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38D" w:rsidRPr="0045799E" w:rsidRDefault="00D8638D" w:rsidP="00604A6A">
      <w:pPr>
        <w:jc w:val="center"/>
        <w:rPr>
          <w:rFonts w:ascii="Verdana" w:hAnsi="Verdana" w:cs="Arial"/>
          <w:b/>
          <w:i/>
          <w:szCs w:val="22"/>
          <w:lang w:val="es-ES"/>
        </w:rPr>
      </w:pPr>
    </w:p>
    <w:p w:rsidR="00D8638D" w:rsidRDefault="00D8638D" w:rsidP="00BE09AA">
      <w:pPr>
        <w:pStyle w:val="Ttulocontenido"/>
        <w:rPr>
          <w:rFonts w:ascii="Verdana" w:hAnsi="Verdana"/>
          <w:szCs w:val="22"/>
          <w:lang w:val="es-ES"/>
        </w:rPr>
      </w:pPr>
      <w:r>
        <w:rPr>
          <w:rFonts w:ascii="Verdana" w:hAnsi="Verdana"/>
          <w:szCs w:val="22"/>
          <w:lang w:val="es-ES"/>
        </w:rPr>
        <w:t xml:space="preserve">INFORME DE AVANCE </w:t>
      </w:r>
    </w:p>
    <w:p w:rsidR="00D8638D" w:rsidRPr="0045799E" w:rsidRDefault="00D8638D" w:rsidP="00BE09AA">
      <w:pPr>
        <w:pStyle w:val="Ttulocontenido"/>
        <w:rPr>
          <w:rFonts w:ascii="Verdana" w:hAnsi="Verdana"/>
          <w:szCs w:val="22"/>
          <w:lang w:val="es-ES"/>
        </w:rPr>
      </w:pPr>
      <w:r>
        <w:rPr>
          <w:rFonts w:ascii="Verdana" w:hAnsi="Verdana"/>
          <w:szCs w:val="22"/>
          <w:lang w:val="es-ES"/>
        </w:rPr>
        <w:t>MAPA DE CONSTRUCTIBILIDAD</w:t>
      </w:r>
    </w:p>
    <w:p w:rsidR="00D8638D" w:rsidRPr="0045799E" w:rsidRDefault="00D8638D" w:rsidP="00BE09AA">
      <w:pPr>
        <w:pStyle w:val="Ttulocontenido"/>
        <w:rPr>
          <w:rFonts w:ascii="Verdana" w:hAnsi="Verdana"/>
          <w:szCs w:val="22"/>
          <w:lang w:val="es-ES"/>
        </w:rPr>
      </w:pPr>
      <w:r w:rsidRPr="0045799E">
        <w:rPr>
          <w:rFonts w:ascii="Verdana" w:hAnsi="Verdana"/>
          <w:szCs w:val="22"/>
          <w:lang w:val="es-ES"/>
        </w:rPr>
        <w:t>ÍNDICE DE CONTENIDO</w:t>
      </w:r>
    </w:p>
    <w:p w:rsidR="00D8638D" w:rsidRDefault="00D8638D">
      <w:pPr>
        <w:pStyle w:val="TOC1"/>
        <w:rPr>
          <w:rFonts w:ascii="Calibri" w:hAnsi="Calibri"/>
          <w:b w:val="0"/>
          <w:caps w:val="0"/>
          <w:noProof/>
          <w:lang w:eastAsia="es-BO"/>
        </w:rPr>
      </w:pPr>
      <w:r w:rsidRPr="00A20970">
        <w:rPr>
          <w:rFonts w:ascii="Verdana" w:hAnsi="Verdana"/>
          <w:lang w:val="es-ES"/>
        </w:rPr>
        <w:fldChar w:fldCharType="begin"/>
      </w:r>
      <w:r w:rsidRPr="00A20970">
        <w:rPr>
          <w:rFonts w:ascii="Verdana" w:hAnsi="Verdana"/>
          <w:lang w:val="es-ES"/>
        </w:rPr>
        <w:instrText xml:space="preserve"> TOC \o "1-5" \h \z \u </w:instrText>
      </w:r>
      <w:r w:rsidRPr="00A20970">
        <w:rPr>
          <w:rFonts w:ascii="Verdana" w:hAnsi="Verdana"/>
          <w:lang w:val="es-ES"/>
        </w:rPr>
        <w:fldChar w:fldCharType="separate"/>
      </w:r>
      <w:hyperlink w:anchor="_Toc346707422" w:history="1">
        <w:r w:rsidRPr="00E57ACB">
          <w:rPr>
            <w:rStyle w:val="Hyperlink"/>
            <w:noProof/>
            <w:lang w:val="es-ES"/>
          </w:rPr>
          <w:t>1</w:t>
        </w:r>
        <w:r>
          <w:rPr>
            <w:rFonts w:ascii="Calibri" w:hAnsi="Calibri"/>
            <w:b w:val="0"/>
            <w:caps w:val="0"/>
            <w:noProof/>
            <w:lang w:eastAsia="es-BO"/>
          </w:rPr>
          <w:tab/>
        </w:r>
        <w:r w:rsidRPr="00E57ACB">
          <w:rPr>
            <w:rStyle w:val="Hyperlink"/>
            <w:rFonts w:ascii="Verdana" w:hAnsi="Verdana"/>
            <w:noProof/>
            <w:lang w:val="es-ES"/>
          </w:rPr>
          <w:t>INTRODUCCION</w:t>
        </w:r>
        <w:r>
          <w:rPr>
            <w:noProof/>
            <w:webHidden/>
          </w:rPr>
          <w:tab/>
        </w:r>
        <w:r>
          <w:rPr>
            <w:noProof/>
            <w:webHidden/>
          </w:rPr>
          <w:fldChar w:fldCharType="begin"/>
        </w:r>
        <w:r>
          <w:rPr>
            <w:noProof/>
            <w:webHidden/>
          </w:rPr>
          <w:instrText xml:space="preserve"> PAGEREF _Toc346707422 \h </w:instrText>
        </w:r>
        <w:r>
          <w:rPr>
            <w:noProof/>
            <w:webHidden/>
          </w:rPr>
        </w:r>
        <w:r>
          <w:rPr>
            <w:noProof/>
            <w:webHidden/>
          </w:rPr>
          <w:fldChar w:fldCharType="separate"/>
        </w:r>
        <w:r>
          <w:rPr>
            <w:noProof/>
            <w:webHidden/>
          </w:rPr>
          <w:t>1</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23" w:history="1">
        <w:r w:rsidRPr="00E57ACB">
          <w:rPr>
            <w:rStyle w:val="Hyperlink"/>
            <w:noProof/>
            <w:snapToGrid w:val="0"/>
            <w:kern w:val="32"/>
            <w:lang w:val="es-ES"/>
          </w:rPr>
          <w:t>1.1</w:t>
        </w:r>
        <w:r>
          <w:rPr>
            <w:rFonts w:ascii="Calibri" w:hAnsi="Calibri"/>
            <w:b w:val="0"/>
            <w:noProof/>
            <w:sz w:val="22"/>
            <w:szCs w:val="22"/>
            <w:lang w:eastAsia="es-BO"/>
          </w:rPr>
          <w:tab/>
        </w:r>
        <w:r w:rsidRPr="00E57ACB">
          <w:rPr>
            <w:rStyle w:val="Hyperlink"/>
            <w:rFonts w:ascii="Verdana" w:hAnsi="Verdana"/>
            <w:noProof/>
            <w:kern w:val="32"/>
            <w:lang w:val="es-ES"/>
          </w:rPr>
          <w:t>DEFINICION</w:t>
        </w:r>
        <w:r>
          <w:rPr>
            <w:noProof/>
            <w:webHidden/>
          </w:rPr>
          <w:tab/>
        </w:r>
        <w:r>
          <w:rPr>
            <w:noProof/>
            <w:webHidden/>
          </w:rPr>
          <w:fldChar w:fldCharType="begin"/>
        </w:r>
        <w:r>
          <w:rPr>
            <w:noProof/>
            <w:webHidden/>
          </w:rPr>
          <w:instrText xml:space="preserve"> PAGEREF _Toc346707423 \h </w:instrText>
        </w:r>
        <w:r>
          <w:rPr>
            <w:noProof/>
            <w:webHidden/>
          </w:rPr>
        </w:r>
        <w:r>
          <w:rPr>
            <w:noProof/>
            <w:webHidden/>
          </w:rPr>
          <w:fldChar w:fldCharType="separate"/>
        </w:r>
        <w:r>
          <w:rPr>
            <w:noProof/>
            <w:webHidden/>
          </w:rPr>
          <w:t>1</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24" w:history="1">
        <w:r w:rsidRPr="00E57ACB">
          <w:rPr>
            <w:rStyle w:val="Hyperlink"/>
            <w:noProof/>
            <w:snapToGrid w:val="0"/>
            <w:kern w:val="32"/>
            <w:lang w:val="es-ES"/>
          </w:rPr>
          <w:t>1.2</w:t>
        </w:r>
        <w:r>
          <w:rPr>
            <w:rFonts w:ascii="Calibri" w:hAnsi="Calibri"/>
            <w:b w:val="0"/>
            <w:noProof/>
            <w:sz w:val="22"/>
            <w:szCs w:val="22"/>
            <w:lang w:eastAsia="es-BO"/>
          </w:rPr>
          <w:tab/>
        </w:r>
        <w:r w:rsidRPr="00E57ACB">
          <w:rPr>
            <w:rStyle w:val="Hyperlink"/>
            <w:rFonts w:ascii="Verdana" w:hAnsi="Verdana"/>
            <w:noProof/>
            <w:kern w:val="32"/>
            <w:lang w:val="es-ES"/>
          </w:rPr>
          <w:t>JUSTIFICACIÓN</w:t>
        </w:r>
        <w:r w:rsidRPr="00E57ACB">
          <w:rPr>
            <w:rStyle w:val="Hyperlink"/>
            <w:rFonts w:ascii="Verdana" w:hAnsi="Verdana"/>
            <w:noProof/>
            <w:lang w:val="es-ES"/>
          </w:rPr>
          <w:t xml:space="preserve"> PARA EL USO DE LOS SIG</w:t>
        </w:r>
        <w:r>
          <w:rPr>
            <w:noProof/>
            <w:webHidden/>
          </w:rPr>
          <w:tab/>
        </w:r>
        <w:r>
          <w:rPr>
            <w:noProof/>
            <w:webHidden/>
          </w:rPr>
          <w:fldChar w:fldCharType="begin"/>
        </w:r>
        <w:r>
          <w:rPr>
            <w:noProof/>
            <w:webHidden/>
          </w:rPr>
          <w:instrText xml:space="preserve"> PAGEREF _Toc346707424 \h </w:instrText>
        </w:r>
        <w:r>
          <w:rPr>
            <w:noProof/>
            <w:webHidden/>
          </w:rPr>
        </w:r>
        <w:r>
          <w:rPr>
            <w:noProof/>
            <w:webHidden/>
          </w:rPr>
          <w:fldChar w:fldCharType="separate"/>
        </w:r>
        <w:r>
          <w:rPr>
            <w:noProof/>
            <w:webHidden/>
          </w:rPr>
          <w:t>1</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25" w:history="1">
        <w:r w:rsidRPr="00E57ACB">
          <w:rPr>
            <w:rStyle w:val="Hyperlink"/>
            <w:noProof/>
            <w:snapToGrid w:val="0"/>
            <w:kern w:val="32"/>
            <w:lang w:val="es-ES"/>
          </w:rPr>
          <w:t>1.3</w:t>
        </w:r>
        <w:r>
          <w:rPr>
            <w:rFonts w:ascii="Calibri" w:hAnsi="Calibri"/>
            <w:b w:val="0"/>
            <w:noProof/>
            <w:sz w:val="22"/>
            <w:szCs w:val="22"/>
            <w:lang w:eastAsia="es-BO"/>
          </w:rPr>
          <w:tab/>
        </w:r>
        <w:r w:rsidRPr="00E57ACB">
          <w:rPr>
            <w:rStyle w:val="Hyperlink"/>
            <w:rFonts w:ascii="Verdana" w:hAnsi="Verdana"/>
            <w:noProof/>
            <w:kern w:val="32"/>
            <w:lang w:val="es-ES"/>
          </w:rPr>
          <w:t>METODOLOGIA</w:t>
        </w:r>
        <w:r>
          <w:rPr>
            <w:noProof/>
            <w:webHidden/>
          </w:rPr>
          <w:tab/>
        </w:r>
        <w:r>
          <w:rPr>
            <w:noProof/>
            <w:webHidden/>
          </w:rPr>
          <w:fldChar w:fldCharType="begin"/>
        </w:r>
        <w:r>
          <w:rPr>
            <w:noProof/>
            <w:webHidden/>
          </w:rPr>
          <w:instrText xml:space="preserve"> PAGEREF _Toc346707425 \h </w:instrText>
        </w:r>
        <w:r>
          <w:rPr>
            <w:noProof/>
            <w:webHidden/>
          </w:rPr>
        </w:r>
        <w:r>
          <w:rPr>
            <w:noProof/>
            <w:webHidden/>
          </w:rPr>
          <w:fldChar w:fldCharType="separate"/>
        </w:r>
        <w:r>
          <w:rPr>
            <w:noProof/>
            <w:webHidden/>
          </w:rPr>
          <w:t>2</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26" w:history="1">
        <w:r w:rsidRPr="00E57ACB">
          <w:rPr>
            <w:rStyle w:val="Hyperlink"/>
            <w:noProof/>
            <w:snapToGrid w:val="0"/>
            <w:kern w:val="32"/>
            <w:lang w:val="es-ES"/>
          </w:rPr>
          <w:t>1.4</w:t>
        </w:r>
        <w:r>
          <w:rPr>
            <w:rFonts w:ascii="Calibri" w:hAnsi="Calibri"/>
            <w:b w:val="0"/>
            <w:noProof/>
            <w:sz w:val="22"/>
            <w:szCs w:val="22"/>
            <w:lang w:eastAsia="es-BO"/>
          </w:rPr>
          <w:tab/>
        </w:r>
        <w:r w:rsidRPr="00E57ACB">
          <w:rPr>
            <w:rStyle w:val="Hyperlink"/>
            <w:noProof/>
            <w:lang w:val="es-ES"/>
          </w:rPr>
          <w:t>SISTEMA DE COORDENADAS</w:t>
        </w:r>
        <w:r>
          <w:rPr>
            <w:noProof/>
            <w:webHidden/>
          </w:rPr>
          <w:tab/>
        </w:r>
        <w:r>
          <w:rPr>
            <w:noProof/>
            <w:webHidden/>
          </w:rPr>
          <w:fldChar w:fldCharType="begin"/>
        </w:r>
        <w:r>
          <w:rPr>
            <w:noProof/>
            <w:webHidden/>
          </w:rPr>
          <w:instrText xml:space="preserve"> PAGEREF _Toc346707426 \h </w:instrText>
        </w:r>
        <w:r>
          <w:rPr>
            <w:noProof/>
            <w:webHidden/>
          </w:rPr>
        </w:r>
        <w:r>
          <w:rPr>
            <w:noProof/>
            <w:webHidden/>
          </w:rPr>
          <w:fldChar w:fldCharType="separate"/>
        </w:r>
        <w:r>
          <w:rPr>
            <w:noProof/>
            <w:webHidden/>
          </w:rPr>
          <w:t>2</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27" w:history="1">
        <w:r w:rsidRPr="00E57ACB">
          <w:rPr>
            <w:rStyle w:val="Hyperlink"/>
            <w:noProof/>
            <w:snapToGrid w:val="0"/>
            <w:kern w:val="32"/>
            <w:lang w:val="es-ES"/>
          </w:rPr>
          <w:t>1.5</w:t>
        </w:r>
        <w:r>
          <w:rPr>
            <w:rFonts w:ascii="Calibri" w:hAnsi="Calibri"/>
            <w:b w:val="0"/>
            <w:noProof/>
            <w:sz w:val="22"/>
            <w:szCs w:val="22"/>
            <w:lang w:eastAsia="es-BO"/>
          </w:rPr>
          <w:tab/>
        </w:r>
        <w:r w:rsidRPr="00E57ACB">
          <w:rPr>
            <w:rStyle w:val="Hyperlink"/>
            <w:noProof/>
            <w:lang w:val="es-ES"/>
          </w:rPr>
          <w:t>SOFTWARE</w:t>
        </w:r>
        <w:r>
          <w:rPr>
            <w:noProof/>
            <w:webHidden/>
          </w:rPr>
          <w:tab/>
        </w:r>
        <w:r>
          <w:rPr>
            <w:noProof/>
            <w:webHidden/>
          </w:rPr>
          <w:fldChar w:fldCharType="begin"/>
        </w:r>
        <w:r>
          <w:rPr>
            <w:noProof/>
            <w:webHidden/>
          </w:rPr>
          <w:instrText xml:space="preserve"> PAGEREF _Toc346707427 \h </w:instrText>
        </w:r>
        <w:r>
          <w:rPr>
            <w:noProof/>
            <w:webHidden/>
          </w:rPr>
        </w:r>
        <w:r>
          <w:rPr>
            <w:noProof/>
            <w:webHidden/>
          </w:rPr>
          <w:fldChar w:fldCharType="separate"/>
        </w:r>
        <w:r>
          <w:rPr>
            <w:noProof/>
            <w:webHidden/>
          </w:rPr>
          <w:t>3</w:t>
        </w:r>
        <w:r>
          <w:rPr>
            <w:noProof/>
            <w:webHidden/>
          </w:rPr>
          <w:fldChar w:fldCharType="end"/>
        </w:r>
      </w:hyperlink>
    </w:p>
    <w:p w:rsidR="00D8638D" w:rsidRDefault="00D8638D">
      <w:pPr>
        <w:pStyle w:val="TOC1"/>
        <w:rPr>
          <w:rFonts w:ascii="Calibri" w:hAnsi="Calibri"/>
          <w:b w:val="0"/>
          <w:caps w:val="0"/>
          <w:noProof/>
          <w:lang w:eastAsia="es-BO"/>
        </w:rPr>
      </w:pPr>
      <w:hyperlink w:anchor="_Toc346707428" w:history="1">
        <w:r w:rsidRPr="00E57ACB">
          <w:rPr>
            <w:rStyle w:val="Hyperlink"/>
            <w:noProof/>
            <w:lang w:val="es-ES"/>
          </w:rPr>
          <w:t>2</w:t>
        </w:r>
        <w:r>
          <w:rPr>
            <w:rFonts w:ascii="Calibri" w:hAnsi="Calibri"/>
            <w:b w:val="0"/>
            <w:caps w:val="0"/>
            <w:noProof/>
            <w:lang w:eastAsia="es-BO"/>
          </w:rPr>
          <w:tab/>
        </w:r>
        <w:r w:rsidRPr="00E57ACB">
          <w:rPr>
            <w:rStyle w:val="Hyperlink"/>
            <w:rFonts w:ascii="Verdana" w:hAnsi="Verdana"/>
            <w:noProof/>
            <w:lang w:val="es-ES"/>
          </w:rPr>
          <w:t>UBICACIÓN DEL PROYECTO</w:t>
        </w:r>
        <w:r>
          <w:rPr>
            <w:noProof/>
            <w:webHidden/>
          </w:rPr>
          <w:tab/>
        </w:r>
        <w:r>
          <w:rPr>
            <w:noProof/>
            <w:webHidden/>
          </w:rPr>
          <w:fldChar w:fldCharType="begin"/>
        </w:r>
        <w:r>
          <w:rPr>
            <w:noProof/>
            <w:webHidden/>
          </w:rPr>
          <w:instrText xml:space="preserve"> PAGEREF _Toc346707428 \h </w:instrText>
        </w:r>
        <w:r>
          <w:rPr>
            <w:noProof/>
            <w:webHidden/>
          </w:rPr>
        </w:r>
        <w:r>
          <w:rPr>
            <w:noProof/>
            <w:webHidden/>
          </w:rPr>
          <w:fldChar w:fldCharType="separate"/>
        </w:r>
        <w:r>
          <w:rPr>
            <w:noProof/>
            <w:webHidden/>
          </w:rPr>
          <w:t>3</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29" w:history="1">
        <w:r w:rsidRPr="00E57ACB">
          <w:rPr>
            <w:rStyle w:val="Hyperlink"/>
            <w:noProof/>
            <w:snapToGrid w:val="0"/>
            <w:kern w:val="32"/>
            <w:lang w:val="es-ES"/>
          </w:rPr>
          <w:t>2.1</w:t>
        </w:r>
        <w:r>
          <w:rPr>
            <w:rFonts w:ascii="Calibri" w:hAnsi="Calibri"/>
            <w:b w:val="0"/>
            <w:noProof/>
            <w:sz w:val="22"/>
            <w:szCs w:val="22"/>
            <w:lang w:eastAsia="es-BO"/>
          </w:rPr>
          <w:tab/>
        </w:r>
        <w:r w:rsidRPr="00E57ACB">
          <w:rPr>
            <w:rStyle w:val="Hyperlink"/>
            <w:noProof/>
            <w:lang w:val="es-ES"/>
          </w:rPr>
          <w:t>Topografía</w:t>
        </w:r>
        <w:r>
          <w:rPr>
            <w:noProof/>
            <w:webHidden/>
          </w:rPr>
          <w:tab/>
        </w:r>
        <w:r>
          <w:rPr>
            <w:noProof/>
            <w:webHidden/>
          </w:rPr>
          <w:fldChar w:fldCharType="begin"/>
        </w:r>
        <w:r>
          <w:rPr>
            <w:noProof/>
            <w:webHidden/>
          </w:rPr>
          <w:instrText xml:space="preserve"> PAGEREF _Toc346707429 \h </w:instrText>
        </w:r>
        <w:r>
          <w:rPr>
            <w:noProof/>
            <w:webHidden/>
          </w:rPr>
        </w:r>
        <w:r>
          <w:rPr>
            <w:noProof/>
            <w:webHidden/>
          </w:rPr>
          <w:fldChar w:fldCharType="separate"/>
        </w:r>
        <w:r>
          <w:rPr>
            <w:noProof/>
            <w:webHidden/>
          </w:rPr>
          <w:t>5</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30" w:history="1">
        <w:r w:rsidRPr="00E57ACB">
          <w:rPr>
            <w:rStyle w:val="Hyperlink"/>
            <w:noProof/>
            <w:snapToGrid w:val="0"/>
            <w:kern w:val="32"/>
          </w:rPr>
          <w:t>2.2</w:t>
        </w:r>
        <w:r>
          <w:rPr>
            <w:rFonts w:ascii="Calibri" w:hAnsi="Calibri"/>
            <w:b w:val="0"/>
            <w:noProof/>
            <w:sz w:val="22"/>
            <w:szCs w:val="22"/>
            <w:lang w:eastAsia="es-BO"/>
          </w:rPr>
          <w:tab/>
        </w:r>
        <w:r w:rsidRPr="00E57ACB">
          <w:rPr>
            <w:rStyle w:val="Hyperlink"/>
            <w:rFonts w:ascii="Verdana" w:hAnsi="Verdana"/>
            <w:noProof/>
          </w:rPr>
          <w:t>CLIMA.</w:t>
        </w:r>
        <w:r>
          <w:rPr>
            <w:noProof/>
            <w:webHidden/>
          </w:rPr>
          <w:tab/>
        </w:r>
        <w:r>
          <w:rPr>
            <w:noProof/>
            <w:webHidden/>
          </w:rPr>
          <w:fldChar w:fldCharType="begin"/>
        </w:r>
        <w:r>
          <w:rPr>
            <w:noProof/>
            <w:webHidden/>
          </w:rPr>
          <w:instrText xml:space="preserve"> PAGEREF _Toc346707430 \h </w:instrText>
        </w:r>
        <w:r>
          <w:rPr>
            <w:noProof/>
            <w:webHidden/>
          </w:rPr>
        </w:r>
        <w:r>
          <w:rPr>
            <w:noProof/>
            <w:webHidden/>
          </w:rPr>
          <w:fldChar w:fldCharType="separate"/>
        </w:r>
        <w:r>
          <w:rPr>
            <w:noProof/>
            <w:webHidden/>
          </w:rPr>
          <w:t>6</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31" w:history="1">
        <w:r w:rsidRPr="00E57ACB">
          <w:rPr>
            <w:rStyle w:val="Hyperlink"/>
            <w:noProof/>
            <w:snapToGrid w:val="0"/>
            <w:kern w:val="32"/>
          </w:rPr>
          <w:t>2.3</w:t>
        </w:r>
        <w:r>
          <w:rPr>
            <w:rFonts w:ascii="Calibri" w:hAnsi="Calibri"/>
            <w:b w:val="0"/>
            <w:noProof/>
            <w:sz w:val="22"/>
            <w:szCs w:val="22"/>
            <w:lang w:eastAsia="es-BO"/>
          </w:rPr>
          <w:tab/>
        </w:r>
        <w:r w:rsidRPr="00E57ACB">
          <w:rPr>
            <w:rStyle w:val="Hyperlink"/>
            <w:noProof/>
            <w:lang w:val="es-ES"/>
          </w:rPr>
          <w:t>HIDROGRAFÍA</w:t>
        </w:r>
        <w:r w:rsidRPr="00E57ACB">
          <w:rPr>
            <w:rStyle w:val="Hyperlink"/>
            <w:rFonts w:ascii="Verdana" w:hAnsi="Verdana"/>
            <w:noProof/>
          </w:rPr>
          <w:t>.</w:t>
        </w:r>
        <w:r>
          <w:rPr>
            <w:noProof/>
            <w:webHidden/>
          </w:rPr>
          <w:tab/>
        </w:r>
        <w:r>
          <w:rPr>
            <w:noProof/>
            <w:webHidden/>
          </w:rPr>
          <w:fldChar w:fldCharType="begin"/>
        </w:r>
        <w:r>
          <w:rPr>
            <w:noProof/>
            <w:webHidden/>
          </w:rPr>
          <w:instrText xml:space="preserve"> PAGEREF _Toc346707431 \h </w:instrText>
        </w:r>
        <w:r>
          <w:rPr>
            <w:noProof/>
            <w:webHidden/>
          </w:rPr>
        </w:r>
        <w:r>
          <w:rPr>
            <w:noProof/>
            <w:webHidden/>
          </w:rPr>
          <w:fldChar w:fldCharType="separate"/>
        </w:r>
        <w:r>
          <w:rPr>
            <w:noProof/>
            <w:webHidden/>
          </w:rPr>
          <w:t>7</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32" w:history="1">
        <w:r w:rsidRPr="00E57ACB">
          <w:rPr>
            <w:rStyle w:val="Hyperlink"/>
            <w:noProof/>
            <w:snapToGrid w:val="0"/>
            <w:kern w:val="32"/>
          </w:rPr>
          <w:t>2.4</w:t>
        </w:r>
        <w:r>
          <w:rPr>
            <w:rFonts w:ascii="Calibri" w:hAnsi="Calibri"/>
            <w:b w:val="0"/>
            <w:noProof/>
            <w:sz w:val="22"/>
            <w:szCs w:val="22"/>
            <w:lang w:eastAsia="es-BO"/>
          </w:rPr>
          <w:tab/>
        </w:r>
        <w:r w:rsidRPr="00E57ACB">
          <w:rPr>
            <w:rStyle w:val="Hyperlink"/>
            <w:rFonts w:ascii="Verdana" w:hAnsi="Verdana"/>
            <w:noProof/>
          </w:rPr>
          <w:t xml:space="preserve">Límites y </w:t>
        </w:r>
        <w:r w:rsidRPr="00E57ACB">
          <w:rPr>
            <w:rStyle w:val="Hyperlink"/>
            <w:noProof/>
            <w:lang w:val="es-ES"/>
          </w:rPr>
          <w:t>División</w:t>
        </w:r>
        <w:r w:rsidRPr="00E57ACB">
          <w:rPr>
            <w:rStyle w:val="Hyperlink"/>
            <w:rFonts w:ascii="Verdana" w:hAnsi="Verdana"/>
            <w:noProof/>
          </w:rPr>
          <w:t xml:space="preserve"> Política</w:t>
        </w:r>
        <w:r>
          <w:rPr>
            <w:noProof/>
            <w:webHidden/>
          </w:rPr>
          <w:tab/>
        </w:r>
        <w:r>
          <w:rPr>
            <w:noProof/>
            <w:webHidden/>
          </w:rPr>
          <w:fldChar w:fldCharType="begin"/>
        </w:r>
        <w:r>
          <w:rPr>
            <w:noProof/>
            <w:webHidden/>
          </w:rPr>
          <w:instrText xml:space="preserve"> PAGEREF _Toc346707432 \h </w:instrText>
        </w:r>
        <w:r>
          <w:rPr>
            <w:noProof/>
            <w:webHidden/>
          </w:rPr>
        </w:r>
        <w:r>
          <w:rPr>
            <w:noProof/>
            <w:webHidden/>
          </w:rPr>
          <w:fldChar w:fldCharType="separate"/>
        </w:r>
        <w:r>
          <w:rPr>
            <w:noProof/>
            <w:webHidden/>
          </w:rPr>
          <w:t>9</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33" w:history="1">
        <w:r w:rsidRPr="00E57ACB">
          <w:rPr>
            <w:rStyle w:val="Hyperlink"/>
            <w:noProof/>
            <w:snapToGrid w:val="0"/>
            <w:kern w:val="32"/>
            <w:lang w:val="es-ES"/>
          </w:rPr>
          <w:t>2.5</w:t>
        </w:r>
        <w:r>
          <w:rPr>
            <w:rFonts w:ascii="Calibri" w:hAnsi="Calibri"/>
            <w:b w:val="0"/>
            <w:noProof/>
            <w:sz w:val="22"/>
            <w:szCs w:val="22"/>
            <w:lang w:eastAsia="es-BO"/>
          </w:rPr>
          <w:tab/>
        </w:r>
        <w:r w:rsidRPr="00E57ACB">
          <w:rPr>
            <w:rStyle w:val="Hyperlink"/>
            <w:noProof/>
            <w:lang w:val="es-ES"/>
          </w:rPr>
          <w:t>Geología</w:t>
        </w:r>
        <w:r w:rsidRPr="00E57ACB">
          <w:rPr>
            <w:rStyle w:val="Hyperlink"/>
            <w:rFonts w:ascii="Verdana" w:hAnsi="Verdana"/>
            <w:noProof/>
            <w:lang w:val="es-ES"/>
          </w:rPr>
          <w:t xml:space="preserve"> del Valle de La Paz</w:t>
        </w:r>
        <w:r>
          <w:rPr>
            <w:noProof/>
            <w:webHidden/>
          </w:rPr>
          <w:tab/>
        </w:r>
        <w:r>
          <w:rPr>
            <w:noProof/>
            <w:webHidden/>
          </w:rPr>
          <w:fldChar w:fldCharType="begin"/>
        </w:r>
        <w:r>
          <w:rPr>
            <w:noProof/>
            <w:webHidden/>
          </w:rPr>
          <w:instrText xml:space="preserve"> PAGEREF _Toc346707433 \h </w:instrText>
        </w:r>
        <w:r>
          <w:rPr>
            <w:noProof/>
            <w:webHidden/>
          </w:rPr>
        </w:r>
        <w:r>
          <w:rPr>
            <w:noProof/>
            <w:webHidden/>
          </w:rPr>
          <w:fldChar w:fldCharType="separate"/>
        </w:r>
        <w:r>
          <w:rPr>
            <w:noProof/>
            <w:webHidden/>
          </w:rPr>
          <w:t>12</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34" w:history="1">
        <w:r w:rsidRPr="00E57ACB">
          <w:rPr>
            <w:rStyle w:val="Hyperlink"/>
            <w:noProof/>
            <w:snapToGrid w:val="0"/>
            <w:kern w:val="32"/>
          </w:rPr>
          <w:t>2.6</w:t>
        </w:r>
        <w:r>
          <w:rPr>
            <w:rFonts w:ascii="Calibri" w:hAnsi="Calibri"/>
            <w:b w:val="0"/>
            <w:noProof/>
            <w:sz w:val="22"/>
            <w:szCs w:val="22"/>
            <w:lang w:eastAsia="es-BO"/>
          </w:rPr>
          <w:tab/>
        </w:r>
        <w:r w:rsidRPr="00E57ACB">
          <w:rPr>
            <w:rStyle w:val="Hyperlink"/>
            <w:rFonts w:ascii="Verdana" w:hAnsi="Verdana"/>
            <w:noProof/>
            <w:lang w:val="es-ES"/>
          </w:rPr>
          <w:t>CARACTERÍSTICAS</w:t>
        </w:r>
        <w:r w:rsidRPr="00E57ACB">
          <w:rPr>
            <w:rStyle w:val="Hyperlink"/>
            <w:rFonts w:ascii="Verdana" w:hAnsi="Verdana"/>
            <w:noProof/>
          </w:rPr>
          <w:t xml:space="preserve"> GEOTÉCNICAS DEL VALLE DE LA PAZ</w:t>
        </w:r>
        <w:r>
          <w:rPr>
            <w:noProof/>
            <w:webHidden/>
          </w:rPr>
          <w:tab/>
        </w:r>
        <w:r>
          <w:rPr>
            <w:noProof/>
            <w:webHidden/>
          </w:rPr>
          <w:fldChar w:fldCharType="begin"/>
        </w:r>
        <w:r>
          <w:rPr>
            <w:noProof/>
            <w:webHidden/>
          </w:rPr>
          <w:instrText xml:space="preserve"> PAGEREF _Toc346707434 \h </w:instrText>
        </w:r>
        <w:r>
          <w:rPr>
            <w:noProof/>
            <w:webHidden/>
          </w:rPr>
        </w:r>
        <w:r>
          <w:rPr>
            <w:noProof/>
            <w:webHidden/>
          </w:rPr>
          <w:fldChar w:fldCharType="separate"/>
        </w:r>
        <w:r>
          <w:rPr>
            <w:noProof/>
            <w:webHidden/>
          </w:rPr>
          <w:t>15</w:t>
        </w:r>
        <w:r>
          <w:rPr>
            <w:noProof/>
            <w:webHidden/>
          </w:rPr>
          <w:fldChar w:fldCharType="end"/>
        </w:r>
      </w:hyperlink>
    </w:p>
    <w:p w:rsidR="00D8638D" w:rsidRDefault="00D8638D">
      <w:pPr>
        <w:pStyle w:val="TOC3"/>
        <w:rPr>
          <w:rFonts w:ascii="Calibri" w:hAnsi="Calibri"/>
          <w:noProof/>
          <w:sz w:val="22"/>
          <w:szCs w:val="22"/>
          <w:lang w:eastAsia="es-BO"/>
        </w:rPr>
      </w:pPr>
      <w:hyperlink w:anchor="_Toc346707435" w:history="1">
        <w:r w:rsidRPr="00E57ACB">
          <w:rPr>
            <w:rStyle w:val="Hyperlink"/>
            <w:noProof/>
          </w:rPr>
          <w:t>2.6.1</w:t>
        </w:r>
        <w:r>
          <w:rPr>
            <w:rFonts w:ascii="Calibri" w:hAnsi="Calibri"/>
            <w:noProof/>
            <w:sz w:val="22"/>
            <w:szCs w:val="22"/>
            <w:lang w:eastAsia="es-BO"/>
          </w:rPr>
          <w:tab/>
        </w:r>
        <w:r w:rsidRPr="00E57ACB">
          <w:rPr>
            <w:rStyle w:val="Hyperlink"/>
            <w:noProof/>
          </w:rPr>
          <w:t>Formaciones Del Zócalo</w:t>
        </w:r>
        <w:r>
          <w:rPr>
            <w:noProof/>
            <w:webHidden/>
          </w:rPr>
          <w:tab/>
        </w:r>
        <w:r>
          <w:rPr>
            <w:noProof/>
            <w:webHidden/>
          </w:rPr>
          <w:fldChar w:fldCharType="begin"/>
        </w:r>
        <w:r>
          <w:rPr>
            <w:noProof/>
            <w:webHidden/>
          </w:rPr>
          <w:instrText xml:space="preserve"> PAGEREF _Toc346707435 \h </w:instrText>
        </w:r>
        <w:r>
          <w:rPr>
            <w:noProof/>
            <w:webHidden/>
          </w:rPr>
        </w:r>
        <w:r>
          <w:rPr>
            <w:noProof/>
            <w:webHidden/>
          </w:rPr>
          <w:fldChar w:fldCharType="separate"/>
        </w:r>
        <w:r>
          <w:rPr>
            <w:noProof/>
            <w:webHidden/>
          </w:rPr>
          <w:t>15</w:t>
        </w:r>
        <w:r>
          <w:rPr>
            <w:noProof/>
            <w:webHidden/>
          </w:rPr>
          <w:fldChar w:fldCharType="end"/>
        </w:r>
      </w:hyperlink>
    </w:p>
    <w:p w:rsidR="00D8638D" w:rsidRDefault="00D8638D">
      <w:pPr>
        <w:pStyle w:val="TOC3"/>
        <w:rPr>
          <w:rFonts w:ascii="Calibri" w:hAnsi="Calibri"/>
          <w:noProof/>
          <w:sz w:val="22"/>
          <w:szCs w:val="22"/>
          <w:lang w:eastAsia="es-BO"/>
        </w:rPr>
      </w:pPr>
      <w:hyperlink w:anchor="_Toc346707436" w:history="1">
        <w:r w:rsidRPr="00E57ACB">
          <w:rPr>
            <w:rStyle w:val="Hyperlink"/>
            <w:noProof/>
          </w:rPr>
          <w:t>2.6.2</w:t>
        </w:r>
        <w:r>
          <w:rPr>
            <w:rFonts w:ascii="Calibri" w:hAnsi="Calibri"/>
            <w:noProof/>
            <w:sz w:val="22"/>
            <w:szCs w:val="22"/>
            <w:lang w:eastAsia="es-BO"/>
          </w:rPr>
          <w:tab/>
        </w:r>
        <w:r w:rsidRPr="00E57ACB">
          <w:rPr>
            <w:rStyle w:val="Hyperlink"/>
            <w:noProof/>
          </w:rPr>
          <w:t>Formaciones La Paz y Purapurani</w:t>
        </w:r>
        <w:r>
          <w:rPr>
            <w:noProof/>
            <w:webHidden/>
          </w:rPr>
          <w:tab/>
        </w:r>
        <w:r>
          <w:rPr>
            <w:noProof/>
            <w:webHidden/>
          </w:rPr>
          <w:fldChar w:fldCharType="begin"/>
        </w:r>
        <w:r>
          <w:rPr>
            <w:noProof/>
            <w:webHidden/>
          </w:rPr>
          <w:instrText xml:space="preserve"> PAGEREF _Toc346707436 \h </w:instrText>
        </w:r>
        <w:r>
          <w:rPr>
            <w:noProof/>
            <w:webHidden/>
          </w:rPr>
        </w:r>
        <w:r>
          <w:rPr>
            <w:noProof/>
            <w:webHidden/>
          </w:rPr>
          <w:fldChar w:fldCharType="separate"/>
        </w:r>
        <w:r>
          <w:rPr>
            <w:noProof/>
            <w:webHidden/>
          </w:rPr>
          <w:t>15</w:t>
        </w:r>
        <w:r>
          <w:rPr>
            <w:noProof/>
            <w:webHidden/>
          </w:rPr>
          <w:fldChar w:fldCharType="end"/>
        </w:r>
      </w:hyperlink>
    </w:p>
    <w:p w:rsidR="00D8638D" w:rsidRDefault="00D8638D">
      <w:pPr>
        <w:pStyle w:val="TOC3"/>
        <w:rPr>
          <w:rFonts w:ascii="Calibri" w:hAnsi="Calibri"/>
          <w:noProof/>
          <w:sz w:val="22"/>
          <w:szCs w:val="22"/>
          <w:lang w:eastAsia="es-BO"/>
        </w:rPr>
      </w:pPr>
      <w:hyperlink w:anchor="_Toc346707437" w:history="1">
        <w:r w:rsidRPr="00E57ACB">
          <w:rPr>
            <w:rStyle w:val="Hyperlink"/>
            <w:noProof/>
          </w:rPr>
          <w:t>2.6.3</w:t>
        </w:r>
        <w:r>
          <w:rPr>
            <w:rFonts w:ascii="Calibri" w:hAnsi="Calibri"/>
            <w:noProof/>
            <w:sz w:val="22"/>
            <w:szCs w:val="22"/>
            <w:lang w:eastAsia="es-BO"/>
          </w:rPr>
          <w:tab/>
        </w:r>
        <w:r w:rsidRPr="00E57ACB">
          <w:rPr>
            <w:rStyle w:val="Hyperlink"/>
            <w:noProof/>
          </w:rPr>
          <w:t>Formaciones La Paz, Purapurani, Calvario</w:t>
        </w:r>
        <w:r>
          <w:rPr>
            <w:noProof/>
            <w:webHidden/>
          </w:rPr>
          <w:tab/>
        </w:r>
        <w:r>
          <w:rPr>
            <w:noProof/>
            <w:webHidden/>
          </w:rPr>
          <w:fldChar w:fldCharType="begin"/>
        </w:r>
        <w:r>
          <w:rPr>
            <w:noProof/>
            <w:webHidden/>
          </w:rPr>
          <w:instrText xml:space="preserve"> PAGEREF _Toc346707437 \h </w:instrText>
        </w:r>
        <w:r>
          <w:rPr>
            <w:noProof/>
            <w:webHidden/>
          </w:rPr>
        </w:r>
        <w:r>
          <w:rPr>
            <w:noProof/>
            <w:webHidden/>
          </w:rPr>
          <w:fldChar w:fldCharType="separate"/>
        </w:r>
        <w:r>
          <w:rPr>
            <w:noProof/>
            <w:webHidden/>
          </w:rPr>
          <w:t>16</w:t>
        </w:r>
        <w:r>
          <w:rPr>
            <w:noProof/>
            <w:webHidden/>
          </w:rPr>
          <w:fldChar w:fldCharType="end"/>
        </w:r>
      </w:hyperlink>
    </w:p>
    <w:p w:rsidR="00D8638D" w:rsidRDefault="00D8638D">
      <w:pPr>
        <w:pStyle w:val="TOC3"/>
        <w:rPr>
          <w:rFonts w:ascii="Calibri" w:hAnsi="Calibri"/>
          <w:noProof/>
          <w:sz w:val="22"/>
          <w:szCs w:val="22"/>
          <w:lang w:eastAsia="es-BO"/>
        </w:rPr>
      </w:pPr>
      <w:hyperlink w:anchor="_Toc346707438" w:history="1">
        <w:r w:rsidRPr="00E57ACB">
          <w:rPr>
            <w:rStyle w:val="Hyperlink"/>
            <w:noProof/>
          </w:rPr>
          <w:t>2.6.4</w:t>
        </w:r>
        <w:r>
          <w:rPr>
            <w:rFonts w:ascii="Calibri" w:hAnsi="Calibri"/>
            <w:noProof/>
            <w:sz w:val="22"/>
            <w:szCs w:val="22"/>
            <w:lang w:eastAsia="es-BO"/>
          </w:rPr>
          <w:tab/>
        </w:r>
        <w:r w:rsidRPr="00E57ACB">
          <w:rPr>
            <w:rStyle w:val="Hyperlink"/>
            <w:noProof/>
          </w:rPr>
          <w:t>Formaciones La Paz, Purapurani, Kaluyo, Gravas Del Altiplano</w:t>
        </w:r>
        <w:r>
          <w:rPr>
            <w:noProof/>
            <w:webHidden/>
          </w:rPr>
          <w:tab/>
        </w:r>
        <w:r>
          <w:rPr>
            <w:noProof/>
            <w:webHidden/>
          </w:rPr>
          <w:fldChar w:fldCharType="begin"/>
        </w:r>
        <w:r>
          <w:rPr>
            <w:noProof/>
            <w:webHidden/>
          </w:rPr>
          <w:instrText xml:space="preserve"> PAGEREF _Toc346707438 \h </w:instrText>
        </w:r>
        <w:r>
          <w:rPr>
            <w:noProof/>
            <w:webHidden/>
          </w:rPr>
        </w:r>
        <w:r>
          <w:rPr>
            <w:noProof/>
            <w:webHidden/>
          </w:rPr>
          <w:fldChar w:fldCharType="separate"/>
        </w:r>
        <w:r>
          <w:rPr>
            <w:noProof/>
            <w:webHidden/>
          </w:rPr>
          <w:t>16</w:t>
        </w:r>
        <w:r>
          <w:rPr>
            <w:noProof/>
            <w:webHidden/>
          </w:rPr>
          <w:fldChar w:fldCharType="end"/>
        </w:r>
      </w:hyperlink>
    </w:p>
    <w:p w:rsidR="00D8638D" w:rsidRDefault="00D8638D">
      <w:pPr>
        <w:pStyle w:val="TOC3"/>
        <w:rPr>
          <w:rFonts w:ascii="Calibri" w:hAnsi="Calibri"/>
          <w:noProof/>
          <w:sz w:val="22"/>
          <w:szCs w:val="22"/>
          <w:lang w:eastAsia="es-BO"/>
        </w:rPr>
      </w:pPr>
      <w:hyperlink w:anchor="_Toc346707439" w:history="1">
        <w:r w:rsidRPr="00E57ACB">
          <w:rPr>
            <w:rStyle w:val="Hyperlink"/>
            <w:noProof/>
          </w:rPr>
          <w:t>2.6.5</w:t>
        </w:r>
        <w:r>
          <w:rPr>
            <w:rFonts w:ascii="Calibri" w:hAnsi="Calibri"/>
            <w:noProof/>
            <w:sz w:val="22"/>
            <w:szCs w:val="22"/>
            <w:lang w:eastAsia="es-BO"/>
          </w:rPr>
          <w:tab/>
        </w:r>
        <w:r w:rsidRPr="00E57ACB">
          <w:rPr>
            <w:rStyle w:val="Hyperlink"/>
            <w:noProof/>
          </w:rPr>
          <w:t>Formaciones Calvario y Milluni Superior</w:t>
        </w:r>
        <w:r>
          <w:rPr>
            <w:noProof/>
            <w:webHidden/>
          </w:rPr>
          <w:tab/>
        </w:r>
        <w:r>
          <w:rPr>
            <w:noProof/>
            <w:webHidden/>
          </w:rPr>
          <w:fldChar w:fldCharType="begin"/>
        </w:r>
        <w:r>
          <w:rPr>
            <w:noProof/>
            <w:webHidden/>
          </w:rPr>
          <w:instrText xml:space="preserve"> PAGEREF _Toc346707439 \h </w:instrText>
        </w:r>
        <w:r>
          <w:rPr>
            <w:noProof/>
            <w:webHidden/>
          </w:rPr>
        </w:r>
        <w:r>
          <w:rPr>
            <w:noProof/>
            <w:webHidden/>
          </w:rPr>
          <w:fldChar w:fldCharType="separate"/>
        </w:r>
        <w:r>
          <w:rPr>
            <w:noProof/>
            <w:webHidden/>
          </w:rPr>
          <w:t>17</w:t>
        </w:r>
        <w:r>
          <w:rPr>
            <w:noProof/>
            <w:webHidden/>
          </w:rPr>
          <w:fldChar w:fldCharType="end"/>
        </w:r>
      </w:hyperlink>
    </w:p>
    <w:p w:rsidR="00D8638D" w:rsidRDefault="00D8638D">
      <w:pPr>
        <w:pStyle w:val="TOC3"/>
        <w:rPr>
          <w:rFonts w:ascii="Calibri" w:hAnsi="Calibri"/>
          <w:noProof/>
          <w:sz w:val="22"/>
          <w:szCs w:val="22"/>
          <w:lang w:eastAsia="es-BO"/>
        </w:rPr>
      </w:pPr>
      <w:hyperlink w:anchor="_Toc346707440" w:history="1">
        <w:r w:rsidRPr="00E57ACB">
          <w:rPr>
            <w:rStyle w:val="Hyperlink"/>
            <w:noProof/>
          </w:rPr>
          <w:t>2.6.6</w:t>
        </w:r>
        <w:r>
          <w:rPr>
            <w:rFonts w:ascii="Calibri" w:hAnsi="Calibri"/>
            <w:noProof/>
            <w:sz w:val="22"/>
            <w:szCs w:val="22"/>
            <w:lang w:eastAsia="es-BO"/>
          </w:rPr>
          <w:tab/>
        </w:r>
        <w:r w:rsidRPr="00E57ACB">
          <w:rPr>
            <w:rStyle w:val="Hyperlink"/>
            <w:noProof/>
          </w:rPr>
          <w:t>Deslizamientos Antiguos Pampahasi, Laikakota y Jukumarini</w:t>
        </w:r>
        <w:r>
          <w:rPr>
            <w:noProof/>
            <w:webHidden/>
          </w:rPr>
          <w:tab/>
        </w:r>
        <w:r>
          <w:rPr>
            <w:noProof/>
            <w:webHidden/>
          </w:rPr>
          <w:fldChar w:fldCharType="begin"/>
        </w:r>
        <w:r>
          <w:rPr>
            <w:noProof/>
            <w:webHidden/>
          </w:rPr>
          <w:instrText xml:space="preserve"> PAGEREF _Toc346707440 \h </w:instrText>
        </w:r>
        <w:r>
          <w:rPr>
            <w:noProof/>
            <w:webHidden/>
          </w:rPr>
        </w:r>
        <w:r>
          <w:rPr>
            <w:noProof/>
            <w:webHidden/>
          </w:rPr>
          <w:fldChar w:fldCharType="separate"/>
        </w:r>
        <w:r>
          <w:rPr>
            <w:noProof/>
            <w:webHidden/>
          </w:rPr>
          <w:t>17</w:t>
        </w:r>
        <w:r>
          <w:rPr>
            <w:noProof/>
            <w:webHidden/>
          </w:rPr>
          <w:fldChar w:fldCharType="end"/>
        </w:r>
      </w:hyperlink>
    </w:p>
    <w:p w:rsidR="00D8638D" w:rsidRDefault="00D8638D">
      <w:pPr>
        <w:pStyle w:val="TOC3"/>
        <w:rPr>
          <w:rFonts w:ascii="Calibri" w:hAnsi="Calibri"/>
          <w:noProof/>
          <w:sz w:val="22"/>
          <w:szCs w:val="22"/>
          <w:lang w:eastAsia="es-BO"/>
        </w:rPr>
      </w:pPr>
      <w:hyperlink w:anchor="_Toc346707441" w:history="1">
        <w:r w:rsidRPr="00E57ACB">
          <w:rPr>
            <w:rStyle w:val="Hyperlink"/>
            <w:noProof/>
          </w:rPr>
          <w:t>2.6.7</w:t>
        </w:r>
        <w:r>
          <w:rPr>
            <w:rFonts w:ascii="Calibri" w:hAnsi="Calibri"/>
            <w:noProof/>
            <w:sz w:val="22"/>
            <w:szCs w:val="22"/>
            <w:lang w:eastAsia="es-BO"/>
          </w:rPr>
          <w:tab/>
        </w:r>
        <w:r w:rsidRPr="00E57ACB">
          <w:rPr>
            <w:rStyle w:val="Hyperlink"/>
            <w:noProof/>
          </w:rPr>
          <w:t>Miraflores</w:t>
        </w:r>
        <w:r>
          <w:rPr>
            <w:noProof/>
            <w:webHidden/>
          </w:rPr>
          <w:tab/>
        </w:r>
        <w:r>
          <w:rPr>
            <w:noProof/>
            <w:webHidden/>
          </w:rPr>
          <w:fldChar w:fldCharType="begin"/>
        </w:r>
        <w:r>
          <w:rPr>
            <w:noProof/>
            <w:webHidden/>
          </w:rPr>
          <w:instrText xml:space="preserve"> PAGEREF _Toc346707441 \h </w:instrText>
        </w:r>
        <w:r>
          <w:rPr>
            <w:noProof/>
            <w:webHidden/>
          </w:rPr>
        </w:r>
        <w:r>
          <w:rPr>
            <w:noProof/>
            <w:webHidden/>
          </w:rPr>
          <w:fldChar w:fldCharType="separate"/>
        </w:r>
        <w:r>
          <w:rPr>
            <w:noProof/>
            <w:webHidden/>
          </w:rPr>
          <w:t>18</w:t>
        </w:r>
        <w:r>
          <w:rPr>
            <w:noProof/>
            <w:webHidden/>
          </w:rPr>
          <w:fldChar w:fldCharType="end"/>
        </w:r>
      </w:hyperlink>
    </w:p>
    <w:p w:rsidR="00D8638D" w:rsidRDefault="00D8638D">
      <w:pPr>
        <w:pStyle w:val="TOC3"/>
        <w:rPr>
          <w:rFonts w:ascii="Calibri" w:hAnsi="Calibri"/>
          <w:noProof/>
          <w:sz w:val="22"/>
          <w:szCs w:val="22"/>
          <w:lang w:eastAsia="es-BO"/>
        </w:rPr>
      </w:pPr>
      <w:hyperlink w:anchor="_Toc346707442" w:history="1">
        <w:r w:rsidRPr="00E57ACB">
          <w:rPr>
            <w:rStyle w:val="Hyperlink"/>
            <w:noProof/>
          </w:rPr>
          <w:t>2.6.8</w:t>
        </w:r>
        <w:r>
          <w:rPr>
            <w:rFonts w:ascii="Calibri" w:hAnsi="Calibri"/>
            <w:noProof/>
            <w:sz w:val="22"/>
            <w:szCs w:val="22"/>
            <w:lang w:eastAsia="es-BO"/>
          </w:rPr>
          <w:tab/>
        </w:r>
        <w:r w:rsidRPr="00E57ACB">
          <w:rPr>
            <w:rStyle w:val="Hyperlink"/>
            <w:noProof/>
          </w:rPr>
          <w:t>Sedimentos Lacustres Calacoto</w:t>
        </w:r>
        <w:r>
          <w:rPr>
            <w:noProof/>
            <w:webHidden/>
          </w:rPr>
          <w:tab/>
        </w:r>
        <w:r>
          <w:rPr>
            <w:noProof/>
            <w:webHidden/>
          </w:rPr>
          <w:fldChar w:fldCharType="begin"/>
        </w:r>
        <w:r>
          <w:rPr>
            <w:noProof/>
            <w:webHidden/>
          </w:rPr>
          <w:instrText xml:space="preserve"> PAGEREF _Toc346707442 \h </w:instrText>
        </w:r>
        <w:r>
          <w:rPr>
            <w:noProof/>
            <w:webHidden/>
          </w:rPr>
        </w:r>
        <w:r>
          <w:rPr>
            <w:noProof/>
            <w:webHidden/>
          </w:rPr>
          <w:fldChar w:fldCharType="separate"/>
        </w:r>
        <w:r>
          <w:rPr>
            <w:noProof/>
            <w:webHidden/>
          </w:rPr>
          <w:t>18</w:t>
        </w:r>
        <w:r>
          <w:rPr>
            <w:noProof/>
            <w:webHidden/>
          </w:rPr>
          <w:fldChar w:fldCharType="end"/>
        </w:r>
      </w:hyperlink>
    </w:p>
    <w:p w:rsidR="00D8638D" w:rsidRDefault="00D8638D">
      <w:pPr>
        <w:pStyle w:val="TOC3"/>
        <w:rPr>
          <w:rFonts w:ascii="Calibri" w:hAnsi="Calibri"/>
          <w:noProof/>
          <w:sz w:val="22"/>
          <w:szCs w:val="22"/>
          <w:lang w:eastAsia="es-BO"/>
        </w:rPr>
      </w:pPr>
      <w:hyperlink w:anchor="_Toc346707443" w:history="1">
        <w:r w:rsidRPr="00E57ACB">
          <w:rPr>
            <w:rStyle w:val="Hyperlink"/>
            <w:noProof/>
          </w:rPr>
          <w:t>2.6.9</w:t>
        </w:r>
        <w:r>
          <w:rPr>
            <w:rFonts w:ascii="Calibri" w:hAnsi="Calibri"/>
            <w:noProof/>
            <w:sz w:val="22"/>
            <w:szCs w:val="22"/>
            <w:lang w:eastAsia="es-BO"/>
          </w:rPr>
          <w:tab/>
        </w:r>
        <w:r w:rsidRPr="00E57ACB">
          <w:rPr>
            <w:rStyle w:val="Hyperlink"/>
            <w:noProof/>
          </w:rPr>
          <w:t>Abanicos Aluviales Terrazas de Ríos y Aluviales Actuales</w:t>
        </w:r>
        <w:r>
          <w:rPr>
            <w:noProof/>
            <w:webHidden/>
          </w:rPr>
          <w:tab/>
        </w:r>
        <w:r>
          <w:rPr>
            <w:noProof/>
            <w:webHidden/>
          </w:rPr>
          <w:fldChar w:fldCharType="begin"/>
        </w:r>
        <w:r>
          <w:rPr>
            <w:noProof/>
            <w:webHidden/>
          </w:rPr>
          <w:instrText xml:space="preserve"> PAGEREF _Toc346707443 \h </w:instrText>
        </w:r>
        <w:r>
          <w:rPr>
            <w:noProof/>
            <w:webHidden/>
          </w:rPr>
        </w:r>
        <w:r>
          <w:rPr>
            <w:noProof/>
            <w:webHidden/>
          </w:rPr>
          <w:fldChar w:fldCharType="separate"/>
        </w:r>
        <w:r>
          <w:rPr>
            <w:noProof/>
            <w:webHidden/>
          </w:rPr>
          <w:t>18</w:t>
        </w:r>
        <w:r>
          <w:rPr>
            <w:noProof/>
            <w:webHidden/>
          </w:rPr>
          <w:fldChar w:fldCharType="end"/>
        </w:r>
      </w:hyperlink>
    </w:p>
    <w:p w:rsidR="00D8638D" w:rsidRDefault="00D8638D">
      <w:pPr>
        <w:pStyle w:val="TOC3"/>
        <w:rPr>
          <w:rFonts w:ascii="Calibri" w:hAnsi="Calibri"/>
          <w:noProof/>
          <w:sz w:val="22"/>
          <w:szCs w:val="22"/>
          <w:lang w:eastAsia="es-BO"/>
        </w:rPr>
      </w:pPr>
      <w:hyperlink w:anchor="_Toc346707444" w:history="1">
        <w:r w:rsidRPr="00E57ACB">
          <w:rPr>
            <w:rStyle w:val="Hyperlink"/>
            <w:noProof/>
          </w:rPr>
          <w:t>2.6.10</w:t>
        </w:r>
        <w:r>
          <w:rPr>
            <w:rFonts w:ascii="Calibri" w:hAnsi="Calibri"/>
            <w:noProof/>
            <w:sz w:val="22"/>
            <w:szCs w:val="22"/>
            <w:lang w:eastAsia="es-BO"/>
          </w:rPr>
          <w:tab/>
        </w:r>
        <w:r w:rsidRPr="00E57ACB">
          <w:rPr>
            <w:rStyle w:val="Hyperlink"/>
            <w:noProof/>
          </w:rPr>
          <w:t>Remoción en Masa Antigua (avenida Periférica, villa Copacabana, Villa San Antonio, Alto Obrajes, Condores Lakota)</w:t>
        </w:r>
        <w:r>
          <w:rPr>
            <w:noProof/>
            <w:webHidden/>
          </w:rPr>
          <w:tab/>
        </w:r>
        <w:r>
          <w:rPr>
            <w:noProof/>
            <w:webHidden/>
          </w:rPr>
          <w:fldChar w:fldCharType="begin"/>
        </w:r>
        <w:r>
          <w:rPr>
            <w:noProof/>
            <w:webHidden/>
          </w:rPr>
          <w:instrText xml:space="preserve"> PAGEREF _Toc346707444 \h </w:instrText>
        </w:r>
        <w:r>
          <w:rPr>
            <w:noProof/>
            <w:webHidden/>
          </w:rPr>
        </w:r>
        <w:r>
          <w:rPr>
            <w:noProof/>
            <w:webHidden/>
          </w:rPr>
          <w:fldChar w:fldCharType="separate"/>
        </w:r>
        <w:r>
          <w:rPr>
            <w:noProof/>
            <w:webHidden/>
          </w:rPr>
          <w:t>19</w:t>
        </w:r>
        <w:r>
          <w:rPr>
            <w:noProof/>
            <w:webHidden/>
          </w:rPr>
          <w:fldChar w:fldCharType="end"/>
        </w:r>
      </w:hyperlink>
    </w:p>
    <w:p w:rsidR="00D8638D" w:rsidRDefault="00D8638D">
      <w:pPr>
        <w:pStyle w:val="TOC3"/>
        <w:rPr>
          <w:rFonts w:ascii="Calibri" w:hAnsi="Calibri"/>
          <w:noProof/>
          <w:sz w:val="22"/>
          <w:szCs w:val="22"/>
          <w:lang w:eastAsia="es-BO"/>
        </w:rPr>
      </w:pPr>
      <w:hyperlink w:anchor="_Toc346707445" w:history="1">
        <w:r w:rsidRPr="00E57ACB">
          <w:rPr>
            <w:rStyle w:val="Hyperlink"/>
            <w:noProof/>
          </w:rPr>
          <w:t>2.6.11</w:t>
        </w:r>
        <w:r>
          <w:rPr>
            <w:rFonts w:ascii="Calibri" w:hAnsi="Calibri"/>
            <w:noProof/>
            <w:sz w:val="22"/>
            <w:szCs w:val="22"/>
            <w:lang w:eastAsia="es-BO"/>
          </w:rPr>
          <w:tab/>
        </w:r>
        <w:r w:rsidRPr="00E57ACB">
          <w:rPr>
            <w:rStyle w:val="Hyperlink"/>
            <w:noProof/>
          </w:rPr>
          <w:t>Remoción en Masa Reciente (Achocalla, Llojeta, Cerro Aruntaya (ciudadela Stronguista), y Huancani (Cóndores Lakota) y partes altas del río Wila Khota)</w:t>
        </w:r>
        <w:r>
          <w:rPr>
            <w:noProof/>
            <w:webHidden/>
          </w:rPr>
          <w:tab/>
        </w:r>
        <w:r>
          <w:rPr>
            <w:noProof/>
            <w:webHidden/>
          </w:rPr>
          <w:fldChar w:fldCharType="begin"/>
        </w:r>
        <w:r>
          <w:rPr>
            <w:noProof/>
            <w:webHidden/>
          </w:rPr>
          <w:instrText xml:space="preserve"> PAGEREF _Toc346707445 \h </w:instrText>
        </w:r>
        <w:r>
          <w:rPr>
            <w:noProof/>
            <w:webHidden/>
          </w:rPr>
        </w:r>
        <w:r>
          <w:rPr>
            <w:noProof/>
            <w:webHidden/>
          </w:rPr>
          <w:fldChar w:fldCharType="separate"/>
        </w:r>
        <w:r>
          <w:rPr>
            <w:noProof/>
            <w:webHidden/>
          </w:rPr>
          <w:t>19</w:t>
        </w:r>
        <w:r>
          <w:rPr>
            <w:noProof/>
            <w:webHidden/>
          </w:rPr>
          <w:fldChar w:fldCharType="end"/>
        </w:r>
      </w:hyperlink>
    </w:p>
    <w:p w:rsidR="00D8638D" w:rsidRDefault="00D8638D">
      <w:pPr>
        <w:pStyle w:val="TOC3"/>
        <w:rPr>
          <w:rFonts w:ascii="Calibri" w:hAnsi="Calibri"/>
          <w:noProof/>
          <w:sz w:val="22"/>
          <w:szCs w:val="22"/>
          <w:lang w:eastAsia="es-BO"/>
        </w:rPr>
      </w:pPr>
      <w:hyperlink w:anchor="_Toc346707446" w:history="1">
        <w:r w:rsidRPr="00E57ACB">
          <w:rPr>
            <w:rStyle w:val="Hyperlink"/>
            <w:noProof/>
          </w:rPr>
          <w:t>2.6.12</w:t>
        </w:r>
        <w:r>
          <w:rPr>
            <w:rFonts w:ascii="Calibri" w:hAnsi="Calibri"/>
            <w:noProof/>
            <w:sz w:val="22"/>
            <w:szCs w:val="22"/>
            <w:lang w:eastAsia="es-BO"/>
          </w:rPr>
          <w:tab/>
        </w:r>
        <w:r w:rsidRPr="00E57ACB">
          <w:rPr>
            <w:rStyle w:val="Hyperlink"/>
            <w:noProof/>
          </w:rPr>
          <w:t>Flujos de Barro y Deslizamientos Actuales</w:t>
        </w:r>
        <w:r>
          <w:rPr>
            <w:noProof/>
            <w:webHidden/>
          </w:rPr>
          <w:tab/>
        </w:r>
        <w:r>
          <w:rPr>
            <w:noProof/>
            <w:webHidden/>
          </w:rPr>
          <w:fldChar w:fldCharType="begin"/>
        </w:r>
        <w:r>
          <w:rPr>
            <w:noProof/>
            <w:webHidden/>
          </w:rPr>
          <w:instrText xml:space="preserve"> PAGEREF _Toc346707446 \h </w:instrText>
        </w:r>
        <w:r>
          <w:rPr>
            <w:noProof/>
            <w:webHidden/>
          </w:rPr>
        </w:r>
        <w:r>
          <w:rPr>
            <w:noProof/>
            <w:webHidden/>
          </w:rPr>
          <w:fldChar w:fldCharType="separate"/>
        </w:r>
        <w:r>
          <w:rPr>
            <w:noProof/>
            <w:webHidden/>
          </w:rPr>
          <w:t>20</w:t>
        </w:r>
        <w:r>
          <w:rPr>
            <w:noProof/>
            <w:webHidden/>
          </w:rPr>
          <w:fldChar w:fldCharType="end"/>
        </w:r>
      </w:hyperlink>
    </w:p>
    <w:p w:rsidR="00D8638D" w:rsidRDefault="00D8638D">
      <w:pPr>
        <w:pStyle w:val="TOC3"/>
        <w:rPr>
          <w:rFonts w:ascii="Calibri" w:hAnsi="Calibri"/>
          <w:noProof/>
          <w:sz w:val="22"/>
          <w:szCs w:val="22"/>
          <w:lang w:eastAsia="es-BO"/>
        </w:rPr>
      </w:pPr>
      <w:hyperlink w:anchor="_Toc346707447" w:history="1">
        <w:r w:rsidRPr="00E57ACB">
          <w:rPr>
            <w:rStyle w:val="Hyperlink"/>
            <w:noProof/>
          </w:rPr>
          <w:t>2.6.13</w:t>
        </w:r>
        <w:r>
          <w:rPr>
            <w:rFonts w:ascii="Calibri" w:hAnsi="Calibri"/>
            <w:noProof/>
            <w:sz w:val="22"/>
            <w:szCs w:val="22"/>
            <w:lang w:eastAsia="es-BO"/>
          </w:rPr>
          <w:tab/>
        </w:r>
        <w:r w:rsidRPr="00E57ACB">
          <w:rPr>
            <w:rStyle w:val="Hyperlink"/>
            <w:noProof/>
          </w:rPr>
          <w:t>Coluvios</w:t>
        </w:r>
        <w:r>
          <w:rPr>
            <w:noProof/>
            <w:webHidden/>
          </w:rPr>
          <w:tab/>
        </w:r>
        <w:r>
          <w:rPr>
            <w:noProof/>
            <w:webHidden/>
          </w:rPr>
          <w:fldChar w:fldCharType="begin"/>
        </w:r>
        <w:r>
          <w:rPr>
            <w:noProof/>
            <w:webHidden/>
          </w:rPr>
          <w:instrText xml:space="preserve"> PAGEREF _Toc346707447 \h </w:instrText>
        </w:r>
        <w:r>
          <w:rPr>
            <w:noProof/>
            <w:webHidden/>
          </w:rPr>
        </w:r>
        <w:r>
          <w:rPr>
            <w:noProof/>
            <w:webHidden/>
          </w:rPr>
          <w:fldChar w:fldCharType="separate"/>
        </w:r>
        <w:r>
          <w:rPr>
            <w:noProof/>
            <w:webHidden/>
          </w:rPr>
          <w:t>20</w:t>
        </w:r>
        <w:r>
          <w:rPr>
            <w:noProof/>
            <w:webHidden/>
          </w:rPr>
          <w:fldChar w:fldCharType="end"/>
        </w:r>
      </w:hyperlink>
    </w:p>
    <w:p w:rsidR="00D8638D" w:rsidRDefault="00D8638D">
      <w:pPr>
        <w:pStyle w:val="TOC3"/>
        <w:rPr>
          <w:rFonts w:ascii="Calibri" w:hAnsi="Calibri"/>
          <w:noProof/>
          <w:sz w:val="22"/>
          <w:szCs w:val="22"/>
          <w:lang w:eastAsia="es-BO"/>
        </w:rPr>
      </w:pPr>
      <w:hyperlink w:anchor="_Toc346707448" w:history="1">
        <w:r w:rsidRPr="00E57ACB">
          <w:rPr>
            <w:rStyle w:val="Hyperlink"/>
            <w:noProof/>
          </w:rPr>
          <w:t>2.6.14</w:t>
        </w:r>
        <w:r>
          <w:rPr>
            <w:rFonts w:ascii="Calibri" w:hAnsi="Calibri"/>
            <w:noProof/>
            <w:sz w:val="22"/>
            <w:szCs w:val="22"/>
            <w:lang w:eastAsia="es-BO"/>
          </w:rPr>
          <w:tab/>
        </w:r>
        <w:r w:rsidRPr="00E57ACB">
          <w:rPr>
            <w:rStyle w:val="Hyperlink"/>
            <w:noProof/>
          </w:rPr>
          <w:t>Relleno Artificial</w:t>
        </w:r>
        <w:r>
          <w:rPr>
            <w:noProof/>
            <w:webHidden/>
          </w:rPr>
          <w:tab/>
        </w:r>
        <w:r>
          <w:rPr>
            <w:noProof/>
            <w:webHidden/>
          </w:rPr>
          <w:fldChar w:fldCharType="begin"/>
        </w:r>
        <w:r>
          <w:rPr>
            <w:noProof/>
            <w:webHidden/>
          </w:rPr>
          <w:instrText xml:space="preserve"> PAGEREF _Toc346707448 \h </w:instrText>
        </w:r>
        <w:r>
          <w:rPr>
            <w:noProof/>
            <w:webHidden/>
          </w:rPr>
        </w:r>
        <w:r>
          <w:rPr>
            <w:noProof/>
            <w:webHidden/>
          </w:rPr>
          <w:fldChar w:fldCharType="separate"/>
        </w:r>
        <w:r>
          <w:rPr>
            <w:noProof/>
            <w:webHidden/>
          </w:rPr>
          <w:t>20</w:t>
        </w:r>
        <w:r>
          <w:rPr>
            <w:noProof/>
            <w:webHidden/>
          </w:rPr>
          <w:fldChar w:fldCharType="end"/>
        </w:r>
      </w:hyperlink>
    </w:p>
    <w:p w:rsidR="00D8638D" w:rsidRDefault="00D8638D">
      <w:pPr>
        <w:pStyle w:val="TOC1"/>
        <w:rPr>
          <w:rFonts w:ascii="Calibri" w:hAnsi="Calibri"/>
          <w:b w:val="0"/>
          <w:caps w:val="0"/>
          <w:noProof/>
          <w:lang w:eastAsia="es-BO"/>
        </w:rPr>
      </w:pPr>
      <w:hyperlink w:anchor="_Toc346707449" w:history="1">
        <w:r w:rsidRPr="00E57ACB">
          <w:rPr>
            <w:rStyle w:val="Hyperlink"/>
            <w:noProof/>
            <w:lang w:val="es-ES"/>
          </w:rPr>
          <w:t>3</w:t>
        </w:r>
        <w:r>
          <w:rPr>
            <w:rFonts w:ascii="Calibri" w:hAnsi="Calibri"/>
            <w:b w:val="0"/>
            <w:caps w:val="0"/>
            <w:noProof/>
            <w:lang w:eastAsia="es-BO"/>
          </w:rPr>
          <w:tab/>
        </w:r>
        <w:r w:rsidRPr="00E57ACB">
          <w:rPr>
            <w:rStyle w:val="Hyperlink"/>
            <w:rFonts w:ascii="Verdana" w:hAnsi="Verdana"/>
            <w:noProof/>
            <w:lang w:val="es-ES"/>
          </w:rPr>
          <w:t>ESTRUCTURA DE LA BASE DE DATOS GEOGRAFICA</w:t>
        </w:r>
        <w:r>
          <w:rPr>
            <w:noProof/>
            <w:webHidden/>
          </w:rPr>
          <w:tab/>
        </w:r>
        <w:r>
          <w:rPr>
            <w:noProof/>
            <w:webHidden/>
          </w:rPr>
          <w:fldChar w:fldCharType="begin"/>
        </w:r>
        <w:r>
          <w:rPr>
            <w:noProof/>
            <w:webHidden/>
          </w:rPr>
          <w:instrText xml:space="preserve"> PAGEREF _Toc346707449 \h </w:instrText>
        </w:r>
        <w:r>
          <w:rPr>
            <w:noProof/>
            <w:webHidden/>
          </w:rPr>
        </w:r>
        <w:r>
          <w:rPr>
            <w:noProof/>
            <w:webHidden/>
          </w:rPr>
          <w:fldChar w:fldCharType="separate"/>
        </w:r>
        <w:r>
          <w:rPr>
            <w:noProof/>
            <w:webHidden/>
          </w:rPr>
          <w:t>21</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50" w:history="1">
        <w:r w:rsidRPr="00E57ACB">
          <w:rPr>
            <w:rStyle w:val="Hyperlink"/>
            <w:noProof/>
            <w:snapToGrid w:val="0"/>
            <w:kern w:val="32"/>
            <w:lang w:val="es-ES"/>
          </w:rPr>
          <w:t>3.1</w:t>
        </w:r>
        <w:r>
          <w:rPr>
            <w:rFonts w:ascii="Calibri" w:hAnsi="Calibri"/>
            <w:b w:val="0"/>
            <w:noProof/>
            <w:sz w:val="22"/>
            <w:szCs w:val="22"/>
            <w:lang w:eastAsia="es-BO"/>
          </w:rPr>
          <w:tab/>
        </w:r>
        <w:r w:rsidRPr="00E57ACB">
          <w:rPr>
            <w:rStyle w:val="Hyperlink"/>
            <w:noProof/>
            <w:lang w:val="es-ES"/>
          </w:rPr>
          <w:t>INSUMOS</w:t>
        </w:r>
        <w:r>
          <w:rPr>
            <w:noProof/>
            <w:webHidden/>
          </w:rPr>
          <w:tab/>
        </w:r>
        <w:r>
          <w:rPr>
            <w:noProof/>
            <w:webHidden/>
          </w:rPr>
          <w:fldChar w:fldCharType="begin"/>
        </w:r>
        <w:r>
          <w:rPr>
            <w:noProof/>
            <w:webHidden/>
          </w:rPr>
          <w:instrText xml:space="preserve"> PAGEREF _Toc346707450 \h </w:instrText>
        </w:r>
        <w:r>
          <w:rPr>
            <w:noProof/>
            <w:webHidden/>
          </w:rPr>
        </w:r>
        <w:r>
          <w:rPr>
            <w:noProof/>
            <w:webHidden/>
          </w:rPr>
          <w:fldChar w:fldCharType="separate"/>
        </w:r>
        <w:r>
          <w:rPr>
            <w:noProof/>
            <w:webHidden/>
          </w:rPr>
          <w:t>21</w:t>
        </w:r>
        <w:r>
          <w:rPr>
            <w:noProof/>
            <w:webHidden/>
          </w:rPr>
          <w:fldChar w:fldCharType="end"/>
        </w:r>
      </w:hyperlink>
    </w:p>
    <w:p w:rsidR="00D8638D" w:rsidRDefault="00D8638D">
      <w:pPr>
        <w:pStyle w:val="TOC3"/>
        <w:rPr>
          <w:rFonts w:ascii="Calibri" w:hAnsi="Calibri"/>
          <w:noProof/>
          <w:sz w:val="22"/>
          <w:szCs w:val="22"/>
          <w:lang w:eastAsia="es-BO"/>
        </w:rPr>
      </w:pPr>
      <w:hyperlink w:anchor="_Toc346707451" w:history="1">
        <w:r w:rsidRPr="00E57ACB">
          <w:rPr>
            <w:rStyle w:val="Hyperlink"/>
            <w:noProof/>
            <w:lang w:val="es-ES"/>
          </w:rPr>
          <w:t>3.1.1</w:t>
        </w:r>
        <w:r>
          <w:rPr>
            <w:rFonts w:ascii="Calibri" w:hAnsi="Calibri"/>
            <w:noProof/>
            <w:sz w:val="22"/>
            <w:szCs w:val="22"/>
            <w:lang w:eastAsia="es-BO"/>
          </w:rPr>
          <w:tab/>
        </w:r>
        <w:r w:rsidRPr="00E57ACB">
          <w:rPr>
            <w:rStyle w:val="Hyperlink"/>
            <w:noProof/>
            <w:lang w:val="es-ES"/>
          </w:rPr>
          <w:t>MAPA GEOTÉCNICO</w:t>
        </w:r>
        <w:r>
          <w:rPr>
            <w:noProof/>
            <w:webHidden/>
          </w:rPr>
          <w:tab/>
        </w:r>
        <w:r>
          <w:rPr>
            <w:noProof/>
            <w:webHidden/>
          </w:rPr>
          <w:fldChar w:fldCharType="begin"/>
        </w:r>
        <w:r>
          <w:rPr>
            <w:noProof/>
            <w:webHidden/>
          </w:rPr>
          <w:instrText xml:space="preserve"> PAGEREF _Toc346707451 \h </w:instrText>
        </w:r>
        <w:r>
          <w:rPr>
            <w:noProof/>
            <w:webHidden/>
          </w:rPr>
        </w:r>
        <w:r>
          <w:rPr>
            <w:noProof/>
            <w:webHidden/>
          </w:rPr>
          <w:fldChar w:fldCharType="separate"/>
        </w:r>
        <w:r>
          <w:rPr>
            <w:noProof/>
            <w:webHidden/>
          </w:rPr>
          <w:t>21</w:t>
        </w:r>
        <w:r>
          <w:rPr>
            <w:noProof/>
            <w:webHidden/>
          </w:rPr>
          <w:fldChar w:fldCharType="end"/>
        </w:r>
      </w:hyperlink>
    </w:p>
    <w:p w:rsidR="00D8638D" w:rsidRDefault="00D8638D">
      <w:pPr>
        <w:pStyle w:val="TOC4"/>
        <w:tabs>
          <w:tab w:val="left" w:pos="1680"/>
          <w:tab w:val="right" w:leader="dot" w:pos="8778"/>
        </w:tabs>
        <w:rPr>
          <w:rFonts w:ascii="Calibri" w:hAnsi="Calibri"/>
          <w:noProof/>
          <w:sz w:val="22"/>
          <w:szCs w:val="22"/>
          <w:lang w:eastAsia="es-BO"/>
        </w:rPr>
      </w:pPr>
      <w:hyperlink w:anchor="_Toc346707452" w:history="1">
        <w:r w:rsidRPr="00E57ACB">
          <w:rPr>
            <w:rStyle w:val="Hyperlink"/>
            <w:noProof/>
            <w:lang w:val="es-ES"/>
          </w:rPr>
          <w:t>3.1.1.1</w:t>
        </w:r>
        <w:r>
          <w:rPr>
            <w:rFonts w:ascii="Calibri" w:hAnsi="Calibri"/>
            <w:noProof/>
            <w:sz w:val="22"/>
            <w:szCs w:val="22"/>
            <w:lang w:eastAsia="es-BO"/>
          </w:rPr>
          <w:tab/>
        </w:r>
        <w:r w:rsidRPr="00E57ACB">
          <w:rPr>
            <w:rStyle w:val="Hyperlink"/>
            <w:noProof/>
            <w:lang w:val="es-ES"/>
          </w:rPr>
          <w:t>MAPA GEOLÓGICO</w:t>
        </w:r>
        <w:r>
          <w:rPr>
            <w:noProof/>
            <w:webHidden/>
          </w:rPr>
          <w:tab/>
        </w:r>
        <w:r>
          <w:rPr>
            <w:noProof/>
            <w:webHidden/>
          </w:rPr>
          <w:fldChar w:fldCharType="begin"/>
        </w:r>
        <w:r>
          <w:rPr>
            <w:noProof/>
            <w:webHidden/>
          </w:rPr>
          <w:instrText xml:space="preserve"> PAGEREF _Toc346707452 \h </w:instrText>
        </w:r>
        <w:r>
          <w:rPr>
            <w:noProof/>
            <w:webHidden/>
          </w:rPr>
        </w:r>
        <w:r>
          <w:rPr>
            <w:noProof/>
            <w:webHidden/>
          </w:rPr>
          <w:fldChar w:fldCharType="separate"/>
        </w:r>
        <w:r>
          <w:rPr>
            <w:noProof/>
            <w:webHidden/>
          </w:rPr>
          <w:t>23</w:t>
        </w:r>
        <w:r>
          <w:rPr>
            <w:noProof/>
            <w:webHidden/>
          </w:rPr>
          <w:fldChar w:fldCharType="end"/>
        </w:r>
      </w:hyperlink>
    </w:p>
    <w:p w:rsidR="00D8638D" w:rsidRDefault="00D8638D">
      <w:pPr>
        <w:pStyle w:val="TOC3"/>
        <w:rPr>
          <w:rFonts w:ascii="Calibri" w:hAnsi="Calibri"/>
          <w:noProof/>
          <w:sz w:val="22"/>
          <w:szCs w:val="22"/>
          <w:lang w:eastAsia="es-BO"/>
        </w:rPr>
      </w:pPr>
      <w:hyperlink w:anchor="_Toc346707453" w:history="1">
        <w:r w:rsidRPr="00E57ACB">
          <w:rPr>
            <w:rStyle w:val="Hyperlink"/>
            <w:noProof/>
          </w:rPr>
          <w:t>3.1.2</w:t>
        </w:r>
        <w:r>
          <w:rPr>
            <w:rFonts w:ascii="Calibri" w:hAnsi="Calibri"/>
            <w:noProof/>
            <w:sz w:val="22"/>
            <w:szCs w:val="22"/>
            <w:lang w:eastAsia="es-BO"/>
          </w:rPr>
          <w:tab/>
        </w:r>
        <w:r w:rsidRPr="00E57ACB">
          <w:rPr>
            <w:rStyle w:val="Hyperlink"/>
            <w:noProof/>
            <w:lang w:val="es-ES"/>
          </w:rPr>
          <w:t>MAPA</w:t>
        </w:r>
        <w:r w:rsidRPr="00E57ACB">
          <w:rPr>
            <w:rStyle w:val="Hyperlink"/>
            <w:noProof/>
          </w:rPr>
          <w:t xml:space="preserve"> DE PENDIENTES</w:t>
        </w:r>
        <w:r>
          <w:rPr>
            <w:noProof/>
            <w:webHidden/>
          </w:rPr>
          <w:tab/>
        </w:r>
        <w:r>
          <w:rPr>
            <w:noProof/>
            <w:webHidden/>
          </w:rPr>
          <w:fldChar w:fldCharType="begin"/>
        </w:r>
        <w:r>
          <w:rPr>
            <w:noProof/>
            <w:webHidden/>
          </w:rPr>
          <w:instrText xml:space="preserve"> PAGEREF _Toc346707453 \h </w:instrText>
        </w:r>
        <w:r>
          <w:rPr>
            <w:noProof/>
            <w:webHidden/>
          </w:rPr>
        </w:r>
        <w:r>
          <w:rPr>
            <w:noProof/>
            <w:webHidden/>
          </w:rPr>
          <w:fldChar w:fldCharType="separate"/>
        </w:r>
        <w:r>
          <w:rPr>
            <w:noProof/>
            <w:webHidden/>
          </w:rPr>
          <w:t>24</w:t>
        </w:r>
        <w:r>
          <w:rPr>
            <w:noProof/>
            <w:webHidden/>
          </w:rPr>
          <w:fldChar w:fldCharType="end"/>
        </w:r>
      </w:hyperlink>
    </w:p>
    <w:p w:rsidR="00D8638D" w:rsidRDefault="00D8638D">
      <w:pPr>
        <w:pStyle w:val="TOC4"/>
        <w:tabs>
          <w:tab w:val="left" w:pos="1680"/>
          <w:tab w:val="right" w:leader="dot" w:pos="8778"/>
        </w:tabs>
        <w:rPr>
          <w:rFonts w:ascii="Calibri" w:hAnsi="Calibri"/>
          <w:noProof/>
          <w:sz w:val="22"/>
          <w:szCs w:val="22"/>
          <w:lang w:eastAsia="es-BO"/>
        </w:rPr>
      </w:pPr>
      <w:hyperlink w:anchor="_Toc346707454" w:history="1">
        <w:r w:rsidRPr="00E57ACB">
          <w:rPr>
            <w:rStyle w:val="Hyperlink"/>
            <w:noProof/>
            <w:lang w:val="es-ES"/>
          </w:rPr>
          <w:t>3.1.2.1</w:t>
        </w:r>
        <w:r>
          <w:rPr>
            <w:rFonts w:ascii="Calibri" w:hAnsi="Calibri"/>
            <w:noProof/>
            <w:sz w:val="22"/>
            <w:szCs w:val="22"/>
            <w:lang w:eastAsia="es-BO"/>
          </w:rPr>
          <w:tab/>
        </w:r>
        <w:r w:rsidRPr="00E57ACB">
          <w:rPr>
            <w:rStyle w:val="Hyperlink"/>
            <w:noProof/>
            <w:lang w:val="es-ES"/>
          </w:rPr>
          <w:t>Modelo Global de la Tierra ASTER-GDEM.</w:t>
        </w:r>
        <w:r>
          <w:rPr>
            <w:noProof/>
            <w:webHidden/>
          </w:rPr>
          <w:tab/>
        </w:r>
        <w:r>
          <w:rPr>
            <w:noProof/>
            <w:webHidden/>
          </w:rPr>
          <w:fldChar w:fldCharType="begin"/>
        </w:r>
        <w:r>
          <w:rPr>
            <w:noProof/>
            <w:webHidden/>
          </w:rPr>
          <w:instrText xml:space="preserve"> PAGEREF _Toc346707454 \h </w:instrText>
        </w:r>
        <w:r>
          <w:rPr>
            <w:noProof/>
            <w:webHidden/>
          </w:rPr>
        </w:r>
        <w:r>
          <w:rPr>
            <w:noProof/>
            <w:webHidden/>
          </w:rPr>
          <w:fldChar w:fldCharType="separate"/>
        </w:r>
        <w:r>
          <w:rPr>
            <w:noProof/>
            <w:webHidden/>
          </w:rPr>
          <w:t>25</w:t>
        </w:r>
        <w:r>
          <w:rPr>
            <w:noProof/>
            <w:webHidden/>
          </w:rPr>
          <w:fldChar w:fldCharType="end"/>
        </w:r>
      </w:hyperlink>
    </w:p>
    <w:p w:rsidR="00D8638D" w:rsidRDefault="00D8638D">
      <w:pPr>
        <w:pStyle w:val="TOC5"/>
        <w:tabs>
          <w:tab w:val="left" w:pos="1680"/>
          <w:tab w:val="right" w:leader="dot" w:pos="8778"/>
        </w:tabs>
        <w:rPr>
          <w:rFonts w:ascii="Calibri" w:hAnsi="Calibri"/>
          <w:noProof/>
          <w:sz w:val="22"/>
          <w:szCs w:val="22"/>
          <w:lang w:eastAsia="es-BO"/>
        </w:rPr>
      </w:pPr>
      <w:hyperlink w:anchor="_Toc346707455" w:history="1">
        <w:r w:rsidRPr="00E57ACB">
          <w:rPr>
            <w:rStyle w:val="Hyperlink"/>
            <w:noProof/>
            <w:lang w:val="es-ES"/>
          </w:rPr>
          <w:t>3.1.2.1.1</w:t>
        </w:r>
        <w:r>
          <w:rPr>
            <w:rFonts w:ascii="Calibri" w:hAnsi="Calibri"/>
            <w:noProof/>
            <w:sz w:val="22"/>
            <w:szCs w:val="22"/>
            <w:lang w:eastAsia="es-BO"/>
          </w:rPr>
          <w:tab/>
        </w:r>
        <w:r w:rsidRPr="00E57ACB">
          <w:rPr>
            <w:rStyle w:val="Hyperlink"/>
            <w:noProof/>
            <w:lang w:val="es-ES"/>
          </w:rPr>
          <w:t>Características de los sensores ASTER</w:t>
        </w:r>
        <w:r>
          <w:rPr>
            <w:noProof/>
            <w:webHidden/>
          </w:rPr>
          <w:tab/>
        </w:r>
        <w:r>
          <w:rPr>
            <w:noProof/>
            <w:webHidden/>
          </w:rPr>
          <w:fldChar w:fldCharType="begin"/>
        </w:r>
        <w:r>
          <w:rPr>
            <w:noProof/>
            <w:webHidden/>
          </w:rPr>
          <w:instrText xml:space="preserve"> PAGEREF _Toc346707455 \h </w:instrText>
        </w:r>
        <w:r>
          <w:rPr>
            <w:noProof/>
            <w:webHidden/>
          </w:rPr>
        </w:r>
        <w:r>
          <w:rPr>
            <w:noProof/>
            <w:webHidden/>
          </w:rPr>
          <w:fldChar w:fldCharType="separate"/>
        </w:r>
        <w:r>
          <w:rPr>
            <w:noProof/>
            <w:webHidden/>
          </w:rPr>
          <w:t>25</w:t>
        </w:r>
        <w:r>
          <w:rPr>
            <w:noProof/>
            <w:webHidden/>
          </w:rPr>
          <w:fldChar w:fldCharType="end"/>
        </w:r>
      </w:hyperlink>
    </w:p>
    <w:p w:rsidR="00D8638D" w:rsidRDefault="00D8638D">
      <w:pPr>
        <w:pStyle w:val="TOC5"/>
        <w:tabs>
          <w:tab w:val="left" w:pos="1680"/>
          <w:tab w:val="right" w:leader="dot" w:pos="8778"/>
        </w:tabs>
        <w:rPr>
          <w:rFonts w:ascii="Calibri" w:hAnsi="Calibri"/>
          <w:noProof/>
          <w:sz w:val="22"/>
          <w:szCs w:val="22"/>
          <w:lang w:eastAsia="es-BO"/>
        </w:rPr>
      </w:pPr>
      <w:hyperlink w:anchor="_Toc346707456" w:history="1">
        <w:r w:rsidRPr="00E57ACB">
          <w:rPr>
            <w:rStyle w:val="Hyperlink"/>
            <w:noProof/>
            <w:lang w:val="es-ES"/>
          </w:rPr>
          <w:t>3.1.2.1.2</w:t>
        </w:r>
        <w:r>
          <w:rPr>
            <w:rFonts w:ascii="Calibri" w:hAnsi="Calibri"/>
            <w:noProof/>
            <w:sz w:val="22"/>
            <w:szCs w:val="22"/>
            <w:lang w:eastAsia="es-BO"/>
          </w:rPr>
          <w:tab/>
        </w:r>
        <w:r w:rsidRPr="00E57ACB">
          <w:rPr>
            <w:rStyle w:val="Hyperlink"/>
            <w:noProof/>
            <w:lang w:val="es-ES"/>
          </w:rPr>
          <w:t>Modelo ASTER GDEM</w:t>
        </w:r>
        <w:r>
          <w:rPr>
            <w:noProof/>
            <w:webHidden/>
          </w:rPr>
          <w:tab/>
        </w:r>
        <w:r>
          <w:rPr>
            <w:noProof/>
            <w:webHidden/>
          </w:rPr>
          <w:fldChar w:fldCharType="begin"/>
        </w:r>
        <w:r>
          <w:rPr>
            <w:noProof/>
            <w:webHidden/>
          </w:rPr>
          <w:instrText xml:space="preserve"> PAGEREF _Toc346707456 \h </w:instrText>
        </w:r>
        <w:r>
          <w:rPr>
            <w:noProof/>
            <w:webHidden/>
          </w:rPr>
        </w:r>
        <w:r>
          <w:rPr>
            <w:noProof/>
            <w:webHidden/>
          </w:rPr>
          <w:fldChar w:fldCharType="separate"/>
        </w:r>
        <w:r>
          <w:rPr>
            <w:noProof/>
            <w:webHidden/>
          </w:rPr>
          <w:t>27</w:t>
        </w:r>
        <w:r>
          <w:rPr>
            <w:noProof/>
            <w:webHidden/>
          </w:rPr>
          <w:fldChar w:fldCharType="end"/>
        </w:r>
      </w:hyperlink>
    </w:p>
    <w:p w:rsidR="00D8638D" w:rsidRDefault="00D8638D">
      <w:pPr>
        <w:pStyle w:val="TOC3"/>
        <w:rPr>
          <w:rFonts w:ascii="Calibri" w:hAnsi="Calibri"/>
          <w:noProof/>
          <w:sz w:val="22"/>
          <w:szCs w:val="22"/>
          <w:lang w:eastAsia="es-BO"/>
        </w:rPr>
      </w:pPr>
      <w:hyperlink w:anchor="_Toc346707457" w:history="1">
        <w:r w:rsidRPr="00E57ACB">
          <w:rPr>
            <w:rStyle w:val="Hyperlink"/>
            <w:noProof/>
            <w:lang w:val="es-ES"/>
          </w:rPr>
          <w:t>3.1.3</w:t>
        </w:r>
        <w:r>
          <w:rPr>
            <w:rFonts w:ascii="Calibri" w:hAnsi="Calibri"/>
            <w:noProof/>
            <w:sz w:val="22"/>
            <w:szCs w:val="22"/>
            <w:lang w:eastAsia="es-BO"/>
          </w:rPr>
          <w:tab/>
        </w:r>
        <w:r w:rsidRPr="00E57ACB">
          <w:rPr>
            <w:rStyle w:val="Hyperlink"/>
            <w:noProof/>
            <w:lang w:val="es-ES"/>
          </w:rPr>
          <w:t>MAPA DE AMENAZAS</w:t>
        </w:r>
        <w:r>
          <w:rPr>
            <w:noProof/>
            <w:webHidden/>
          </w:rPr>
          <w:tab/>
        </w:r>
        <w:r>
          <w:rPr>
            <w:noProof/>
            <w:webHidden/>
          </w:rPr>
          <w:fldChar w:fldCharType="begin"/>
        </w:r>
        <w:r>
          <w:rPr>
            <w:noProof/>
            <w:webHidden/>
          </w:rPr>
          <w:instrText xml:space="preserve"> PAGEREF _Toc346707457 \h </w:instrText>
        </w:r>
        <w:r>
          <w:rPr>
            <w:noProof/>
            <w:webHidden/>
          </w:rPr>
        </w:r>
        <w:r>
          <w:rPr>
            <w:noProof/>
            <w:webHidden/>
          </w:rPr>
          <w:fldChar w:fldCharType="separate"/>
        </w:r>
        <w:r>
          <w:rPr>
            <w:noProof/>
            <w:webHidden/>
          </w:rPr>
          <w:t>31</w:t>
        </w:r>
        <w:r>
          <w:rPr>
            <w:noProof/>
            <w:webHidden/>
          </w:rPr>
          <w:fldChar w:fldCharType="end"/>
        </w:r>
      </w:hyperlink>
    </w:p>
    <w:p w:rsidR="00D8638D" w:rsidRDefault="00D8638D">
      <w:pPr>
        <w:pStyle w:val="TOC4"/>
        <w:tabs>
          <w:tab w:val="left" w:pos="1680"/>
          <w:tab w:val="right" w:leader="dot" w:pos="8778"/>
        </w:tabs>
        <w:rPr>
          <w:rFonts w:ascii="Calibri" w:hAnsi="Calibri"/>
          <w:noProof/>
          <w:sz w:val="22"/>
          <w:szCs w:val="22"/>
          <w:lang w:eastAsia="es-BO"/>
        </w:rPr>
      </w:pPr>
      <w:hyperlink w:anchor="_Toc346707458" w:history="1">
        <w:r w:rsidRPr="00E57ACB">
          <w:rPr>
            <w:rStyle w:val="Hyperlink"/>
            <w:noProof/>
            <w:lang w:val="es-ES"/>
          </w:rPr>
          <w:t>3.1.3.1</w:t>
        </w:r>
        <w:r>
          <w:rPr>
            <w:rFonts w:ascii="Calibri" w:hAnsi="Calibri"/>
            <w:noProof/>
            <w:sz w:val="22"/>
            <w:szCs w:val="22"/>
            <w:lang w:eastAsia="es-BO"/>
          </w:rPr>
          <w:tab/>
        </w:r>
        <w:r w:rsidRPr="00E57ACB">
          <w:rPr>
            <w:rStyle w:val="Hyperlink"/>
            <w:noProof/>
            <w:lang w:val="es-ES"/>
          </w:rPr>
          <w:t>Procesamiento de la Información:</w:t>
        </w:r>
        <w:r>
          <w:rPr>
            <w:noProof/>
            <w:webHidden/>
          </w:rPr>
          <w:tab/>
        </w:r>
        <w:r>
          <w:rPr>
            <w:noProof/>
            <w:webHidden/>
          </w:rPr>
          <w:fldChar w:fldCharType="begin"/>
        </w:r>
        <w:r>
          <w:rPr>
            <w:noProof/>
            <w:webHidden/>
          </w:rPr>
          <w:instrText xml:space="preserve"> PAGEREF _Toc346707458 \h </w:instrText>
        </w:r>
        <w:r>
          <w:rPr>
            <w:noProof/>
            <w:webHidden/>
          </w:rPr>
        </w:r>
        <w:r>
          <w:rPr>
            <w:noProof/>
            <w:webHidden/>
          </w:rPr>
          <w:fldChar w:fldCharType="separate"/>
        </w:r>
        <w:r>
          <w:rPr>
            <w:noProof/>
            <w:webHidden/>
          </w:rPr>
          <w:t>32</w:t>
        </w:r>
        <w:r>
          <w:rPr>
            <w:noProof/>
            <w:webHidden/>
          </w:rPr>
          <w:fldChar w:fldCharType="end"/>
        </w:r>
      </w:hyperlink>
    </w:p>
    <w:p w:rsidR="00D8638D" w:rsidRDefault="00D8638D">
      <w:pPr>
        <w:pStyle w:val="TOC3"/>
        <w:rPr>
          <w:rFonts w:ascii="Calibri" w:hAnsi="Calibri"/>
          <w:noProof/>
          <w:sz w:val="22"/>
          <w:szCs w:val="22"/>
          <w:lang w:eastAsia="es-BO"/>
        </w:rPr>
      </w:pPr>
      <w:hyperlink w:anchor="_Toc346707459" w:history="1">
        <w:r w:rsidRPr="00E57ACB">
          <w:rPr>
            <w:rStyle w:val="Hyperlink"/>
            <w:noProof/>
            <w:lang w:val="es-ES"/>
          </w:rPr>
          <w:t>3.1.4</w:t>
        </w:r>
        <w:r>
          <w:rPr>
            <w:rFonts w:ascii="Calibri" w:hAnsi="Calibri"/>
            <w:noProof/>
            <w:sz w:val="22"/>
            <w:szCs w:val="22"/>
            <w:lang w:eastAsia="es-BO"/>
          </w:rPr>
          <w:tab/>
        </w:r>
        <w:r w:rsidRPr="00E57ACB">
          <w:rPr>
            <w:rStyle w:val="Hyperlink"/>
            <w:noProof/>
            <w:lang w:val="es-ES"/>
          </w:rPr>
          <w:t>MAPA HIDROGRAFICO</w:t>
        </w:r>
        <w:r>
          <w:rPr>
            <w:noProof/>
            <w:webHidden/>
          </w:rPr>
          <w:tab/>
        </w:r>
        <w:r>
          <w:rPr>
            <w:noProof/>
            <w:webHidden/>
          </w:rPr>
          <w:fldChar w:fldCharType="begin"/>
        </w:r>
        <w:r>
          <w:rPr>
            <w:noProof/>
            <w:webHidden/>
          </w:rPr>
          <w:instrText xml:space="preserve"> PAGEREF _Toc346707459 \h </w:instrText>
        </w:r>
        <w:r>
          <w:rPr>
            <w:noProof/>
            <w:webHidden/>
          </w:rPr>
        </w:r>
        <w:r>
          <w:rPr>
            <w:noProof/>
            <w:webHidden/>
          </w:rPr>
          <w:fldChar w:fldCharType="separate"/>
        </w:r>
        <w:r>
          <w:rPr>
            <w:noProof/>
            <w:webHidden/>
          </w:rPr>
          <w:t>35</w:t>
        </w:r>
        <w:r>
          <w:rPr>
            <w:noProof/>
            <w:webHidden/>
          </w:rPr>
          <w:fldChar w:fldCharType="end"/>
        </w:r>
      </w:hyperlink>
    </w:p>
    <w:p w:rsidR="00D8638D" w:rsidRDefault="00D8638D">
      <w:pPr>
        <w:pStyle w:val="TOC1"/>
        <w:rPr>
          <w:rFonts w:ascii="Calibri" w:hAnsi="Calibri"/>
          <w:b w:val="0"/>
          <w:caps w:val="0"/>
          <w:noProof/>
          <w:lang w:eastAsia="es-BO"/>
        </w:rPr>
      </w:pPr>
      <w:hyperlink w:anchor="_Toc346707460" w:history="1">
        <w:r w:rsidRPr="00E57ACB">
          <w:rPr>
            <w:rStyle w:val="Hyperlink"/>
            <w:noProof/>
            <w:lang w:val="es-ES"/>
          </w:rPr>
          <w:t>4</w:t>
        </w:r>
        <w:r>
          <w:rPr>
            <w:rFonts w:ascii="Calibri" w:hAnsi="Calibri"/>
            <w:b w:val="0"/>
            <w:caps w:val="0"/>
            <w:noProof/>
            <w:lang w:eastAsia="es-BO"/>
          </w:rPr>
          <w:tab/>
        </w:r>
        <w:r w:rsidRPr="00E57ACB">
          <w:rPr>
            <w:rStyle w:val="Hyperlink"/>
            <w:rFonts w:ascii="Verdana" w:hAnsi="Verdana"/>
            <w:noProof/>
            <w:lang w:val="es-ES"/>
          </w:rPr>
          <w:t>PROCESAMIENTO DE LA INFORMACION</w:t>
        </w:r>
        <w:r>
          <w:rPr>
            <w:noProof/>
            <w:webHidden/>
          </w:rPr>
          <w:tab/>
        </w:r>
        <w:r>
          <w:rPr>
            <w:noProof/>
            <w:webHidden/>
          </w:rPr>
          <w:fldChar w:fldCharType="begin"/>
        </w:r>
        <w:r>
          <w:rPr>
            <w:noProof/>
            <w:webHidden/>
          </w:rPr>
          <w:instrText xml:space="preserve"> PAGEREF _Toc346707460 \h </w:instrText>
        </w:r>
        <w:r>
          <w:rPr>
            <w:noProof/>
            <w:webHidden/>
          </w:rPr>
        </w:r>
        <w:r>
          <w:rPr>
            <w:noProof/>
            <w:webHidden/>
          </w:rPr>
          <w:fldChar w:fldCharType="separate"/>
        </w:r>
        <w:r>
          <w:rPr>
            <w:noProof/>
            <w:webHidden/>
          </w:rPr>
          <w:t>36</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61" w:history="1">
        <w:r w:rsidRPr="00E57ACB">
          <w:rPr>
            <w:rStyle w:val="Hyperlink"/>
            <w:noProof/>
            <w:snapToGrid w:val="0"/>
            <w:kern w:val="32"/>
            <w:lang w:val="es-ES"/>
          </w:rPr>
          <w:t>4.1</w:t>
        </w:r>
        <w:r>
          <w:rPr>
            <w:rFonts w:ascii="Calibri" w:hAnsi="Calibri"/>
            <w:b w:val="0"/>
            <w:noProof/>
            <w:sz w:val="22"/>
            <w:szCs w:val="22"/>
            <w:lang w:eastAsia="es-BO"/>
          </w:rPr>
          <w:tab/>
        </w:r>
        <w:r w:rsidRPr="00E57ACB">
          <w:rPr>
            <w:rStyle w:val="Hyperlink"/>
            <w:noProof/>
            <w:lang w:val="es-ES"/>
          </w:rPr>
          <w:t>DELIMITACION DEL AREA DE TRABAJO (DOMINIO ESPACIAL).-</w:t>
        </w:r>
        <w:r>
          <w:rPr>
            <w:noProof/>
            <w:webHidden/>
          </w:rPr>
          <w:tab/>
        </w:r>
        <w:r>
          <w:rPr>
            <w:noProof/>
            <w:webHidden/>
          </w:rPr>
          <w:fldChar w:fldCharType="begin"/>
        </w:r>
        <w:r>
          <w:rPr>
            <w:noProof/>
            <w:webHidden/>
          </w:rPr>
          <w:instrText xml:space="preserve"> PAGEREF _Toc346707461 \h </w:instrText>
        </w:r>
        <w:r>
          <w:rPr>
            <w:noProof/>
            <w:webHidden/>
          </w:rPr>
        </w:r>
        <w:r>
          <w:rPr>
            <w:noProof/>
            <w:webHidden/>
          </w:rPr>
          <w:fldChar w:fldCharType="separate"/>
        </w:r>
        <w:r>
          <w:rPr>
            <w:noProof/>
            <w:webHidden/>
          </w:rPr>
          <w:t>36</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62" w:history="1">
        <w:r w:rsidRPr="00E57ACB">
          <w:rPr>
            <w:rStyle w:val="Hyperlink"/>
            <w:noProof/>
            <w:snapToGrid w:val="0"/>
            <w:kern w:val="32"/>
            <w:lang w:val="es-ES"/>
          </w:rPr>
          <w:t>4.2</w:t>
        </w:r>
        <w:r>
          <w:rPr>
            <w:rFonts w:ascii="Calibri" w:hAnsi="Calibri"/>
            <w:b w:val="0"/>
            <w:noProof/>
            <w:sz w:val="22"/>
            <w:szCs w:val="22"/>
            <w:lang w:eastAsia="es-BO"/>
          </w:rPr>
          <w:tab/>
        </w:r>
        <w:r w:rsidRPr="00E57ACB">
          <w:rPr>
            <w:rStyle w:val="Hyperlink"/>
            <w:noProof/>
            <w:lang w:val="es-ES"/>
          </w:rPr>
          <w:t>Definición de la escala de trabajo.</w:t>
        </w:r>
        <w:r>
          <w:rPr>
            <w:noProof/>
            <w:webHidden/>
          </w:rPr>
          <w:tab/>
        </w:r>
        <w:r>
          <w:rPr>
            <w:noProof/>
            <w:webHidden/>
          </w:rPr>
          <w:fldChar w:fldCharType="begin"/>
        </w:r>
        <w:r>
          <w:rPr>
            <w:noProof/>
            <w:webHidden/>
          </w:rPr>
          <w:instrText xml:space="preserve"> PAGEREF _Toc346707462 \h </w:instrText>
        </w:r>
        <w:r>
          <w:rPr>
            <w:noProof/>
            <w:webHidden/>
          </w:rPr>
        </w:r>
        <w:r>
          <w:rPr>
            <w:noProof/>
            <w:webHidden/>
          </w:rPr>
          <w:fldChar w:fldCharType="separate"/>
        </w:r>
        <w:r>
          <w:rPr>
            <w:noProof/>
            <w:webHidden/>
          </w:rPr>
          <w:t>37</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63" w:history="1">
        <w:r w:rsidRPr="00E57ACB">
          <w:rPr>
            <w:rStyle w:val="Hyperlink"/>
            <w:noProof/>
            <w:snapToGrid w:val="0"/>
            <w:kern w:val="32"/>
            <w:lang w:val="es-ES"/>
          </w:rPr>
          <w:t>4.3</w:t>
        </w:r>
        <w:r>
          <w:rPr>
            <w:rFonts w:ascii="Calibri" w:hAnsi="Calibri"/>
            <w:b w:val="0"/>
            <w:noProof/>
            <w:sz w:val="22"/>
            <w:szCs w:val="22"/>
            <w:lang w:eastAsia="es-BO"/>
          </w:rPr>
          <w:tab/>
        </w:r>
        <w:r w:rsidRPr="00E57ACB">
          <w:rPr>
            <w:rStyle w:val="Hyperlink"/>
            <w:noProof/>
            <w:lang w:val="es-ES"/>
          </w:rPr>
          <w:t>Verificación de la Topología de entidades espaciales.-</w:t>
        </w:r>
        <w:r>
          <w:rPr>
            <w:noProof/>
            <w:webHidden/>
          </w:rPr>
          <w:tab/>
        </w:r>
        <w:r>
          <w:rPr>
            <w:noProof/>
            <w:webHidden/>
          </w:rPr>
          <w:fldChar w:fldCharType="begin"/>
        </w:r>
        <w:r>
          <w:rPr>
            <w:noProof/>
            <w:webHidden/>
          </w:rPr>
          <w:instrText xml:space="preserve"> PAGEREF _Toc346707463 \h </w:instrText>
        </w:r>
        <w:r>
          <w:rPr>
            <w:noProof/>
            <w:webHidden/>
          </w:rPr>
        </w:r>
        <w:r>
          <w:rPr>
            <w:noProof/>
            <w:webHidden/>
          </w:rPr>
          <w:fldChar w:fldCharType="separate"/>
        </w:r>
        <w:r>
          <w:rPr>
            <w:noProof/>
            <w:webHidden/>
          </w:rPr>
          <w:t>37</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64" w:history="1">
        <w:r w:rsidRPr="00E57ACB">
          <w:rPr>
            <w:rStyle w:val="Hyperlink"/>
            <w:noProof/>
            <w:snapToGrid w:val="0"/>
            <w:kern w:val="32"/>
            <w:lang w:val="es-ES"/>
          </w:rPr>
          <w:t>4.4</w:t>
        </w:r>
        <w:r>
          <w:rPr>
            <w:rFonts w:ascii="Calibri" w:hAnsi="Calibri"/>
            <w:b w:val="0"/>
            <w:noProof/>
            <w:sz w:val="22"/>
            <w:szCs w:val="22"/>
            <w:lang w:eastAsia="es-BO"/>
          </w:rPr>
          <w:tab/>
        </w:r>
        <w:r w:rsidRPr="00E57ACB">
          <w:rPr>
            <w:rStyle w:val="Hyperlink"/>
            <w:noProof/>
            <w:lang w:val="es-ES"/>
          </w:rPr>
          <w:t>Generalización de entidades geográficas</w:t>
        </w:r>
        <w:r>
          <w:rPr>
            <w:noProof/>
            <w:webHidden/>
          </w:rPr>
          <w:tab/>
        </w:r>
        <w:r>
          <w:rPr>
            <w:noProof/>
            <w:webHidden/>
          </w:rPr>
          <w:fldChar w:fldCharType="begin"/>
        </w:r>
        <w:r>
          <w:rPr>
            <w:noProof/>
            <w:webHidden/>
          </w:rPr>
          <w:instrText xml:space="preserve"> PAGEREF _Toc346707464 \h </w:instrText>
        </w:r>
        <w:r>
          <w:rPr>
            <w:noProof/>
            <w:webHidden/>
          </w:rPr>
        </w:r>
        <w:r>
          <w:rPr>
            <w:noProof/>
            <w:webHidden/>
          </w:rPr>
          <w:fldChar w:fldCharType="separate"/>
        </w:r>
        <w:r>
          <w:rPr>
            <w:noProof/>
            <w:webHidden/>
          </w:rPr>
          <w:t>37</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65" w:history="1">
        <w:r w:rsidRPr="00E57ACB">
          <w:rPr>
            <w:rStyle w:val="Hyperlink"/>
            <w:noProof/>
            <w:snapToGrid w:val="0"/>
            <w:kern w:val="32"/>
            <w:lang w:val="es-ES"/>
          </w:rPr>
          <w:t>4.5</w:t>
        </w:r>
        <w:r>
          <w:rPr>
            <w:rFonts w:ascii="Calibri" w:hAnsi="Calibri"/>
            <w:b w:val="0"/>
            <w:noProof/>
            <w:sz w:val="22"/>
            <w:szCs w:val="22"/>
            <w:lang w:eastAsia="es-BO"/>
          </w:rPr>
          <w:tab/>
        </w:r>
        <w:r w:rsidRPr="00E57ACB">
          <w:rPr>
            <w:rStyle w:val="Hyperlink"/>
            <w:noProof/>
            <w:lang w:val="es-ES"/>
          </w:rPr>
          <w:t>Diseño del modelo espacial.-</w:t>
        </w:r>
        <w:r>
          <w:rPr>
            <w:noProof/>
            <w:webHidden/>
          </w:rPr>
          <w:tab/>
        </w:r>
        <w:r>
          <w:rPr>
            <w:noProof/>
            <w:webHidden/>
          </w:rPr>
          <w:fldChar w:fldCharType="begin"/>
        </w:r>
        <w:r>
          <w:rPr>
            <w:noProof/>
            <w:webHidden/>
          </w:rPr>
          <w:instrText xml:space="preserve"> PAGEREF _Toc346707465 \h </w:instrText>
        </w:r>
        <w:r>
          <w:rPr>
            <w:noProof/>
            <w:webHidden/>
          </w:rPr>
        </w:r>
        <w:r>
          <w:rPr>
            <w:noProof/>
            <w:webHidden/>
          </w:rPr>
          <w:fldChar w:fldCharType="separate"/>
        </w:r>
        <w:r>
          <w:rPr>
            <w:noProof/>
            <w:webHidden/>
          </w:rPr>
          <w:t>38</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66" w:history="1">
        <w:r w:rsidRPr="00E57ACB">
          <w:rPr>
            <w:rStyle w:val="Hyperlink"/>
            <w:noProof/>
            <w:snapToGrid w:val="0"/>
            <w:kern w:val="32"/>
            <w:lang w:val="es-ES"/>
          </w:rPr>
          <w:t>4.6</w:t>
        </w:r>
        <w:r>
          <w:rPr>
            <w:rFonts w:ascii="Calibri" w:hAnsi="Calibri"/>
            <w:b w:val="0"/>
            <w:noProof/>
            <w:sz w:val="22"/>
            <w:szCs w:val="22"/>
            <w:lang w:eastAsia="es-BO"/>
          </w:rPr>
          <w:tab/>
        </w:r>
        <w:r w:rsidRPr="00E57ACB">
          <w:rPr>
            <w:rStyle w:val="Hyperlink"/>
            <w:noProof/>
            <w:lang w:val="es-ES"/>
          </w:rPr>
          <w:t>Limpieza y vectorización de resultados</w:t>
        </w:r>
        <w:r>
          <w:rPr>
            <w:noProof/>
            <w:webHidden/>
          </w:rPr>
          <w:tab/>
        </w:r>
        <w:r>
          <w:rPr>
            <w:noProof/>
            <w:webHidden/>
          </w:rPr>
          <w:fldChar w:fldCharType="begin"/>
        </w:r>
        <w:r>
          <w:rPr>
            <w:noProof/>
            <w:webHidden/>
          </w:rPr>
          <w:instrText xml:space="preserve"> PAGEREF _Toc346707466 \h </w:instrText>
        </w:r>
        <w:r>
          <w:rPr>
            <w:noProof/>
            <w:webHidden/>
          </w:rPr>
        </w:r>
        <w:r>
          <w:rPr>
            <w:noProof/>
            <w:webHidden/>
          </w:rPr>
          <w:fldChar w:fldCharType="separate"/>
        </w:r>
        <w:r>
          <w:rPr>
            <w:noProof/>
            <w:webHidden/>
          </w:rPr>
          <w:t>42</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67" w:history="1">
        <w:r w:rsidRPr="00E57ACB">
          <w:rPr>
            <w:rStyle w:val="Hyperlink"/>
            <w:noProof/>
            <w:snapToGrid w:val="0"/>
            <w:kern w:val="32"/>
            <w:lang w:val="es-ES"/>
          </w:rPr>
          <w:t>4.7</w:t>
        </w:r>
        <w:r>
          <w:rPr>
            <w:rFonts w:ascii="Calibri" w:hAnsi="Calibri"/>
            <w:b w:val="0"/>
            <w:noProof/>
            <w:sz w:val="22"/>
            <w:szCs w:val="22"/>
            <w:lang w:eastAsia="es-BO"/>
          </w:rPr>
          <w:tab/>
        </w:r>
        <w:r w:rsidRPr="00E57ACB">
          <w:rPr>
            <w:rStyle w:val="Hyperlink"/>
            <w:noProof/>
            <w:lang w:val="es-ES"/>
          </w:rPr>
          <w:t>Edición del Mapa</w:t>
        </w:r>
        <w:r>
          <w:rPr>
            <w:noProof/>
            <w:webHidden/>
          </w:rPr>
          <w:tab/>
        </w:r>
        <w:r>
          <w:rPr>
            <w:noProof/>
            <w:webHidden/>
          </w:rPr>
          <w:fldChar w:fldCharType="begin"/>
        </w:r>
        <w:r>
          <w:rPr>
            <w:noProof/>
            <w:webHidden/>
          </w:rPr>
          <w:instrText xml:space="preserve"> PAGEREF _Toc346707467 \h </w:instrText>
        </w:r>
        <w:r>
          <w:rPr>
            <w:noProof/>
            <w:webHidden/>
          </w:rPr>
        </w:r>
        <w:r>
          <w:rPr>
            <w:noProof/>
            <w:webHidden/>
          </w:rPr>
          <w:fldChar w:fldCharType="separate"/>
        </w:r>
        <w:r>
          <w:rPr>
            <w:noProof/>
            <w:webHidden/>
          </w:rPr>
          <w:t>42</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68" w:history="1">
        <w:r w:rsidRPr="00E57ACB">
          <w:rPr>
            <w:rStyle w:val="Hyperlink"/>
            <w:noProof/>
            <w:snapToGrid w:val="0"/>
            <w:kern w:val="32"/>
            <w:lang w:val="es-ES"/>
          </w:rPr>
          <w:t>4.8</w:t>
        </w:r>
        <w:r>
          <w:rPr>
            <w:rFonts w:ascii="Calibri" w:hAnsi="Calibri"/>
            <w:b w:val="0"/>
            <w:noProof/>
            <w:sz w:val="22"/>
            <w:szCs w:val="22"/>
            <w:lang w:eastAsia="es-BO"/>
          </w:rPr>
          <w:tab/>
        </w:r>
        <w:r w:rsidRPr="00E57ACB">
          <w:rPr>
            <w:rStyle w:val="Hyperlink"/>
            <w:noProof/>
            <w:lang w:val="es-ES"/>
          </w:rPr>
          <w:t>Consolidación de un Sistema de Información Geográfico.-</w:t>
        </w:r>
        <w:r>
          <w:rPr>
            <w:noProof/>
            <w:webHidden/>
          </w:rPr>
          <w:tab/>
        </w:r>
        <w:r>
          <w:rPr>
            <w:noProof/>
            <w:webHidden/>
          </w:rPr>
          <w:fldChar w:fldCharType="begin"/>
        </w:r>
        <w:r>
          <w:rPr>
            <w:noProof/>
            <w:webHidden/>
          </w:rPr>
          <w:instrText xml:space="preserve"> PAGEREF _Toc346707468 \h </w:instrText>
        </w:r>
        <w:r>
          <w:rPr>
            <w:noProof/>
            <w:webHidden/>
          </w:rPr>
        </w:r>
        <w:r>
          <w:rPr>
            <w:noProof/>
            <w:webHidden/>
          </w:rPr>
          <w:fldChar w:fldCharType="separate"/>
        </w:r>
        <w:r>
          <w:rPr>
            <w:noProof/>
            <w:webHidden/>
          </w:rPr>
          <w:t>43</w:t>
        </w:r>
        <w:r>
          <w:rPr>
            <w:noProof/>
            <w:webHidden/>
          </w:rPr>
          <w:fldChar w:fldCharType="end"/>
        </w:r>
      </w:hyperlink>
    </w:p>
    <w:p w:rsidR="00D8638D" w:rsidRDefault="00D8638D">
      <w:pPr>
        <w:pStyle w:val="TOC1"/>
        <w:rPr>
          <w:rFonts w:ascii="Calibri" w:hAnsi="Calibri"/>
          <w:b w:val="0"/>
          <w:caps w:val="0"/>
          <w:noProof/>
          <w:lang w:eastAsia="es-BO"/>
        </w:rPr>
      </w:pPr>
      <w:hyperlink w:anchor="_Toc346707469" w:history="1">
        <w:r w:rsidRPr="00E57ACB">
          <w:rPr>
            <w:rStyle w:val="Hyperlink"/>
            <w:noProof/>
            <w:lang w:val="es-ES"/>
          </w:rPr>
          <w:t>5</w:t>
        </w:r>
        <w:r>
          <w:rPr>
            <w:rFonts w:ascii="Calibri" w:hAnsi="Calibri"/>
            <w:b w:val="0"/>
            <w:caps w:val="0"/>
            <w:noProof/>
            <w:lang w:eastAsia="es-BO"/>
          </w:rPr>
          <w:tab/>
        </w:r>
        <w:r w:rsidRPr="00E57ACB">
          <w:rPr>
            <w:rStyle w:val="Hyperlink"/>
            <w:rFonts w:ascii="Verdana" w:hAnsi="Verdana"/>
            <w:noProof/>
            <w:lang w:val="es-ES"/>
          </w:rPr>
          <w:t>DICCIONARIO DE DATOS SIG</w:t>
        </w:r>
        <w:r>
          <w:rPr>
            <w:noProof/>
            <w:webHidden/>
          </w:rPr>
          <w:tab/>
        </w:r>
        <w:r>
          <w:rPr>
            <w:noProof/>
            <w:webHidden/>
          </w:rPr>
          <w:fldChar w:fldCharType="begin"/>
        </w:r>
        <w:r>
          <w:rPr>
            <w:noProof/>
            <w:webHidden/>
          </w:rPr>
          <w:instrText xml:space="preserve"> PAGEREF _Toc346707469 \h </w:instrText>
        </w:r>
        <w:r>
          <w:rPr>
            <w:noProof/>
            <w:webHidden/>
          </w:rPr>
        </w:r>
        <w:r>
          <w:rPr>
            <w:noProof/>
            <w:webHidden/>
          </w:rPr>
          <w:fldChar w:fldCharType="separate"/>
        </w:r>
        <w:r>
          <w:rPr>
            <w:noProof/>
            <w:webHidden/>
          </w:rPr>
          <w:t>44</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70" w:history="1">
        <w:r w:rsidRPr="00E57ACB">
          <w:rPr>
            <w:rStyle w:val="Hyperlink"/>
            <w:noProof/>
            <w:snapToGrid w:val="0"/>
            <w:kern w:val="32"/>
            <w:lang w:val="es-ES"/>
          </w:rPr>
          <w:t>5.1</w:t>
        </w:r>
        <w:r>
          <w:rPr>
            <w:rFonts w:ascii="Calibri" w:hAnsi="Calibri"/>
            <w:b w:val="0"/>
            <w:noProof/>
            <w:sz w:val="22"/>
            <w:szCs w:val="22"/>
            <w:lang w:eastAsia="es-BO"/>
          </w:rPr>
          <w:tab/>
        </w:r>
        <w:r w:rsidRPr="00E57ACB">
          <w:rPr>
            <w:rStyle w:val="Hyperlink"/>
            <w:noProof/>
            <w:lang w:val="es-ES"/>
          </w:rPr>
          <w:t>A_ADMINISTRATIVOS</w:t>
        </w:r>
        <w:r>
          <w:rPr>
            <w:noProof/>
            <w:webHidden/>
          </w:rPr>
          <w:tab/>
        </w:r>
        <w:r>
          <w:rPr>
            <w:noProof/>
            <w:webHidden/>
          </w:rPr>
          <w:fldChar w:fldCharType="begin"/>
        </w:r>
        <w:r>
          <w:rPr>
            <w:noProof/>
            <w:webHidden/>
          </w:rPr>
          <w:instrText xml:space="preserve"> PAGEREF _Toc346707470 \h </w:instrText>
        </w:r>
        <w:r>
          <w:rPr>
            <w:noProof/>
            <w:webHidden/>
          </w:rPr>
        </w:r>
        <w:r>
          <w:rPr>
            <w:noProof/>
            <w:webHidden/>
          </w:rPr>
          <w:fldChar w:fldCharType="separate"/>
        </w:r>
        <w:r>
          <w:rPr>
            <w:noProof/>
            <w:webHidden/>
          </w:rPr>
          <w:t>44</w:t>
        </w:r>
        <w:r>
          <w:rPr>
            <w:noProof/>
            <w:webHidden/>
          </w:rPr>
          <w:fldChar w:fldCharType="end"/>
        </w:r>
      </w:hyperlink>
    </w:p>
    <w:p w:rsidR="00D8638D" w:rsidRDefault="00D8638D">
      <w:pPr>
        <w:pStyle w:val="TOC3"/>
        <w:rPr>
          <w:rFonts w:ascii="Calibri" w:hAnsi="Calibri"/>
          <w:noProof/>
          <w:sz w:val="22"/>
          <w:szCs w:val="22"/>
          <w:lang w:eastAsia="es-BO"/>
        </w:rPr>
      </w:pPr>
      <w:hyperlink w:anchor="_Toc346707471" w:history="1">
        <w:r w:rsidRPr="00E57ACB">
          <w:rPr>
            <w:rStyle w:val="Hyperlink"/>
            <w:noProof/>
          </w:rPr>
          <w:t>5.1.1</w:t>
        </w:r>
        <w:r>
          <w:rPr>
            <w:rFonts w:ascii="Calibri" w:hAnsi="Calibri"/>
            <w:noProof/>
            <w:sz w:val="22"/>
            <w:szCs w:val="22"/>
            <w:lang w:eastAsia="es-BO"/>
          </w:rPr>
          <w:tab/>
        </w:r>
        <w:r w:rsidRPr="00E57ACB">
          <w:rPr>
            <w:rStyle w:val="Hyperlink"/>
            <w:noProof/>
          </w:rPr>
          <w:t>LIMITE DEL MUNICIPIO DE LA PAZ</w:t>
        </w:r>
        <w:r>
          <w:rPr>
            <w:noProof/>
            <w:webHidden/>
          </w:rPr>
          <w:tab/>
        </w:r>
        <w:r>
          <w:rPr>
            <w:noProof/>
            <w:webHidden/>
          </w:rPr>
          <w:fldChar w:fldCharType="begin"/>
        </w:r>
        <w:r>
          <w:rPr>
            <w:noProof/>
            <w:webHidden/>
          </w:rPr>
          <w:instrText xml:space="preserve"> PAGEREF _Toc346707471 \h </w:instrText>
        </w:r>
        <w:r>
          <w:rPr>
            <w:noProof/>
            <w:webHidden/>
          </w:rPr>
        </w:r>
        <w:r>
          <w:rPr>
            <w:noProof/>
            <w:webHidden/>
          </w:rPr>
          <w:fldChar w:fldCharType="separate"/>
        </w:r>
        <w:r>
          <w:rPr>
            <w:noProof/>
            <w:webHidden/>
          </w:rPr>
          <w:t>44</w:t>
        </w:r>
        <w:r>
          <w:rPr>
            <w:noProof/>
            <w:webHidden/>
          </w:rPr>
          <w:fldChar w:fldCharType="end"/>
        </w:r>
      </w:hyperlink>
    </w:p>
    <w:p w:rsidR="00D8638D" w:rsidRDefault="00D8638D">
      <w:pPr>
        <w:pStyle w:val="TOC3"/>
        <w:rPr>
          <w:rFonts w:ascii="Calibri" w:hAnsi="Calibri"/>
          <w:noProof/>
          <w:sz w:val="22"/>
          <w:szCs w:val="22"/>
          <w:lang w:eastAsia="es-BO"/>
        </w:rPr>
      </w:pPr>
      <w:hyperlink w:anchor="_Toc346707472" w:history="1">
        <w:r w:rsidRPr="00E57ACB">
          <w:rPr>
            <w:rStyle w:val="Hyperlink"/>
            <w:noProof/>
          </w:rPr>
          <w:t>5.1.2</w:t>
        </w:r>
        <w:r>
          <w:rPr>
            <w:rFonts w:ascii="Calibri" w:hAnsi="Calibri"/>
            <w:noProof/>
            <w:sz w:val="22"/>
            <w:szCs w:val="22"/>
            <w:lang w:eastAsia="es-BO"/>
          </w:rPr>
          <w:tab/>
        </w:r>
        <w:r w:rsidRPr="00E57ACB">
          <w:rPr>
            <w:rStyle w:val="Hyperlink"/>
            <w:noProof/>
          </w:rPr>
          <w:t>MACRODISTRITOS</w:t>
        </w:r>
        <w:r>
          <w:rPr>
            <w:noProof/>
            <w:webHidden/>
          </w:rPr>
          <w:tab/>
        </w:r>
        <w:r>
          <w:rPr>
            <w:noProof/>
            <w:webHidden/>
          </w:rPr>
          <w:fldChar w:fldCharType="begin"/>
        </w:r>
        <w:r>
          <w:rPr>
            <w:noProof/>
            <w:webHidden/>
          </w:rPr>
          <w:instrText xml:space="preserve"> PAGEREF _Toc346707472 \h </w:instrText>
        </w:r>
        <w:r>
          <w:rPr>
            <w:noProof/>
            <w:webHidden/>
          </w:rPr>
        </w:r>
        <w:r>
          <w:rPr>
            <w:noProof/>
            <w:webHidden/>
          </w:rPr>
          <w:fldChar w:fldCharType="separate"/>
        </w:r>
        <w:r>
          <w:rPr>
            <w:noProof/>
            <w:webHidden/>
          </w:rPr>
          <w:t>45</w:t>
        </w:r>
        <w:r>
          <w:rPr>
            <w:noProof/>
            <w:webHidden/>
          </w:rPr>
          <w:fldChar w:fldCharType="end"/>
        </w:r>
      </w:hyperlink>
    </w:p>
    <w:p w:rsidR="00D8638D" w:rsidRDefault="00D8638D">
      <w:pPr>
        <w:pStyle w:val="TOC3"/>
        <w:rPr>
          <w:rFonts w:ascii="Calibri" w:hAnsi="Calibri"/>
          <w:noProof/>
          <w:sz w:val="22"/>
          <w:szCs w:val="22"/>
          <w:lang w:eastAsia="es-BO"/>
        </w:rPr>
      </w:pPr>
      <w:hyperlink w:anchor="_Toc346707473" w:history="1">
        <w:r w:rsidRPr="00E57ACB">
          <w:rPr>
            <w:rStyle w:val="Hyperlink"/>
            <w:noProof/>
          </w:rPr>
          <w:t>5.1.3</w:t>
        </w:r>
        <w:r>
          <w:rPr>
            <w:rFonts w:ascii="Calibri" w:hAnsi="Calibri"/>
            <w:noProof/>
            <w:sz w:val="22"/>
            <w:szCs w:val="22"/>
            <w:lang w:eastAsia="es-BO"/>
          </w:rPr>
          <w:tab/>
        </w:r>
        <w:r w:rsidRPr="00E57ACB">
          <w:rPr>
            <w:rStyle w:val="Hyperlink"/>
            <w:noProof/>
          </w:rPr>
          <w:t>DISTRITOS</w:t>
        </w:r>
        <w:r>
          <w:rPr>
            <w:noProof/>
            <w:webHidden/>
          </w:rPr>
          <w:tab/>
        </w:r>
        <w:r>
          <w:rPr>
            <w:noProof/>
            <w:webHidden/>
          </w:rPr>
          <w:fldChar w:fldCharType="begin"/>
        </w:r>
        <w:r>
          <w:rPr>
            <w:noProof/>
            <w:webHidden/>
          </w:rPr>
          <w:instrText xml:space="preserve"> PAGEREF _Toc346707473 \h </w:instrText>
        </w:r>
        <w:r>
          <w:rPr>
            <w:noProof/>
            <w:webHidden/>
          </w:rPr>
        </w:r>
        <w:r>
          <w:rPr>
            <w:noProof/>
            <w:webHidden/>
          </w:rPr>
          <w:fldChar w:fldCharType="separate"/>
        </w:r>
        <w:r>
          <w:rPr>
            <w:noProof/>
            <w:webHidden/>
          </w:rPr>
          <w:t>45</w:t>
        </w:r>
        <w:r>
          <w:rPr>
            <w:noProof/>
            <w:webHidden/>
          </w:rPr>
          <w:fldChar w:fldCharType="end"/>
        </w:r>
      </w:hyperlink>
    </w:p>
    <w:p w:rsidR="00D8638D" w:rsidRDefault="00D8638D">
      <w:pPr>
        <w:pStyle w:val="TOC3"/>
        <w:rPr>
          <w:rFonts w:ascii="Calibri" w:hAnsi="Calibri"/>
          <w:noProof/>
          <w:sz w:val="22"/>
          <w:szCs w:val="22"/>
          <w:lang w:eastAsia="es-BO"/>
        </w:rPr>
      </w:pPr>
      <w:hyperlink w:anchor="_Toc346707474" w:history="1">
        <w:r w:rsidRPr="00E57ACB">
          <w:rPr>
            <w:rStyle w:val="Hyperlink"/>
            <w:noProof/>
          </w:rPr>
          <w:t>5.1.4</w:t>
        </w:r>
        <w:r>
          <w:rPr>
            <w:rFonts w:ascii="Calibri" w:hAnsi="Calibri"/>
            <w:noProof/>
            <w:sz w:val="22"/>
            <w:szCs w:val="22"/>
            <w:lang w:eastAsia="es-BO"/>
          </w:rPr>
          <w:tab/>
        </w:r>
        <w:r w:rsidRPr="00E57ACB">
          <w:rPr>
            <w:rStyle w:val="Hyperlink"/>
            <w:noProof/>
          </w:rPr>
          <w:t>OTBS</w:t>
        </w:r>
        <w:r>
          <w:rPr>
            <w:noProof/>
            <w:webHidden/>
          </w:rPr>
          <w:tab/>
        </w:r>
        <w:r>
          <w:rPr>
            <w:noProof/>
            <w:webHidden/>
          </w:rPr>
          <w:fldChar w:fldCharType="begin"/>
        </w:r>
        <w:r>
          <w:rPr>
            <w:noProof/>
            <w:webHidden/>
          </w:rPr>
          <w:instrText xml:space="preserve"> PAGEREF _Toc346707474 \h </w:instrText>
        </w:r>
        <w:r>
          <w:rPr>
            <w:noProof/>
            <w:webHidden/>
          </w:rPr>
        </w:r>
        <w:r>
          <w:rPr>
            <w:noProof/>
            <w:webHidden/>
          </w:rPr>
          <w:fldChar w:fldCharType="separate"/>
        </w:r>
        <w:r>
          <w:rPr>
            <w:noProof/>
            <w:webHidden/>
          </w:rPr>
          <w:t>46</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75" w:history="1">
        <w:r w:rsidRPr="00E57ACB">
          <w:rPr>
            <w:rStyle w:val="Hyperlink"/>
            <w:noProof/>
            <w:snapToGrid w:val="0"/>
            <w:kern w:val="32"/>
            <w:lang w:val="es-ES"/>
          </w:rPr>
          <w:t>5.2</w:t>
        </w:r>
        <w:r>
          <w:rPr>
            <w:rFonts w:ascii="Calibri" w:hAnsi="Calibri"/>
            <w:b w:val="0"/>
            <w:noProof/>
            <w:sz w:val="22"/>
            <w:szCs w:val="22"/>
            <w:lang w:eastAsia="es-BO"/>
          </w:rPr>
          <w:tab/>
        </w:r>
        <w:r w:rsidRPr="00E57ACB">
          <w:rPr>
            <w:rStyle w:val="Hyperlink"/>
            <w:noProof/>
            <w:lang w:val="es-ES"/>
          </w:rPr>
          <w:t>B_INFRAESTRUCTURA</w:t>
        </w:r>
        <w:r>
          <w:rPr>
            <w:noProof/>
            <w:webHidden/>
          </w:rPr>
          <w:tab/>
        </w:r>
        <w:r>
          <w:rPr>
            <w:noProof/>
            <w:webHidden/>
          </w:rPr>
          <w:fldChar w:fldCharType="begin"/>
        </w:r>
        <w:r>
          <w:rPr>
            <w:noProof/>
            <w:webHidden/>
          </w:rPr>
          <w:instrText xml:space="preserve"> PAGEREF _Toc346707475 \h </w:instrText>
        </w:r>
        <w:r>
          <w:rPr>
            <w:noProof/>
            <w:webHidden/>
          </w:rPr>
        </w:r>
        <w:r>
          <w:rPr>
            <w:noProof/>
            <w:webHidden/>
          </w:rPr>
          <w:fldChar w:fldCharType="separate"/>
        </w:r>
        <w:r>
          <w:rPr>
            <w:noProof/>
            <w:webHidden/>
          </w:rPr>
          <w:t>47</w:t>
        </w:r>
        <w:r>
          <w:rPr>
            <w:noProof/>
            <w:webHidden/>
          </w:rPr>
          <w:fldChar w:fldCharType="end"/>
        </w:r>
      </w:hyperlink>
    </w:p>
    <w:p w:rsidR="00D8638D" w:rsidRDefault="00D8638D">
      <w:pPr>
        <w:pStyle w:val="TOC3"/>
        <w:rPr>
          <w:rFonts w:ascii="Calibri" w:hAnsi="Calibri"/>
          <w:noProof/>
          <w:sz w:val="22"/>
          <w:szCs w:val="22"/>
          <w:lang w:eastAsia="es-BO"/>
        </w:rPr>
      </w:pPr>
      <w:hyperlink w:anchor="_Toc346707476" w:history="1">
        <w:r w:rsidRPr="00E57ACB">
          <w:rPr>
            <w:rStyle w:val="Hyperlink"/>
            <w:noProof/>
          </w:rPr>
          <w:t>5.2.1</w:t>
        </w:r>
        <w:r>
          <w:rPr>
            <w:rFonts w:ascii="Calibri" w:hAnsi="Calibri"/>
            <w:noProof/>
            <w:sz w:val="22"/>
            <w:szCs w:val="22"/>
            <w:lang w:eastAsia="es-BO"/>
          </w:rPr>
          <w:tab/>
        </w:r>
        <w:r w:rsidRPr="00E57ACB">
          <w:rPr>
            <w:rStyle w:val="Hyperlink"/>
            <w:noProof/>
          </w:rPr>
          <w:t>Manzanos</w:t>
        </w:r>
        <w:r>
          <w:rPr>
            <w:noProof/>
            <w:webHidden/>
          </w:rPr>
          <w:tab/>
        </w:r>
        <w:r>
          <w:rPr>
            <w:noProof/>
            <w:webHidden/>
          </w:rPr>
          <w:fldChar w:fldCharType="begin"/>
        </w:r>
        <w:r>
          <w:rPr>
            <w:noProof/>
            <w:webHidden/>
          </w:rPr>
          <w:instrText xml:space="preserve"> PAGEREF _Toc346707476 \h </w:instrText>
        </w:r>
        <w:r>
          <w:rPr>
            <w:noProof/>
            <w:webHidden/>
          </w:rPr>
        </w:r>
        <w:r>
          <w:rPr>
            <w:noProof/>
            <w:webHidden/>
          </w:rPr>
          <w:fldChar w:fldCharType="separate"/>
        </w:r>
        <w:r>
          <w:rPr>
            <w:noProof/>
            <w:webHidden/>
          </w:rPr>
          <w:t>47</w:t>
        </w:r>
        <w:r>
          <w:rPr>
            <w:noProof/>
            <w:webHidden/>
          </w:rPr>
          <w:fldChar w:fldCharType="end"/>
        </w:r>
      </w:hyperlink>
    </w:p>
    <w:p w:rsidR="00D8638D" w:rsidRDefault="00D8638D">
      <w:pPr>
        <w:pStyle w:val="TOC3"/>
        <w:rPr>
          <w:rFonts w:ascii="Calibri" w:hAnsi="Calibri"/>
          <w:noProof/>
          <w:sz w:val="22"/>
          <w:szCs w:val="22"/>
          <w:lang w:eastAsia="es-BO"/>
        </w:rPr>
      </w:pPr>
      <w:hyperlink w:anchor="_Toc346707477" w:history="1">
        <w:r w:rsidRPr="00E57ACB">
          <w:rPr>
            <w:rStyle w:val="Hyperlink"/>
            <w:noProof/>
            <w:lang w:val="es-ES"/>
          </w:rPr>
          <w:t>5.2.2</w:t>
        </w:r>
        <w:r>
          <w:rPr>
            <w:rFonts w:ascii="Calibri" w:hAnsi="Calibri"/>
            <w:noProof/>
            <w:sz w:val="22"/>
            <w:szCs w:val="22"/>
            <w:lang w:eastAsia="es-BO"/>
          </w:rPr>
          <w:tab/>
        </w:r>
        <w:r w:rsidRPr="00E57ACB">
          <w:rPr>
            <w:rStyle w:val="Hyperlink"/>
            <w:noProof/>
            <w:lang w:val="es-ES"/>
          </w:rPr>
          <w:t>VIALIDAD</w:t>
        </w:r>
        <w:r>
          <w:rPr>
            <w:noProof/>
            <w:webHidden/>
          </w:rPr>
          <w:tab/>
        </w:r>
        <w:r>
          <w:rPr>
            <w:noProof/>
            <w:webHidden/>
          </w:rPr>
          <w:fldChar w:fldCharType="begin"/>
        </w:r>
        <w:r>
          <w:rPr>
            <w:noProof/>
            <w:webHidden/>
          </w:rPr>
          <w:instrText xml:space="preserve"> PAGEREF _Toc346707477 \h </w:instrText>
        </w:r>
        <w:r>
          <w:rPr>
            <w:noProof/>
            <w:webHidden/>
          </w:rPr>
        </w:r>
        <w:r>
          <w:rPr>
            <w:noProof/>
            <w:webHidden/>
          </w:rPr>
          <w:fldChar w:fldCharType="separate"/>
        </w:r>
        <w:r>
          <w:rPr>
            <w:noProof/>
            <w:webHidden/>
          </w:rPr>
          <w:t>48</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78" w:history="1">
        <w:r w:rsidRPr="00E57ACB">
          <w:rPr>
            <w:rStyle w:val="Hyperlink"/>
            <w:noProof/>
            <w:snapToGrid w:val="0"/>
            <w:kern w:val="32"/>
            <w:lang w:val="es-ES"/>
          </w:rPr>
          <w:t>5.3</w:t>
        </w:r>
        <w:r>
          <w:rPr>
            <w:rFonts w:ascii="Calibri" w:hAnsi="Calibri"/>
            <w:b w:val="0"/>
            <w:noProof/>
            <w:sz w:val="22"/>
            <w:szCs w:val="22"/>
            <w:lang w:eastAsia="es-BO"/>
          </w:rPr>
          <w:tab/>
        </w:r>
        <w:r w:rsidRPr="00E57ACB">
          <w:rPr>
            <w:rStyle w:val="Hyperlink"/>
            <w:noProof/>
            <w:lang w:val="es-ES"/>
          </w:rPr>
          <w:t>C_ TOPOGRAFIA</w:t>
        </w:r>
        <w:r>
          <w:rPr>
            <w:noProof/>
            <w:webHidden/>
          </w:rPr>
          <w:tab/>
        </w:r>
        <w:r>
          <w:rPr>
            <w:noProof/>
            <w:webHidden/>
          </w:rPr>
          <w:fldChar w:fldCharType="begin"/>
        </w:r>
        <w:r>
          <w:rPr>
            <w:noProof/>
            <w:webHidden/>
          </w:rPr>
          <w:instrText xml:space="preserve"> PAGEREF _Toc346707478 \h </w:instrText>
        </w:r>
        <w:r>
          <w:rPr>
            <w:noProof/>
            <w:webHidden/>
          </w:rPr>
        </w:r>
        <w:r>
          <w:rPr>
            <w:noProof/>
            <w:webHidden/>
          </w:rPr>
          <w:fldChar w:fldCharType="separate"/>
        </w:r>
        <w:r>
          <w:rPr>
            <w:noProof/>
            <w:webHidden/>
          </w:rPr>
          <w:t>48</w:t>
        </w:r>
        <w:r>
          <w:rPr>
            <w:noProof/>
            <w:webHidden/>
          </w:rPr>
          <w:fldChar w:fldCharType="end"/>
        </w:r>
      </w:hyperlink>
    </w:p>
    <w:p w:rsidR="00D8638D" w:rsidRDefault="00D8638D">
      <w:pPr>
        <w:pStyle w:val="TOC3"/>
        <w:rPr>
          <w:rFonts w:ascii="Calibri" w:hAnsi="Calibri"/>
          <w:noProof/>
          <w:sz w:val="22"/>
          <w:szCs w:val="22"/>
          <w:lang w:eastAsia="es-BO"/>
        </w:rPr>
      </w:pPr>
      <w:hyperlink w:anchor="_Toc346707479" w:history="1">
        <w:r w:rsidRPr="00E57ACB">
          <w:rPr>
            <w:rStyle w:val="Hyperlink"/>
            <w:noProof/>
          </w:rPr>
          <w:t>5.3.1</w:t>
        </w:r>
        <w:r>
          <w:rPr>
            <w:rFonts w:ascii="Calibri" w:hAnsi="Calibri"/>
            <w:noProof/>
            <w:sz w:val="22"/>
            <w:szCs w:val="22"/>
            <w:lang w:eastAsia="es-BO"/>
          </w:rPr>
          <w:tab/>
        </w:r>
        <w:r w:rsidRPr="00E57ACB">
          <w:rPr>
            <w:rStyle w:val="Hyperlink"/>
            <w:noProof/>
          </w:rPr>
          <w:t>DEM:</w:t>
        </w:r>
        <w:r>
          <w:rPr>
            <w:noProof/>
            <w:webHidden/>
          </w:rPr>
          <w:tab/>
        </w:r>
        <w:r>
          <w:rPr>
            <w:noProof/>
            <w:webHidden/>
          </w:rPr>
          <w:fldChar w:fldCharType="begin"/>
        </w:r>
        <w:r>
          <w:rPr>
            <w:noProof/>
            <w:webHidden/>
          </w:rPr>
          <w:instrText xml:space="preserve"> PAGEREF _Toc346707479 \h </w:instrText>
        </w:r>
        <w:r>
          <w:rPr>
            <w:noProof/>
            <w:webHidden/>
          </w:rPr>
        </w:r>
        <w:r>
          <w:rPr>
            <w:noProof/>
            <w:webHidden/>
          </w:rPr>
          <w:fldChar w:fldCharType="separate"/>
        </w:r>
        <w:r>
          <w:rPr>
            <w:noProof/>
            <w:webHidden/>
          </w:rPr>
          <w:t>49</w:t>
        </w:r>
        <w:r>
          <w:rPr>
            <w:noProof/>
            <w:webHidden/>
          </w:rPr>
          <w:fldChar w:fldCharType="end"/>
        </w:r>
      </w:hyperlink>
    </w:p>
    <w:p w:rsidR="00D8638D" w:rsidRDefault="00D8638D">
      <w:pPr>
        <w:pStyle w:val="TOC3"/>
        <w:rPr>
          <w:rFonts w:ascii="Calibri" w:hAnsi="Calibri"/>
          <w:noProof/>
          <w:sz w:val="22"/>
          <w:szCs w:val="22"/>
          <w:lang w:eastAsia="es-BO"/>
        </w:rPr>
      </w:pPr>
      <w:hyperlink w:anchor="_Toc346707480" w:history="1">
        <w:r w:rsidRPr="00E57ACB">
          <w:rPr>
            <w:rStyle w:val="Hyperlink"/>
            <w:noProof/>
          </w:rPr>
          <w:t>5.3.2</w:t>
        </w:r>
        <w:r>
          <w:rPr>
            <w:rFonts w:ascii="Calibri" w:hAnsi="Calibri"/>
            <w:noProof/>
            <w:sz w:val="22"/>
            <w:szCs w:val="22"/>
            <w:lang w:eastAsia="es-BO"/>
          </w:rPr>
          <w:tab/>
        </w:r>
        <w:r w:rsidRPr="00E57ACB">
          <w:rPr>
            <w:rStyle w:val="Hyperlink"/>
            <w:noProof/>
          </w:rPr>
          <w:t>CURVAS DE NIVEL SEGÚN MODELO DE ALTURAS ASTER</w:t>
        </w:r>
        <w:r>
          <w:rPr>
            <w:noProof/>
            <w:webHidden/>
          </w:rPr>
          <w:tab/>
        </w:r>
        <w:r>
          <w:rPr>
            <w:noProof/>
            <w:webHidden/>
          </w:rPr>
          <w:fldChar w:fldCharType="begin"/>
        </w:r>
        <w:r>
          <w:rPr>
            <w:noProof/>
            <w:webHidden/>
          </w:rPr>
          <w:instrText xml:space="preserve"> PAGEREF _Toc346707480 \h </w:instrText>
        </w:r>
        <w:r>
          <w:rPr>
            <w:noProof/>
            <w:webHidden/>
          </w:rPr>
        </w:r>
        <w:r>
          <w:rPr>
            <w:noProof/>
            <w:webHidden/>
          </w:rPr>
          <w:fldChar w:fldCharType="separate"/>
        </w:r>
        <w:r>
          <w:rPr>
            <w:noProof/>
            <w:webHidden/>
          </w:rPr>
          <w:t>49</w:t>
        </w:r>
        <w:r>
          <w:rPr>
            <w:noProof/>
            <w:webHidden/>
          </w:rPr>
          <w:fldChar w:fldCharType="end"/>
        </w:r>
      </w:hyperlink>
    </w:p>
    <w:p w:rsidR="00D8638D" w:rsidRDefault="00D8638D">
      <w:pPr>
        <w:pStyle w:val="TOC3"/>
        <w:rPr>
          <w:rFonts w:ascii="Calibri" w:hAnsi="Calibri"/>
          <w:noProof/>
          <w:sz w:val="22"/>
          <w:szCs w:val="22"/>
          <w:lang w:eastAsia="es-BO"/>
        </w:rPr>
      </w:pPr>
      <w:hyperlink w:anchor="_Toc346707481" w:history="1">
        <w:r w:rsidRPr="00E57ACB">
          <w:rPr>
            <w:rStyle w:val="Hyperlink"/>
            <w:noProof/>
          </w:rPr>
          <w:t>5.3.3</w:t>
        </w:r>
        <w:r>
          <w:rPr>
            <w:rFonts w:ascii="Calibri" w:hAnsi="Calibri"/>
            <w:noProof/>
            <w:sz w:val="22"/>
            <w:szCs w:val="22"/>
            <w:lang w:eastAsia="es-BO"/>
          </w:rPr>
          <w:tab/>
        </w:r>
        <w:r w:rsidRPr="00E57ACB">
          <w:rPr>
            <w:rStyle w:val="Hyperlink"/>
            <w:noProof/>
          </w:rPr>
          <w:t>TIN:</w:t>
        </w:r>
        <w:r>
          <w:rPr>
            <w:noProof/>
            <w:webHidden/>
          </w:rPr>
          <w:tab/>
        </w:r>
        <w:r>
          <w:rPr>
            <w:noProof/>
            <w:webHidden/>
          </w:rPr>
          <w:fldChar w:fldCharType="begin"/>
        </w:r>
        <w:r>
          <w:rPr>
            <w:noProof/>
            <w:webHidden/>
          </w:rPr>
          <w:instrText xml:space="preserve"> PAGEREF _Toc346707481 \h </w:instrText>
        </w:r>
        <w:r>
          <w:rPr>
            <w:noProof/>
            <w:webHidden/>
          </w:rPr>
        </w:r>
        <w:r>
          <w:rPr>
            <w:noProof/>
            <w:webHidden/>
          </w:rPr>
          <w:fldChar w:fldCharType="separate"/>
        </w:r>
        <w:r>
          <w:rPr>
            <w:noProof/>
            <w:webHidden/>
          </w:rPr>
          <w:t>50</w:t>
        </w:r>
        <w:r>
          <w:rPr>
            <w:noProof/>
            <w:webHidden/>
          </w:rPr>
          <w:fldChar w:fldCharType="end"/>
        </w:r>
      </w:hyperlink>
    </w:p>
    <w:p w:rsidR="00D8638D" w:rsidRDefault="00D8638D">
      <w:pPr>
        <w:pStyle w:val="TOC3"/>
        <w:rPr>
          <w:rFonts w:ascii="Calibri" w:hAnsi="Calibri"/>
          <w:noProof/>
          <w:sz w:val="22"/>
          <w:szCs w:val="22"/>
          <w:lang w:eastAsia="es-BO"/>
        </w:rPr>
      </w:pPr>
      <w:hyperlink w:anchor="_Toc346707482" w:history="1">
        <w:r w:rsidRPr="00E57ACB">
          <w:rPr>
            <w:rStyle w:val="Hyperlink"/>
            <w:noProof/>
          </w:rPr>
          <w:t>5.3.4</w:t>
        </w:r>
        <w:r>
          <w:rPr>
            <w:rFonts w:ascii="Calibri" w:hAnsi="Calibri"/>
            <w:noProof/>
            <w:sz w:val="22"/>
            <w:szCs w:val="22"/>
            <w:lang w:eastAsia="es-BO"/>
          </w:rPr>
          <w:tab/>
        </w:r>
        <w:r w:rsidRPr="00E57ACB">
          <w:rPr>
            <w:rStyle w:val="Hyperlink"/>
            <w:noProof/>
          </w:rPr>
          <w:t>PENDIENTES:</w:t>
        </w:r>
        <w:r>
          <w:rPr>
            <w:noProof/>
            <w:webHidden/>
          </w:rPr>
          <w:tab/>
        </w:r>
        <w:r>
          <w:rPr>
            <w:noProof/>
            <w:webHidden/>
          </w:rPr>
          <w:fldChar w:fldCharType="begin"/>
        </w:r>
        <w:r>
          <w:rPr>
            <w:noProof/>
            <w:webHidden/>
          </w:rPr>
          <w:instrText xml:space="preserve"> PAGEREF _Toc346707482 \h </w:instrText>
        </w:r>
        <w:r>
          <w:rPr>
            <w:noProof/>
            <w:webHidden/>
          </w:rPr>
        </w:r>
        <w:r>
          <w:rPr>
            <w:noProof/>
            <w:webHidden/>
          </w:rPr>
          <w:fldChar w:fldCharType="separate"/>
        </w:r>
        <w:r>
          <w:rPr>
            <w:noProof/>
            <w:webHidden/>
          </w:rPr>
          <w:t>51</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83" w:history="1">
        <w:r w:rsidRPr="00E57ACB">
          <w:rPr>
            <w:rStyle w:val="Hyperlink"/>
            <w:noProof/>
            <w:snapToGrid w:val="0"/>
            <w:kern w:val="32"/>
            <w:lang w:val="es-ES"/>
          </w:rPr>
          <w:t>5.4</w:t>
        </w:r>
        <w:r>
          <w:rPr>
            <w:rFonts w:ascii="Calibri" w:hAnsi="Calibri"/>
            <w:b w:val="0"/>
            <w:noProof/>
            <w:sz w:val="22"/>
            <w:szCs w:val="22"/>
            <w:lang w:eastAsia="es-BO"/>
          </w:rPr>
          <w:tab/>
        </w:r>
        <w:r w:rsidRPr="00E57ACB">
          <w:rPr>
            <w:rStyle w:val="Hyperlink"/>
            <w:noProof/>
            <w:lang w:val="es-ES"/>
          </w:rPr>
          <w:t>D_DRENAJE</w:t>
        </w:r>
        <w:r>
          <w:rPr>
            <w:noProof/>
            <w:webHidden/>
          </w:rPr>
          <w:tab/>
        </w:r>
        <w:r>
          <w:rPr>
            <w:noProof/>
            <w:webHidden/>
          </w:rPr>
          <w:fldChar w:fldCharType="begin"/>
        </w:r>
        <w:r>
          <w:rPr>
            <w:noProof/>
            <w:webHidden/>
          </w:rPr>
          <w:instrText xml:space="preserve"> PAGEREF _Toc346707483 \h </w:instrText>
        </w:r>
        <w:r>
          <w:rPr>
            <w:noProof/>
            <w:webHidden/>
          </w:rPr>
        </w:r>
        <w:r>
          <w:rPr>
            <w:noProof/>
            <w:webHidden/>
          </w:rPr>
          <w:fldChar w:fldCharType="separate"/>
        </w:r>
        <w:r>
          <w:rPr>
            <w:noProof/>
            <w:webHidden/>
          </w:rPr>
          <w:t>51</w:t>
        </w:r>
        <w:r>
          <w:rPr>
            <w:noProof/>
            <w:webHidden/>
          </w:rPr>
          <w:fldChar w:fldCharType="end"/>
        </w:r>
      </w:hyperlink>
    </w:p>
    <w:p w:rsidR="00D8638D" w:rsidRDefault="00D8638D">
      <w:pPr>
        <w:pStyle w:val="TOC3"/>
        <w:rPr>
          <w:rFonts w:ascii="Calibri" w:hAnsi="Calibri"/>
          <w:noProof/>
          <w:sz w:val="22"/>
          <w:szCs w:val="22"/>
          <w:lang w:eastAsia="es-BO"/>
        </w:rPr>
      </w:pPr>
      <w:hyperlink w:anchor="_Toc346707484" w:history="1">
        <w:r w:rsidRPr="00E57ACB">
          <w:rPr>
            <w:rStyle w:val="Hyperlink"/>
            <w:noProof/>
          </w:rPr>
          <w:t>5.4.1</w:t>
        </w:r>
        <w:r>
          <w:rPr>
            <w:rFonts w:ascii="Calibri" w:hAnsi="Calibri"/>
            <w:noProof/>
            <w:sz w:val="22"/>
            <w:szCs w:val="22"/>
            <w:lang w:eastAsia="es-BO"/>
          </w:rPr>
          <w:tab/>
        </w:r>
        <w:r w:rsidRPr="00E57ACB">
          <w:rPr>
            <w:rStyle w:val="Hyperlink"/>
            <w:noProof/>
          </w:rPr>
          <w:t>RIOS</w:t>
        </w:r>
        <w:r>
          <w:rPr>
            <w:noProof/>
            <w:webHidden/>
          </w:rPr>
          <w:tab/>
        </w:r>
        <w:r>
          <w:rPr>
            <w:noProof/>
            <w:webHidden/>
          </w:rPr>
          <w:fldChar w:fldCharType="begin"/>
        </w:r>
        <w:r>
          <w:rPr>
            <w:noProof/>
            <w:webHidden/>
          </w:rPr>
          <w:instrText xml:space="preserve"> PAGEREF _Toc346707484 \h </w:instrText>
        </w:r>
        <w:r>
          <w:rPr>
            <w:noProof/>
            <w:webHidden/>
          </w:rPr>
        </w:r>
        <w:r>
          <w:rPr>
            <w:noProof/>
            <w:webHidden/>
          </w:rPr>
          <w:fldChar w:fldCharType="separate"/>
        </w:r>
        <w:r>
          <w:rPr>
            <w:noProof/>
            <w:webHidden/>
          </w:rPr>
          <w:t>51</w:t>
        </w:r>
        <w:r>
          <w:rPr>
            <w:noProof/>
            <w:webHidden/>
          </w:rPr>
          <w:fldChar w:fldCharType="end"/>
        </w:r>
      </w:hyperlink>
    </w:p>
    <w:p w:rsidR="00D8638D" w:rsidRDefault="00D8638D">
      <w:pPr>
        <w:pStyle w:val="TOC3"/>
        <w:rPr>
          <w:rFonts w:ascii="Calibri" w:hAnsi="Calibri"/>
          <w:noProof/>
          <w:sz w:val="22"/>
          <w:szCs w:val="22"/>
          <w:lang w:eastAsia="es-BO"/>
        </w:rPr>
      </w:pPr>
      <w:hyperlink w:anchor="_Toc346707485" w:history="1">
        <w:r w:rsidRPr="00E57ACB">
          <w:rPr>
            <w:rStyle w:val="Hyperlink"/>
            <w:noProof/>
          </w:rPr>
          <w:t>5.4.2</w:t>
        </w:r>
        <w:r>
          <w:rPr>
            <w:rFonts w:ascii="Calibri" w:hAnsi="Calibri"/>
            <w:noProof/>
            <w:sz w:val="22"/>
            <w:szCs w:val="22"/>
            <w:lang w:eastAsia="es-BO"/>
          </w:rPr>
          <w:tab/>
        </w:r>
        <w:r w:rsidRPr="00E57ACB">
          <w:rPr>
            <w:rStyle w:val="Hyperlink"/>
            <w:noProof/>
          </w:rPr>
          <w:t>CUENCAS</w:t>
        </w:r>
        <w:r>
          <w:rPr>
            <w:noProof/>
            <w:webHidden/>
          </w:rPr>
          <w:tab/>
        </w:r>
        <w:r>
          <w:rPr>
            <w:noProof/>
            <w:webHidden/>
          </w:rPr>
          <w:fldChar w:fldCharType="begin"/>
        </w:r>
        <w:r>
          <w:rPr>
            <w:noProof/>
            <w:webHidden/>
          </w:rPr>
          <w:instrText xml:space="preserve"> PAGEREF _Toc346707485 \h </w:instrText>
        </w:r>
        <w:r>
          <w:rPr>
            <w:noProof/>
            <w:webHidden/>
          </w:rPr>
        </w:r>
        <w:r>
          <w:rPr>
            <w:noProof/>
            <w:webHidden/>
          </w:rPr>
          <w:fldChar w:fldCharType="separate"/>
        </w:r>
        <w:r>
          <w:rPr>
            <w:noProof/>
            <w:webHidden/>
          </w:rPr>
          <w:t>52</w:t>
        </w:r>
        <w:r>
          <w:rPr>
            <w:noProof/>
            <w:webHidden/>
          </w:rPr>
          <w:fldChar w:fldCharType="end"/>
        </w:r>
      </w:hyperlink>
    </w:p>
    <w:p w:rsidR="00D8638D" w:rsidRDefault="00D8638D">
      <w:pPr>
        <w:pStyle w:val="TOC3"/>
        <w:rPr>
          <w:rFonts w:ascii="Calibri" w:hAnsi="Calibri"/>
          <w:noProof/>
          <w:sz w:val="22"/>
          <w:szCs w:val="22"/>
          <w:lang w:eastAsia="es-BO"/>
        </w:rPr>
      </w:pPr>
      <w:hyperlink w:anchor="_Toc346707486" w:history="1">
        <w:r w:rsidRPr="00E57ACB">
          <w:rPr>
            <w:rStyle w:val="Hyperlink"/>
            <w:noProof/>
          </w:rPr>
          <w:t>5.4.3</w:t>
        </w:r>
        <w:r>
          <w:rPr>
            <w:rFonts w:ascii="Calibri" w:hAnsi="Calibri"/>
            <w:noProof/>
            <w:sz w:val="22"/>
            <w:szCs w:val="22"/>
            <w:lang w:eastAsia="es-BO"/>
          </w:rPr>
          <w:tab/>
        </w:r>
        <w:r w:rsidRPr="00E57ACB">
          <w:rPr>
            <w:rStyle w:val="Hyperlink"/>
            <w:noProof/>
          </w:rPr>
          <w:t>SUB CUENCAS</w:t>
        </w:r>
        <w:r>
          <w:rPr>
            <w:noProof/>
            <w:webHidden/>
          </w:rPr>
          <w:tab/>
        </w:r>
        <w:r>
          <w:rPr>
            <w:noProof/>
            <w:webHidden/>
          </w:rPr>
          <w:fldChar w:fldCharType="begin"/>
        </w:r>
        <w:r>
          <w:rPr>
            <w:noProof/>
            <w:webHidden/>
          </w:rPr>
          <w:instrText xml:space="preserve"> PAGEREF _Toc346707486 \h </w:instrText>
        </w:r>
        <w:r>
          <w:rPr>
            <w:noProof/>
            <w:webHidden/>
          </w:rPr>
        </w:r>
        <w:r>
          <w:rPr>
            <w:noProof/>
            <w:webHidden/>
          </w:rPr>
          <w:fldChar w:fldCharType="separate"/>
        </w:r>
        <w:r>
          <w:rPr>
            <w:noProof/>
            <w:webHidden/>
          </w:rPr>
          <w:t>53</w:t>
        </w:r>
        <w:r>
          <w:rPr>
            <w:noProof/>
            <w:webHidden/>
          </w:rPr>
          <w:fldChar w:fldCharType="end"/>
        </w:r>
      </w:hyperlink>
    </w:p>
    <w:p w:rsidR="00D8638D" w:rsidRDefault="00D8638D">
      <w:pPr>
        <w:pStyle w:val="TOC3"/>
        <w:rPr>
          <w:rFonts w:ascii="Calibri" w:hAnsi="Calibri"/>
          <w:noProof/>
          <w:sz w:val="22"/>
          <w:szCs w:val="22"/>
          <w:lang w:eastAsia="es-BO"/>
        </w:rPr>
      </w:pPr>
      <w:hyperlink w:anchor="_Toc346707487" w:history="1">
        <w:r w:rsidRPr="00E57ACB">
          <w:rPr>
            <w:rStyle w:val="Hyperlink"/>
            <w:noProof/>
          </w:rPr>
          <w:t>5.4.4</w:t>
        </w:r>
        <w:r>
          <w:rPr>
            <w:rFonts w:ascii="Calibri" w:hAnsi="Calibri"/>
            <w:noProof/>
            <w:sz w:val="22"/>
            <w:szCs w:val="22"/>
            <w:lang w:eastAsia="es-BO"/>
          </w:rPr>
          <w:tab/>
        </w:r>
        <w:r w:rsidRPr="00E57ACB">
          <w:rPr>
            <w:rStyle w:val="Hyperlink"/>
            <w:noProof/>
          </w:rPr>
          <w:t>ESTACIONES  HIDROLOGICAS</w:t>
        </w:r>
        <w:r>
          <w:rPr>
            <w:noProof/>
            <w:webHidden/>
          </w:rPr>
          <w:tab/>
        </w:r>
        <w:r>
          <w:rPr>
            <w:noProof/>
            <w:webHidden/>
          </w:rPr>
          <w:fldChar w:fldCharType="begin"/>
        </w:r>
        <w:r>
          <w:rPr>
            <w:noProof/>
            <w:webHidden/>
          </w:rPr>
          <w:instrText xml:space="preserve"> PAGEREF _Toc346707487 \h </w:instrText>
        </w:r>
        <w:r>
          <w:rPr>
            <w:noProof/>
            <w:webHidden/>
          </w:rPr>
        </w:r>
        <w:r>
          <w:rPr>
            <w:noProof/>
            <w:webHidden/>
          </w:rPr>
          <w:fldChar w:fldCharType="separate"/>
        </w:r>
        <w:r>
          <w:rPr>
            <w:noProof/>
            <w:webHidden/>
          </w:rPr>
          <w:t>54</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88" w:history="1">
        <w:r w:rsidRPr="00E57ACB">
          <w:rPr>
            <w:rStyle w:val="Hyperlink"/>
            <w:noProof/>
            <w:snapToGrid w:val="0"/>
            <w:kern w:val="32"/>
          </w:rPr>
          <w:t>5.5</w:t>
        </w:r>
        <w:r>
          <w:rPr>
            <w:rFonts w:ascii="Calibri" w:hAnsi="Calibri"/>
            <w:b w:val="0"/>
            <w:noProof/>
            <w:sz w:val="22"/>
            <w:szCs w:val="22"/>
            <w:lang w:eastAsia="es-BO"/>
          </w:rPr>
          <w:tab/>
        </w:r>
        <w:r w:rsidRPr="00E57ACB">
          <w:rPr>
            <w:rStyle w:val="Hyperlink"/>
            <w:noProof/>
          </w:rPr>
          <w:t>E_GEOLOGIA</w:t>
        </w:r>
        <w:r>
          <w:rPr>
            <w:noProof/>
            <w:webHidden/>
          </w:rPr>
          <w:tab/>
        </w:r>
        <w:r>
          <w:rPr>
            <w:noProof/>
            <w:webHidden/>
          </w:rPr>
          <w:fldChar w:fldCharType="begin"/>
        </w:r>
        <w:r>
          <w:rPr>
            <w:noProof/>
            <w:webHidden/>
          </w:rPr>
          <w:instrText xml:space="preserve"> PAGEREF _Toc346707488 \h </w:instrText>
        </w:r>
        <w:r>
          <w:rPr>
            <w:noProof/>
            <w:webHidden/>
          </w:rPr>
        </w:r>
        <w:r>
          <w:rPr>
            <w:noProof/>
            <w:webHidden/>
          </w:rPr>
          <w:fldChar w:fldCharType="separate"/>
        </w:r>
        <w:r>
          <w:rPr>
            <w:noProof/>
            <w:webHidden/>
          </w:rPr>
          <w:t>54</w:t>
        </w:r>
        <w:r>
          <w:rPr>
            <w:noProof/>
            <w:webHidden/>
          </w:rPr>
          <w:fldChar w:fldCharType="end"/>
        </w:r>
      </w:hyperlink>
    </w:p>
    <w:p w:rsidR="00D8638D" w:rsidRDefault="00D8638D">
      <w:pPr>
        <w:pStyle w:val="TOC3"/>
        <w:rPr>
          <w:rFonts w:ascii="Calibri" w:hAnsi="Calibri"/>
          <w:noProof/>
          <w:sz w:val="22"/>
          <w:szCs w:val="22"/>
          <w:lang w:eastAsia="es-BO"/>
        </w:rPr>
      </w:pPr>
      <w:hyperlink w:anchor="_Toc346707489" w:history="1">
        <w:r w:rsidRPr="00E57ACB">
          <w:rPr>
            <w:rStyle w:val="Hyperlink"/>
            <w:noProof/>
          </w:rPr>
          <w:t>5.5.1</w:t>
        </w:r>
        <w:r>
          <w:rPr>
            <w:rFonts w:ascii="Calibri" w:hAnsi="Calibri"/>
            <w:noProof/>
            <w:sz w:val="22"/>
            <w:szCs w:val="22"/>
            <w:lang w:eastAsia="es-BO"/>
          </w:rPr>
          <w:tab/>
        </w:r>
        <w:r w:rsidRPr="00E57ACB">
          <w:rPr>
            <w:rStyle w:val="Hyperlink"/>
            <w:noProof/>
          </w:rPr>
          <w:t>MAPEO DEL ESTUDIO GEOLÓGICO GEOTÉCNICO</w:t>
        </w:r>
        <w:r>
          <w:rPr>
            <w:noProof/>
            <w:webHidden/>
          </w:rPr>
          <w:tab/>
        </w:r>
        <w:r>
          <w:rPr>
            <w:noProof/>
            <w:webHidden/>
          </w:rPr>
          <w:fldChar w:fldCharType="begin"/>
        </w:r>
        <w:r>
          <w:rPr>
            <w:noProof/>
            <w:webHidden/>
          </w:rPr>
          <w:instrText xml:space="preserve"> PAGEREF _Toc346707489 \h </w:instrText>
        </w:r>
        <w:r>
          <w:rPr>
            <w:noProof/>
            <w:webHidden/>
          </w:rPr>
        </w:r>
        <w:r>
          <w:rPr>
            <w:noProof/>
            <w:webHidden/>
          </w:rPr>
          <w:fldChar w:fldCharType="separate"/>
        </w:r>
        <w:r>
          <w:rPr>
            <w:noProof/>
            <w:webHidden/>
          </w:rPr>
          <w:t>54</w:t>
        </w:r>
        <w:r>
          <w:rPr>
            <w:noProof/>
            <w:webHidden/>
          </w:rPr>
          <w:fldChar w:fldCharType="end"/>
        </w:r>
      </w:hyperlink>
    </w:p>
    <w:p w:rsidR="00D8638D" w:rsidRDefault="00D8638D">
      <w:pPr>
        <w:pStyle w:val="TOC3"/>
        <w:rPr>
          <w:rFonts w:ascii="Calibri" w:hAnsi="Calibri"/>
          <w:noProof/>
          <w:sz w:val="22"/>
          <w:szCs w:val="22"/>
          <w:lang w:eastAsia="es-BO"/>
        </w:rPr>
      </w:pPr>
      <w:hyperlink w:anchor="_Toc346707490" w:history="1">
        <w:r w:rsidRPr="00E57ACB">
          <w:rPr>
            <w:rStyle w:val="Hyperlink"/>
            <w:noProof/>
          </w:rPr>
          <w:t>5.5.2</w:t>
        </w:r>
        <w:r>
          <w:rPr>
            <w:rFonts w:ascii="Calibri" w:hAnsi="Calibri"/>
            <w:noProof/>
            <w:sz w:val="22"/>
            <w:szCs w:val="22"/>
            <w:lang w:eastAsia="es-BO"/>
          </w:rPr>
          <w:tab/>
        </w:r>
        <w:r w:rsidRPr="00E57ACB">
          <w:rPr>
            <w:rStyle w:val="Hyperlink"/>
            <w:noProof/>
          </w:rPr>
          <w:t>MAPEO GEOLÓGICO</w:t>
        </w:r>
        <w:r>
          <w:rPr>
            <w:noProof/>
            <w:webHidden/>
          </w:rPr>
          <w:tab/>
        </w:r>
        <w:r>
          <w:rPr>
            <w:noProof/>
            <w:webHidden/>
          </w:rPr>
          <w:fldChar w:fldCharType="begin"/>
        </w:r>
        <w:r>
          <w:rPr>
            <w:noProof/>
            <w:webHidden/>
          </w:rPr>
          <w:instrText xml:space="preserve"> PAGEREF _Toc346707490 \h </w:instrText>
        </w:r>
        <w:r>
          <w:rPr>
            <w:noProof/>
            <w:webHidden/>
          </w:rPr>
        </w:r>
        <w:r>
          <w:rPr>
            <w:noProof/>
            <w:webHidden/>
          </w:rPr>
          <w:fldChar w:fldCharType="separate"/>
        </w:r>
        <w:r>
          <w:rPr>
            <w:noProof/>
            <w:webHidden/>
          </w:rPr>
          <w:t>55</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91" w:history="1">
        <w:r w:rsidRPr="00E57ACB">
          <w:rPr>
            <w:rStyle w:val="Hyperlink"/>
            <w:noProof/>
            <w:snapToGrid w:val="0"/>
            <w:kern w:val="32"/>
          </w:rPr>
          <w:t>5.6</w:t>
        </w:r>
        <w:r>
          <w:rPr>
            <w:rFonts w:ascii="Calibri" w:hAnsi="Calibri"/>
            <w:b w:val="0"/>
            <w:noProof/>
            <w:sz w:val="22"/>
            <w:szCs w:val="22"/>
            <w:lang w:eastAsia="es-BO"/>
          </w:rPr>
          <w:tab/>
        </w:r>
        <w:r w:rsidRPr="00E57ACB">
          <w:rPr>
            <w:rStyle w:val="Hyperlink"/>
            <w:noProof/>
          </w:rPr>
          <w:t>F_GEOTECNEA</w:t>
        </w:r>
        <w:r>
          <w:rPr>
            <w:noProof/>
            <w:webHidden/>
          </w:rPr>
          <w:tab/>
        </w:r>
        <w:r>
          <w:rPr>
            <w:noProof/>
            <w:webHidden/>
          </w:rPr>
          <w:fldChar w:fldCharType="begin"/>
        </w:r>
        <w:r>
          <w:rPr>
            <w:noProof/>
            <w:webHidden/>
          </w:rPr>
          <w:instrText xml:space="preserve"> PAGEREF _Toc346707491 \h </w:instrText>
        </w:r>
        <w:r>
          <w:rPr>
            <w:noProof/>
            <w:webHidden/>
          </w:rPr>
        </w:r>
        <w:r>
          <w:rPr>
            <w:noProof/>
            <w:webHidden/>
          </w:rPr>
          <w:fldChar w:fldCharType="separate"/>
        </w:r>
        <w:r>
          <w:rPr>
            <w:noProof/>
            <w:webHidden/>
          </w:rPr>
          <w:t>56</w:t>
        </w:r>
        <w:r>
          <w:rPr>
            <w:noProof/>
            <w:webHidden/>
          </w:rPr>
          <w:fldChar w:fldCharType="end"/>
        </w:r>
      </w:hyperlink>
    </w:p>
    <w:p w:rsidR="00D8638D" w:rsidRDefault="00D8638D">
      <w:pPr>
        <w:pStyle w:val="TOC3"/>
        <w:rPr>
          <w:rFonts w:ascii="Calibri" w:hAnsi="Calibri"/>
          <w:noProof/>
          <w:sz w:val="22"/>
          <w:szCs w:val="22"/>
          <w:lang w:eastAsia="es-BO"/>
        </w:rPr>
      </w:pPr>
      <w:hyperlink w:anchor="_Toc346707492" w:history="1">
        <w:r w:rsidRPr="00E57ACB">
          <w:rPr>
            <w:rStyle w:val="Hyperlink"/>
            <w:noProof/>
          </w:rPr>
          <w:t>5.6.1</w:t>
        </w:r>
        <w:r>
          <w:rPr>
            <w:rFonts w:ascii="Calibri" w:hAnsi="Calibri"/>
            <w:noProof/>
            <w:sz w:val="22"/>
            <w:szCs w:val="22"/>
            <w:lang w:eastAsia="es-BO"/>
          </w:rPr>
          <w:tab/>
        </w:r>
        <w:r w:rsidRPr="00E57ACB">
          <w:rPr>
            <w:rStyle w:val="Hyperlink"/>
            <w:noProof/>
          </w:rPr>
          <w:t>Geotecnia</w:t>
        </w:r>
        <w:r>
          <w:rPr>
            <w:noProof/>
            <w:webHidden/>
          </w:rPr>
          <w:tab/>
        </w:r>
        <w:r>
          <w:rPr>
            <w:noProof/>
            <w:webHidden/>
          </w:rPr>
          <w:fldChar w:fldCharType="begin"/>
        </w:r>
        <w:r>
          <w:rPr>
            <w:noProof/>
            <w:webHidden/>
          </w:rPr>
          <w:instrText xml:space="preserve"> PAGEREF _Toc346707492 \h </w:instrText>
        </w:r>
        <w:r>
          <w:rPr>
            <w:noProof/>
            <w:webHidden/>
          </w:rPr>
        </w:r>
        <w:r>
          <w:rPr>
            <w:noProof/>
            <w:webHidden/>
          </w:rPr>
          <w:fldChar w:fldCharType="separate"/>
        </w:r>
        <w:r>
          <w:rPr>
            <w:noProof/>
            <w:webHidden/>
          </w:rPr>
          <w:t>56</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493" w:history="1">
        <w:r w:rsidRPr="00E57ACB">
          <w:rPr>
            <w:rStyle w:val="Hyperlink"/>
            <w:noProof/>
            <w:snapToGrid w:val="0"/>
            <w:kern w:val="32"/>
          </w:rPr>
          <w:t>5.7</w:t>
        </w:r>
        <w:r>
          <w:rPr>
            <w:rFonts w:ascii="Calibri" w:hAnsi="Calibri"/>
            <w:b w:val="0"/>
            <w:noProof/>
            <w:sz w:val="22"/>
            <w:szCs w:val="22"/>
            <w:lang w:eastAsia="es-BO"/>
          </w:rPr>
          <w:tab/>
        </w:r>
        <w:r w:rsidRPr="00E57ACB">
          <w:rPr>
            <w:rStyle w:val="Hyperlink"/>
            <w:noProof/>
          </w:rPr>
          <w:t>G_Amenazas</w:t>
        </w:r>
        <w:r>
          <w:rPr>
            <w:noProof/>
            <w:webHidden/>
          </w:rPr>
          <w:tab/>
        </w:r>
        <w:r>
          <w:rPr>
            <w:noProof/>
            <w:webHidden/>
          </w:rPr>
          <w:fldChar w:fldCharType="begin"/>
        </w:r>
        <w:r>
          <w:rPr>
            <w:noProof/>
            <w:webHidden/>
          </w:rPr>
          <w:instrText xml:space="preserve"> PAGEREF _Toc346707493 \h </w:instrText>
        </w:r>
        <w:r>
          <w:rPr>
            <w:noProof/>
            <w:webHidden/>
          </w:rPr>
        </w:r>
        <w:r>
          <w:rPr>
            <w:noProof/>
            <w:webHidden/>
          </w:rPr>
          <w:fldChar w:fldCharType="separate"/>
        </w:r>
        <w:r>
          <w:rPr>
            <w:noProof/>
            <w:webHidden/>
          </w:rPr>
          <w:t>57</w:t>
        </w:r>
        <w:r>
          <w:rPr>
            <w:noProof/>
            <w:webHidden/>
          </w:rPr>
          <w:fldChar w:fldCharType="end"/>
        </w:r>
      </w:hyperlink>
    </w:p>
    <w:p w:rsidR="00D8638D" w:rsidRDefault="00D8638D">
      <w:pPr>
        <w:pStyle w:val="TOC3"/>
        <w:rPr>
          <w:rFonts w:ascii="Calibri" w:hAnsi="Calibri"/>
          <w:noProof/>
          <w:sz w:val="22"/>
          <w:szCs w:val="22"/>
          <w:lang w:eastAsia="es-BO"/>
        </w:rPr>
      </w:pPr>
      <w:hyperlink w:anchor="_Toc346707494" w:history="1">
        <w:r w:rsidRPr="00E57ACB">
          <w:rPr>
            <w:rStyle w:val="Hyperlink"/>
            <w:noProof/>
          </w:rPr>
          <w:t>5.7.1</w:t>
        </w:r>
        <w:r>
          <w:rPr>
            <w:rFonts w:ascii="Calibri" w:hAnsi="Calibri"/>
            <w:noProof/>
            <w:sz w:val="22"/>
            <w:szCs w:val="22"/>
            <w:lang w:eastAsia="es-BO"/>
          </w:rPr>
          <w:tab/>
        </w:r>
        <w:r w:rsidRPr="00E57ACB">
          <w:rPr>
            <w:rStyle w:val="Hyperlink"/>
            <w:noProof/>
          </w:rPr>
          <w:t>Derrumbes</w:t>
        </w:r>
        <w:r>
          <w:rPr>
            <w:noProof/>
            <w:webHidden/>
          </w:rPr>
          <w:tab/>
        </w:r>
        <w:r>
          <w:rPr>
            <w:noProof/>
            <w:webHidden/>
          </w:rPr>
          <w:fldChar w:fldCharType="begin"/>
        </w:r>
        <w:r>
          <w:rPr>
            <w:noProof/>
            <w:webHidden/>
          </w:rPr>
          <w:instrText xml:space="preserve"> PAGEREF _Toc346707494 \h </w:instrText>
        </w:r>
        <w:r>
          <w:rPr>
            <w:noProof/>
            <w:webHidden/>
          </w:rPr>
        </w:r>
        <w:r>
          <w:rPr>
            <w:noProof/>
            <w:webHidden/>
          </w:rPr>
          <w:fldChar w:fldCharType="separate"/>
        </w:r>
        <w:r>
          <w:rPr>
            <w:noProof/>
            <w:webHidden/>
          </w:rPr>
          <w:t>57</w:t>
        </w:r>
        <w:r>
          <w:rPr>
            <w:noProof/>
            <w:webHidden/>
          </w:rPr>
          <w:fldChar w:fldCharType="end"/>
        </w:r>
      </w:hyperlink>
    </w:p>
    <w:p w:rsidR="00D8638D" w:rsidRDefault="00D8638D">
      <w:pPr>
        <w:pStyle w:val="TOC3"/>
        <w:rPr>
          <w:rFonts w:ascii="Calibri" w:hAnsi="Calibri"/>
          <w:noProof/>
          <w:sz w:val="22"/>
          <w:szCs w:val="22"/>
          <w:lang w:eastAsia="es-BO"/>
        </w:rPr>
      </w:pPr>
      <w:hyperlink w:anchor="_Toc346707495" w:history="1">
        <w:r w:rsidRPr="00E57ACB">
          <w:rPr>
            <w:rStyle w:val="Hyperlink"/>
            <w:noProof/>
          </w:rPr>
          <w:t>5.7.2</w:t>
        </w:r>
        <w:r>
          <w:rPr>
            <w:rFonts w:ascii="Calibri" w:hAnsi="Calibri"/>
            <w:noProof/>
            <w:sz w:val="22"/>
            <w:szCs w:val="22"/>
            <w:lang w:eastAsia="es-BO"/>
          </w:rPr>
          <w:tab/>
        </w:r>
        <w:r w:rsidRPr="00E57ACB">
          <w:rPr>
            <w:rStyle w:val="Hyperlink"/>
            <w:noProof/>
          </w:rPr>
          <w:t>Deslizamientos</w:t>
        </w:r>
        <w:r>
          <w:rPr>
            <w:noProof/>
            <w:webHidden/>
          </w:rPr>
          <w:tab/>
        </w:r>
        <w:r>
          <w:rPr>
            <w:noProof/>
            <w:webHidden/>
          </w:rPr>
          <w:fldChar w:fldCharType="begin"/>
        </w:r>
        <w:r>
          <w:rPr>
            <w:noProof/>
            <w:webHidden/>
          </w:rPr>
          <w:instrText xml:space="preserve"> PAGEREF _Toc346707495 \h </w:instrText>
        </w:r>
        <w:r>
          <w:rPr>
            <w:noProof/>
            <w:webHidden/>
          </w:rPr>
        </w:r>
        <w:r>
          <w:rPr>
            <w:noProof/>
            <w:webHidden/>
          </w:rPr>
          <w:fldChar w:fldCharType="separate"/>
        </w:r>
        <w:r>
          <w:rPr>
            <w:noProof/>
            <w:webHidden/>
          </w:rPr>
          <w:t>58</w:t>
        </w:r>
        <w:r>
          <w:rPr>
            <w:noProof/>
            <w:webHidden/>
          </w:rPr>
          <w:fldChar w:fldCharType="end"/>
        </w:r>
      </w:hyperlink>
    </w:p>
    <w:p w:rsidR="00D8638D" w:rsidRDefault="00D8638D">
      <w:pPr>
        <w:pStyle w:val="TOC3"/>
        <w:rPr>
          <w:rFonts w:ascii="Calibri" w:hAnsi="Calibri"/>
          <w:noProof/>
          <w:sz w:val="22"/>
          <w:szCs w:val="22"/>
          <w:lang w:eastAsia="es-BO"/>
        </w:rPr>
      </w:pPr>
      <w:hyperlink w:anchor="_Toc346707496" w:history="1">
        <w:r w:rsidRPr="00E57ACB">
          <w:rPr>
            <w:rStyle w:val="Hyperlink"/>
            <w:noProof/>
          </w:rPr>
          <w:t>5.7.3</w:t>
        </w:r>
        <w:r>
          <w:rPr>
            <w:rFonts w:ascii="Calibri" w:hAnsi="Calibri"/>
            <w:noProof/>
            <w:sz w:val="22"/>
            <w:szCs w:val="22"/>
            <w:lang w:eastAsia="es-BO"/>
          </w:rPr>
          <w:tab/>
        </w:r>
        <w:r w:rsidRPr="00E57ACB">
          <w:rPr>
            <w:rStyle w:val="Hyperlink"/>
            <w:noProof/>
          </w:rPr>
          <w:t>Erosión Interna Externa</w:t>
        </w:r>
        <w:r>
          <w:rPr>
            <w:noProof/>
            <w:webHidden/>
          </w:rPr>
          <w:tab/>
        </w:r>
        <w:r>
          <w:rPr>
            <w:noProof/>
            <w:webHidden/>
          </w:rPr>
          <w:fldChar w:fldCharType="begin"/>
        </w:r>
        <w:r>
          <w:rPr>
            <w:noProof/>
            <w:webHidden/>
          </w:rPr>
          <w:instrText xml:space="preserve"> PAGEREF _Toc346707496 \h </w:instrText>
        </w:r>
        <w:r>
          <w:rPr>
            <w:noProof/>
            <w:webHidden/>
          </w:rPr>
        </w:r>
        <w:r>
          <w:rPr>
            <w:noProof/>
            <w:webHidden/>
          </w:rPr>
          <w:fldChar w:fldCharType="separate"/>
        </w:r>
        <w:r>
          <w:rPr>
            <w:noProof/>
            <w:webHidden/>
          </w:rPr>
          <w:t>58</w:t>
        </w:r>
        <w:r>
          <w:rPr>
            <w:noProof/>
            <w:webHidden/>
          </w:rPr>
          <w:fldChar w:fldCharType="end"/>
        </w:r>
      </w:hyperlink>
    </w:p>
    <w:p w:rsidR="00D8638D" w:rsidRDefault="00D8638D">
      <w:pPr>
        <w:pStyle w:val="TOC3"/>
        <w:rPr>
          <w:rFonts w:ascii="Calibri" w:hAnsi="Calibri"/>
          <w:noProof/>
          <w:sz w:val="22"/>
          <w:szCs w:val="22"/>
          <w:lang w:eastAsia="es-BO"/>
        </w:rPr>
      </w:pPr>
      <w:hyperlink w:anchor="_Toc346707497" w:history="1">
        <w:r w:rsidRPr="00E57ACB">
          <w:rPr>
            <w:rStyle w:val="Hyperlink"/>
            <w:noProof/>
          </w:rPr>
          <w:t>5.7.4</w:t>
        </w:r>
        <w:r>
          <w:rPr>
            <w:rFonts w:ascii="Calibri" w:hAnsi="Calibri"/>
            <w:noProof/>
            <w:sz w:val="22"/>
            <w:szCs w:val="22"/>
            <w:lang w:eastAsia="es-BO"/>
          </w:rPr>
          <w:tab/>
        </w:r>
        <w:r w:rsidRPr="00E57ACB">
          <w:rPr>
            <w:rStyle w:val="Hyperlink"/>
            <w:noProof/>
          </w:rPr>
          <w:t>Erosión Subterranea</w:t>
        </w:r>
        <w:r>
          <w:rPr>
            <w:noProof/>
            <w:webHidden/>
          </w:rPr>
          <w:tab/>
        </w:r>
        <w:r>
          <w:rPr>
            <w:noProof/>
            <w:webHidden/>
          </w:rPr>
          <w:fldChar w:fldCharType="begin"/>
        </w:r>
        <w:r>
          <w:rPr>
            <w:noProof/>
            <w:webHidden/>
          </w:rPr>
          <w:instrText xml:space="preserve"> PAGEREF _Toc346707497 \h </w:instrText>
        </w:r>
        <w:r>
          <w:rPr>
            <w:noProof/>
            <w:webHidden/>
          </w:rPr>
        </w:r>
        <w:r>
          <w:rPr>
            <w:noProof/>
            <w:webHidden/>
          </w:rPr>
          <w:fldChar w:fldCharType="separate"/>
        </w:r>
        <w:r>
          <w:rPr>
            <w:noProof/>
            <w:webHidden/>
          </w:rPr>
          <w:t>59</w:t>
        </w:r>
        <w:r>
          <w:rPr>
            <w:noProof/>
            <w:webHidden/>
          </w:rPr>
          <w:fldChar w:fldCharType="end"/>
        </w:r>
      </w:hyperlink>
    </w:p>
    <w:p w:rsidR="00D8638D" w:rsidRDefault="00D8638D">
      <w:pPr>
        <w:pStyle w:val="TOC3"/>
        <w:rPr>
          <w:rFonts w:ascii="Calibri" w:hAnsi="Calibri"/>
          <w:noProof/>
          <w:sz w:val="22"/>
          <w:szCs w:val="22"/>
          <w:lang w:eastAsia="es-BO"/>
        </w:rPr>
      </w:pPr>
      <w:hyperlink w:anchor="_Toc346707498" w:history="1">
        <w:r w:rsidRPr="00E57ACB">
          <w:rPr>
            <w:rStyle w:val="Hyperlink"/>
            <w:noProof/>
          </w:rPr>
          <w:t>5.7.5</w:t>
        </w:r>
        <w:r>
          <w:rPr>
            <w:rFonts w:ascii="Calibri" w:hAnsi="Calibri"/>
            <w:noProof/>
            <w:sz w:val="22"/>
            <w:szCs w:val="22"/>
            <w:lang w:eastAsia="es-BO"/>
          </w:rPr>
          <w:tab/>
        </w:r>
        <w:r w:rsidRPr="00E57ACB">
          <w:rPr>
            <w:rStyle w:val="Hyperlink"/>
            <w:noProof/>
          </w:rPr>
          <w:t>Erosión Superficial</w:t>
        </w:r>
        <w:r>
          <w:rPr>
            <w:noProof/>
            <w:webHidden/>
          </w:rPr>
          <w:tab/>
        </w:r>
        <w:r>
          <w:rPr>
            <w:noProof/>
            <w:webHidden/>
          </w:rPr>
          <w:fldChar w:fldCharType="begin"/>
        </w:r>
        <w:r>
          <w:rPr>
            <w:noProof/>
            <w:webHidden/>
          </w:rPr>
          <w:instrText xml:space="preserve"> PAGEREF _Toc346707498 \h </w:instrText>
        </w:r>
        <w:r>
          <w:rPr>
            <w:noProof/>
            <w:webHidden/>
          </w:rPr>
        </w:r>
        <w:r>
          <w:rPr>
            <w:noProof/>
            <w:webHidden/>
          </w:rPr>
          <w:fldChar w:fldCharType="separate"/>
        </w:r>
        <w:r>
          <w:rPr>
            <w:noProof/>
            <w:webHidden/>
          </w:rPr>
          <w:t>60</w:t>
        </w:r>
        <w:r>
          <w:rPr>
            <w:noProof/>
            <w:webHidden/>
          </w:rPr>
          <w:fldChar w:fldCharType="end"/>
        </w:r>
      </w:hyperlink>
    </w:p>
    <w:p w:rsidR="00D8638D" w:rsidRDefault="00D8638D">
      <w:pPr>
        <w:pStyle w:val="TOC3"/>
        <w:rPr>
          <w:rFonts w:ascii="Calibri" w:hAnsi="Calibri"/>
          <w:noProof/>
          <w:sz w:val="22"/>
          <w:szCs w:val="22"/>
          <w:lang w:eastAsia="es-BO"/>
        </w:rPr>
      </w:pPr>
      <w:hyperlink w:anchor="_Toc346707499" w:history="1">
        <w:r w:rsidRPr="00E57ACB">
          <w:rPr>
            <w:rStyle w:val="Hyperlink"/>
            <w:noProof/>
          </w:rPr>
          <w:t>5.7.6</w:t>
        </w:r>
        <w:r>
          <w:rPr>
            <w:rFonts w:ascii="Calibri" w:hAnsi="Calibri"/>
            <w:noProof/>
            <w:sz w:val="22"/>
            <w:szCs w:val="22"/>
            <w:lang w:eastAsia="es-BO"/>
          </w:rPr>
          <w:tab/>
        </w:r>
        <w:r w:rsidRPr="00E57ACB">
          <w:rPr>
            <w:rStyle w:val="Hyperlink"/>
            <w:noProof/>
          </w:rPr>
          <w:t>Hundimiento</w:t>
        </w:r>
        <w:r>
          <w:rPr>
            <w:noProof/>
            <w:webHidden/>
          </w:rPr>
          <w:tab/>
        </w:r>
        <w:r>
          <w:rPr>
            <w:noProof/>
            <w:webHidden/>
          </w:rPr>
          <w:fldChar w:fldCharType="begin"/>
        </w:r>
        <w:r>
          <w:rPr>
            <w:noProof/>
            <w:webHidden/>
          </w:rPr>
          <w:instrText xml:space="preserve"> PAGEREF _Toc346707499 \h </w:instrText>
        </w:r>
        <w:r>
          <w:rPr>
            <w:noProof/>
            <w:webHidden/>
          </w:rPr>
        </w:r>
        <w:r>
          <w:rPr>
            <w:noProof/>
            <w:webHidden/>
          </w:rPr>
          <w:fldChar w:fldCharType="separate"/>
        </w:r>
        <w:r>
          <w:rPr>
            <w:noProof/>
            <w:webHidden/>
          </w:rPr>
          <w:t>61</w:t>
        </w:r>
        <w:r>
          <w:rPr>
            <w:noProof/>
            <w:webHidden/>
          </w:rPr>
          <w:fldChar w:fldCharType="end"/>
        </w:r>
      </w:hyperlink>
    </w:p>
    <w:p w:rsidR="00D8638D" w:rsidRDefault="00D8638D">
      <w:pPr>
        <w:pStyle w:val="TOC3"/>
        <w:rPr>
          <w:rFonts w:ascii="Calibri" w:hAnsi="Calibri"/>
          <w:noProof/>
          <w:sz w:val="22"/>
          <w:szCs w:val="22"/>
          <w:lang w:eastAsia="es-BO"/>
        </w:rPr>
      </w:pPr>
      <w:hyperlink w:anchor="_Toc346707500" w:history="1">
        <w:r w:rsidRPr="00E57ACB">
          <w:rPr>
            <w:rStyle w:val="Hyperlink"/>
            <w:noProof/>
          </w:rPr>
          <w:t>5.7.7</w:t>
        </w:r>
        <w:r>
          <w:rPr>
            <w:rFonts w:ascii="Calibri" w:hAnsi="Calibri"/>
            <w:noProof/>
            <w:sz w:val="22"/>
            <w:szCs w:val="22"/>
            <w:lang w:eastAsia="es-BO"/>
          </w:rPr>
          <w:tab/>
        </w:r>
        <w:r w:rsidRPr="00E57ACB">
          <w:rPr>
            <w:rStyle w:val="Hyperlink"/>
            <w:noProof/>
          </w:rPr>
          <w:t>Inundación</w:t>
        </w:r>
        <w:r>
          <w:rPr>
            <w:noProof/>
            <w:webHidden/>
          </w:rPr>
          <w:tab/>
        </w:r>
        <w:r>
          <w:rPr>
            <w:noProof/>
            <w:webHidden/>
          </w:rPr>
          <w:fldChar w:fldCharType="begin"/>
        </w:r>
        <w:r>
          <w:rPr>
            <w:noProof/>
            <w:webHidden/>
          </w:rPr>
          <w:instrText xml:space="preserve"> PAGEREF _Toc346707500 \h </w:instrText>
        </w:r>
        <w:r>
          <w:rPr>
            <w:noProof/>
            <w:webHidden/>
          </w:rPr>
        </w:r>
        <w:r>
          <w:rPr>
            <w:noProof/>
            <w:webHidden/>
          </w:rPr>
          <w:fldChar w:fldCharType="separate"/>
        </w:r>
        <w:r>
          <w:rPr>
            <w:noProof/>
            <w:webHidden/>
          </w:rPr>
          <w:t>62</w:t>
        </w:r>
        <w:r>
          <w:rPr>
            <w:noProof/>
            <w:webHidden/>
          </w:rPr>
          <w:fldChar w:fldCharType="end"/>
        </w:r>
      </w:hyperlink>
    </w:p>
    <w:p w:rsidR="00D8638D" w:rsidRDefault="00D8638D">
      <w:pPr>
        <w:pStyle w:val="TOC3"/>
        <w:rPr>
          <w:rFonts w:ascii="Calibri" w:hAnsi="Calibri"/>
          <w:noProof/>
          <w:sz w:val="22"/>
          <w:szCs w:val="22"/>
          <w:lang w:eastAsia="es-BO"/>
        </w:rPr>
      </w:pPr>
      <w:hyperlink w:anchor="_Toc346707501" w:history="1">
        <w:r w:rsidRPr="00E57ACB">
          <w:rPr>
            <w:rStyle w:val="Hyperlink"/>
            <w:noProof/>
          </w:rPr>
          <w:t>5.7.8</w:t>
        </w:r>
        <w:r>
          <w:rPr>
            <w:rFonts w:ascii="Calibri" w:hAnsi="Calibri"/>
            <w:noProof/>
            <w:sz w:val="22"/>
            <w:szCs w:val="22"/>
            <w:lang w:eastAsia="es-BO"/>
          </w:rPr>
          <w:tab/>
        </w:r>
        <w:r w:rsidRPr="00E57ACB">
          <w:rPr>
            <w:rStyle w:val="Hyperlink"/>
            <w:noProof/>
          </w:rPr>
          <w:t>Mazamorra</w:t>
        </w:r>
        <w:r>
          <w:rPr>
            <w:noProof/>
            <w:webHidden/>
          </w:rPr>
          <w:tab/>
        </w:r>
        <w:r>
          <w:rPr>
            <w:noProof/>
            <w:webHidden/>
          </w:rPr>
          <w:fldChar w:fldCharType="begin"/>
        </w:r>
        <w:r>
          <w:rPr>
            <w:noProof/>
            <w:webHidden/>
          </w:rPr>
          <w:instrText xml:space="preserve"> PAGEREF _Toc346707501 \h </w:instrText>
        </w:r>
        <w:r>
          <w:rPr>
            <w:noProof/>
            <w:webHidden/>
          </w:rPr>
        </w:r>
        <w:r>
          <w:rPr>
            <w:noProof/>
            <w:webHidden/>
          </w:rPr>
          <w:fldChar w:fldCharType="separate"/>
        </w:r>
        <w:r>
          <w:rPr>
            <w:noProof/>
            <w:webHidden/>
          </w:rPr>
          <w:t>63</w:t>
        </w:r>
        <w:r>
          <w:rPr>
            <w:noProof/>
            <w:webHidden/>
          </w:rPr>
          <w:fldChar w:fldCharType="end"/>
        </w:r>
      </w:hyperlink>
    </w:p>
    <w:p w:rsidR="00D8638D" w:rsidRDefault="00D8638D">
      <w:pPr>
        <w:pStyle w:val="TOC3"/>
        <w:rPr>
          <w:rFonts w:ascii="Calibri" w:hAnsi="Calibri"/>
          <w:noProof/>
          <w:sz w:val="22"/>
          <w:szCs w:val="22"/>
          <w:lang w:eastAsia="es-BO"/>
        </w:rPr>
      </w:pPr>
      <w:hyperlink w:anchor="_Toc346707502" w:history="1">
        <w:r w:rsidRPr="00E57ACB">
          <w:rPr>
            <w:rStyle w:val="Hyperlink"/>
            <w:noProof/>
          </w:rPr>
          <w:t>5.7.9</w:t>
        </w:r>
        <w:r>
          <w:rPr>
            <w:rFonts w:ascii="Calibri" w:hAnsi="Calibri"/>
            <w:noProof/>
            <w:sz w:val="22"/>
            <w:szCs w:val="22"/>
            <w:lang w:eastAsia="es-BO"/>
          </w:rPr>
          <w:tab/>
        </w:r>
        <w:r w:rsidRPr="00E57ACB">
          <w:rPr>
            <w:rStyle w:val="Hyperlink"/>
            <w:noProof/>
          </w:rPr>
          <w:t>Suceptible a Deslizamiento Complejo</w:t>
        </w:r>
        <w:r>
          <w:rPr>
            <w:noProof/>
            <w:webHidden/>
          </w:rPr>
          <w:tab/>
        </w:r>
        <w:r>
          <w:rPr>
            <w:noProof/>
            <w:webHidden/>
          </w:rPr>
          <w:fldChar w:fldCharType="begin"/>
        </w:r>
        <w:r>
          <w:rPr>
            <w:noProof/>
            <w:webHidden/>
          </w:rPr>
          <w:instrText xml:space="preserve"> PAGEREF _Toc346707502 \h </w:instrText>
        </w:r>
        <w:r>
          <w:rPr>
            <w:noProof/>
            <w:webHidden/>
          </w:rPr>
        </w:r>
        <w:r>
          <w:rPr>
            <w:noProof/>
            <w:webHidden/>
          </w:rPr>
          <w:fldChar w:fldCharType="separate"/>
        </w:r>
        <w:r>
          <w:rPr>
            <w:noProof/>
            <w:webHidden/>
          </w:rPr>
          <w:t>64</w:t>
        </w:r>
        <w:r>
          <w:rPr>
            <w:noProof/>
            <w:webHidden/>
          </w:rPr>
          <w:fldChar w:fldCharType="end"/>
        </w:r>
      </w:hyperlink>
    </w:p>
    <w:p w:rsidR="00D8638D" w:rsidRDefault="00D8638D">
      <w:pPr>
        <w:pStyle w:val="TOC3"/>
        <w:rPr>
          <w:rFonts w:ascii="Calibri" w:hAnsi="Calibri"/>
          <w:noProof/>
          <w:sz w:val="22"/>
          <w:szCs w:val="22"/>
          <w:lang w:eastAsia="es-BO"/>
        </w:rPr>
      </w:pPr>
      <w:hyperlink w:anchor="_Toc346707503" w:history="1">
        <w:r w:rsidRPr="00E57ACB">
          <w:rPr>
            <w:rStyle w:val="Hyperlink"/>
            <w:noProof/>
          </w:rPr>
          <w:t>5.7.10</w:t>
        </w:r>
        <w:r>
          <w:rPr>
            <w:rFonts w:ascii="Calibri" w:hAnsi="Calibri"/>
            <w:noProof/>
            <w:sz w:val="22"/>
            <w:szCs w:val="22"/>
            <w:lang w:eastAsia="es-BO"/>
          </w:rPr>
          <w:tab/>
        </w:r>
        <w:r w:rsidRPr="00E57ACB">
          <w:rPr>
            <w:rStyle w:val="Hyperlink"/>
            <w:noProof/>
          </w:rPr>
          <w:t>Suceptible a Deslizamiento Complejo</w:t>
        </w:r>
        <w:r>
          <w:rPr>
            <w:noProof/>
            <w:webHidden/>
          </w:rPr>
          <w:tab/>
        </w:r>
        <w:r>
          <w:rPr>
            <w:noProof/>
            <w:webHidden/>
          </w:rPr>
          <w:fldChar w:fldCharType="begin"/>
        </w:r>
        <w:r>
          <w:rPr>
            <w:noProof/>
            <w:webHidden/>
          </w:rPr>
          <w:instrText xml:space="preserve"> PAGEREF _Toc346707503 \h </w:instrText>
        </w:r>
        <w:r>
          <w:rPr>
            <w:noProof/>
            <w:webHidden/>
          </w:rPr>
        </w:r>
        <w:r>
          <w:rPr>
            <w:noProof/>
            <w:webHidden/>
          </w:rPr>
          <w:fldChar w:fldCharType="separate"/>
        </w:r>
        <w:r>
          <w:rPr>
            <w:noProof/>
            <w:webHidden/>
          </w:rPr>
          <w:t>64</w:t>
        </w:r>
        <w:r>
          <w:rPr>
            <w:noProof/>
            <w:webHidden/>
          </w:rPr>
          <w:fldChar w:fldCharType="end"/>
        </w:r>
      </w:hyperlink>
    </w:p>
    <w:p w:rsidR="00D8638D" w:rsidRDefault="00D8638D">
      <w:pPr>
        <w:pStyle w:val="TOC2"/>
        <w:rPr>
          <w:rFonts w:ascii="Calibri" w:hAnsi="Calibri"/>
          <w:b w:val="0"/>
          <w:noProof/>
          <w:sz w:val="22"/>
          <w:szCs w:val="22"/>
          <w:lang w:eastAsia="es-BO"/>
        </w:rPr>
      </w:pPr>
      <w:hyperlink w:anchor="_Toc346707504" w:history="1">
        <w:r w:rsidRPr="00E57ACB">
          <w:rPr>
            <w:rStyle w:val="Hyperlink"/>
            <w:noProof/>
            <w:snapToGrid w:val="0"/>
            <w:kern w:val="32"/>
          </w:rPr>
          <w:t>5.8</w:t>
        </w:r>
        <w:r>
          <w:rPr>
            <w:rFonts w:ascii="Calibri" w:hAnsi="Calibri"/>
            <w:b w:val="0"/>
            <w:noProof/>
            <w:sz w:val="22"/>
            <w:szCs w:val="22"/>
            <w:lang w:eastAsia="es-BO"/>
          </w:rPr>
          <w:tab/>
        </w:r>
        <w:r w:rsidRPr="00E57ACB">
          <w:rPr>
            <w:rStyle w:val="Hyperlink"/>
            <w:noProof/>
          </w:rPr>
          <w:t>DATOS COMPLEMENTARIOS</w:t>
        </w:r>
        <w:r>
          <w:rPr>
            <w:noProof/>
            <w:webHidden/>
          </w:rPr>
          <w:tab/>
        </w:r>
        <w:r>
          <w:rPr>
            <w:noProof/>
            <w:webHidden/>
          </w:rPr>
          <w:fldChar w:fldCharType="begin"/>
        </w:r>
        <w:r>
          <w:rPr>
            <w:noProof/>
            <w:webHidden/>
          </w:rPr>
          <w:instrText xml:space="preserve"> PAGEREF _Toc346707504 \h </w:instrText>
        </w:r>
        <w:r>
          <w:rPr>
            <w:noProof/>
            <w:webHidden/>
          </w:rPr>
        </w:r>
        <w:r>
          <w:rPr>
            <w:noProof/>
            <w:webHidden/>
          </w:rPr>
          <w:fldChar w:fldCharType="separate"/>
        </w:r>
        <w:r>
          <w:rPr>
            <w:noProof/>
            <w:webHidden/>
          </w:rPr>
          <w:t>65</w:t>
        </w:r>
        <w:r>
          <w:rPr>
            <w:noProof/>
            <w:webHidden/>
          </w:rPr>
          <w:fldChar w:fldCharType="end"/>
        </w:r>
      </w:hyperlink>
    </w:p>
    <w:p w:rsidR="00D8638D" w:rsidRDefault="00D8638D">
      <w:pPr>
        <w:pStyle w:val="TOC3"/>
        <w:rPr>
          <w:rFonts w:ascii="Calibri" w:hAnsi="Calibri"/>
          <w:noProof/>
          <w:sz w:val="22"/>
          <w:szCs w:val="22"/>
          <w:lang w:eastAsia="es-BO"/>
        </w:rPr>
      </w:pPr>
      <w:hyperlink w:anchor="_Toc346707505" w:history="1">
        <w:r w:rsidRPr="00E57ACB">
          <w:rPr>
            <w:rStyle w:val="Hyperlink"/>
            <w:noProof/>
          </w:rPr>
          <w:t>5.8.1</w:t>
        </w:r>
        <w:r>
          <w:rPr>
            <w:rFonts w:ascii="Calibri" w:hAnsi="Calibri"/>
            <w:noProof/>
            <w:sz w:val="22"/>
            <w:szCs w:val="22"/>
            <w:lang w:eastAsia="es-BO"/>
          </w:rPr>
          <w:tab/>
        </w:r>
        <w:r w:rsidRPr="00E57ACB">
          <w:rPr>
            <w:rStyle w:val="Hyperlink"/>
            <w:noProof/>
          </w:rPr>
          <w:t>IMAGENES SATELITALES</w:t>
        </w:r>
        <w:r>
          <w:rPr>
            <w:noProof/>
            <w:webHidden/>
          </w:rPr>
          <w:tab/>
        </w:r>
        <w:r>
          <w:rPr>
            <w:noProof/>
            <w:webHidden/>
          </w:rPr>
          <w:fldChar w:fldCharType="begin"/>
        </w:r>
        <w:r>
          <w:rPr>
            <w:noProof/>
            <w:webHidden/>
          </w:rPr>
          <w:instrText xml:space="preserve"> PAGEREF _Toc346707505 \h </w:instrText>
        </w:r>
        <w:r>
          <w:rPr>
            <w:noProof/>
            <w:webHidden/>
          </w:rPr>
        </w:r>
        <w:r>
          <w:rPr>
            <w:noProof/>
            <w:webHidden/>
          </w:rPr>
          <w:fldChar w:fldCharType="separate"/>
        </w:r>
        <w:r>
          <w:rPr>
            <w:noProof/>
            <w:webHidden/>
          </w:rPr>
          <w:t>65</w:t>
        </w:r>
        <w:r>
          <w:rPr>
            <w:noProof/>
            <w:webHidden/>
          </w:rPr>
          <w:fldChar w:fldCharType="end"/>
        </w:r>
      </w:hyperlink>
    </w:p>
    <w:p w:rsidR="00D8638D" w:rsidRDefault="00D8638D">
      <w:pPr>
        <w:pStyle w:val="TOC4"/>
        <w:tabs>
          <w:tab w:val="left" w:pos="1680"/>
          <w:tab w:val="right" w:leader="dot" w:pos="8778"/>
        </w:tabs>
        <w:rPr>
          <w:rFonts w:ascii="Calibri" w:hAnsi="Calibri"/>
          <w:noProof/>
          <w:sz w:val="22"/>
          <w:szCs w:val="22"/>
          <w:lang w:eastAsia="es-BO"/>
        </w:rPr>
      </w:pPr>
      <w:hyperlink w:anchor="_Toc346707506" w:history="1">
        <w:r w:rsidRPr="00E57ACB">
          <w:rPr>
            <w:rStyle w:val="Hyperlink"/>
            <w:noProof/>
          </w:rPr>
          <w:t>5.8.1.1</w:t>
        </w:r>
        <w:r>
          <w:rPr>
            <w:rFonts w:ascii="Calibri" w:hAnsi="Calibri"/>
            <w:noProof/>
            <w:sz w:val="22"/>
            <w:szCs w:val="22"/>
            <w:lang w:eastAsia="es-BO"/>
          </w:rPr>
          <w:tab/>
        </w:r>
        <w:r w:rsidRPr="00E57ACB">
          <w:rPr>
            <w:rStyle w:val="Hyperlink"/>
            <w:noProof/>
          </w:rPr>
          <w:t>Landsat</w:t>
        </w:r>
        <w:r>
          <w:rPr>
            <w:noProof/>
            <w:webHidden/>
          </w:rPr>
          <w:tab/>
        </w:r>
        <w:r>
          <w:rPr>
            <w:noProof/>
            <w:webHidden/>
          </w:rPr>
          <w:fldChar w:fldCharType="begin"/>
        </w:r>
        <w:r>
          <w:rPr>
            <w:noProof/>
            <w:webHidden/>
          </w:rPr>
          <w:instrText xml:space="preserve"> PAGEREF _Toc346707506 \h </w:instrText>
        </w:r>
        <w:r>
          <w:rPr>
            <w:noProof/>
            <w:webHidden/>
          </w:rPr>
        </w:r>
        <w:r>
          <w:rPr>
            <w:noProof/>
            <w:webHidden/>
          </w:rPr>
          <w:fldChar w:fldCharType="separate"/>
        </w:r>
        <w:r>
          <w:rPr>
            <w:noProof/>
            <w:webHidden/>
          </w:rPr>
          <w:t>65</w:t>
        </w:r>
        <w:r>
          <w:rPr>
            <w:noProof/>
            <w:webHidden/>
          </w:rPr>
          <w:fldChar w:fldCharType="end"/>
        </w:r>
      </w:hyperlink>
    </w:p>
    <w:p w:rsidR="00D8638D" w:rsidRDefault="00D8638D">
      <w:pPr>
        <w:pStyle w:val="TOC4"/>
        <w:tabs>
          <w:tab w:val="left" w:pos="1680"/>
          <w:tab w:val="right" w:leader="dot" w:pos="8778"/>
        </w:tabs>
        <w:rPr>
          <w:rFonts w:ascii="Calibri" w:hAnsi="Calibri"/>
          <w:noProof/>
          <w:sz w:val="22"/>
          <w:szCs w:val="22"/>
          <w:lang w:eastAsia="es-BO"/>
        </w:rPr>
      </w:pPr>
      <w:hyperlink w:anchor="_Toc346707507" w:history="1">
        <w:r w:rsidRPr="00E57ACB">
          <w:rPr>
            <w:rStyle w:val="Hyperlink"/>
            <w:noProof/>
          </w:rPr>
          <w:t>5.8.1.2</w:t>
        </w:r>
        <w:r>
          <w:rPr>
            <w:rFonts w:ascii="Calibri" w:hAnsi="Calibri"/>
            <w:noProof/>
            <w:sz w:val="22"/>
            <w:szCs w:val="22"/>
            <w:lang w:eastAsia="es-BO"/>
          </w:rPr>
          <w:tab/>
        </w:r>
        <w:r w:rsidRPr="00E57ACB">
          <w:rPr>
            <w:rStyle w:val="Hyperlink"/>
            <w:noProof/>
          </w:rPr>
          <w:t>WORLD-VIEW-1</w:t>
        </w:r>
        <w:r>
          <w:rPr>
            <w:noProof/>
            <w:webHidden/>
          </w:rPr>
          <w:tab/>
        </w:r>
        <w:r>
          <w:rPr>
            <w:noProof/>
            <w:webHidden/>
          </w:rPr>
          <w:fldChar w:fldCharType="begin"/>
        </w:r>
        <w:r>
          <w:rPr>
            <w:noProof/>
            <w:webHidden/>
          </w:rPr>
          <w:instrText xml:space="preserve"> PAGEREF _Toc346707507 \h </w:instrText>
        </w:r>
        <w:r>
          <w:rPr>
            <w:noProof/>
            <w:webHidden/>
          </w:rPr>
        </w:r>
        <w:r>
          <w:rPr>
            <w:noProof/>
            <w:webHidden/>
          </w:rPr>
          <w:fldChar w:fldCharType="separate"/>
        </w:r>
        <w:r>
          <w:rPr>
            <w:noProof/>
            <w:webHidden/>
          </w:rPr>
          <w:t>66</w:t>
        </w:r>
        <w:r>
          <w:rPr>
            <w:noProof/>
            <w:webHidden/>
          </w:rPr>
          <w:fldChar w:fldCharType="end"/>
        </w:r>
      </w:hyperlink>
    </w:p>
    <w:p w:rsidR="00D8638D" w:rsidRDefault="00D8638D" w:rsidP="00C537D5">
      <w:pPr>
        <w:pStyle w:val="Ttulocontenido"/>
        <w:rPr>
          <w:rFonts w:ascii="Verdana" w:hAnsi="Verdana"/>
          <w:caps/>
          <w:szCs w:val="22"/>
          <w:lang w:val="es-ES"/>
        </w:rPr>
      </w:pPr>
      <w:r w:rsidRPr="00A20970">
        <w:rPr>
          <w:rFonts w:ascii="Verdana" w:hAnsi="Verdana"/>
          <w:lang w:val="es-ES"/>
        </w:rPr>
        <w:fldChar w:fldCharType="end"/>
      </w:r>
    </w:p>
    <w:p w:rsidR="00D8638D" w:rsidRDefault="00D8638D">
      <w:pPr>
        <w:spacing w:before="0" w:after="0" w:line="240" w:lineRule="auto"/>
        <w:jc w:val="left"/>
        <w:rPr>
          <w:rFonts w:ascii="Verdana" w:hAnsi="Verdana"/>
          <w:caps/>
          <w:szCs w:val="22"/>
          <w:lang w:val="es-ES"/>
        </w:rPr>
      </w:pPr>
      <w:r>
        <w:rPr>
          <w:rFonts w:ascii="Verdana" w:hAnsi="Verdana"/>
          <w:caps/>
          <w:szCs w:val="22"/>
          <w:lang w:val="es-ES"/>
        </w:rPr>
        <w:br w:type="page"/>
      </w:r>
    </w:p>
    <w:p w:rsidR="00D8638D" w:rsidRPr="0045799E" w:rsidRDefault="00D8638D" w:rsidP="00AF0CA7">
      <w:pPr>
        <w:rPr>
          <w:rFonts w:ascii="Verdana" w:hAnsi="Verdana"/>
          <w:szCs w:val="22"/>
          <w:lang w:val="es-ES"/>
        </w:rPr>
        <w:sectPr w:rsidR="00D8638D" w:rsidRPr="0045799E" w:rsidSect="001A5EE1">
          <w:headerReference w:type="default" r:id="rId7"/>
          <w:footerReference w:type="default" r:id="rId8"/>
          <w:pgSz w:w="11907" w:h="16840" w:code="9"/>
          <w:pgMar w:top="1418" w:right="1418" w:bottom="1418" w:left="1701" w:header="851" w:footer="851" w:gutter="0"/>
          <w:pgNumType w:fmt="lowerRoman"/>
          <w:cols w:space="708"/>
          <w:docGrid w:linePitch="360"/>
        </w:sectPr>
      </w:pPr>
    </w:p>
    <w:p w:rsidR="00D8638D" w:rsidRPr="009C5575" w:rsidRDefault="00D8638D" w:rsidP="009C5575">
      <w:pPr>
        <w:pStyle w:val="Heading1"/>
        <w:rPr>
          <w:rFonts w:ascii="Verdana" w:hAnsi="Verdana"/>
          <w:sz w:val="22"/>
          <w:szCs w:val="22"/>
          <w:lang w:val="es-ES"/>
        </w:rPr>
      </w:pPr>
      <w:bookmarkStart w:id="0" w:name="_Toc346707422"/>
      <w:r>
        <w:rPr>
          <w:rFonts w:ascii="Verdana" w:hAnsi="Verdana"/>
          <w:sz w:val="22"/>
          <w:szCs w:val="22"/>
          <w:lang w:val="es-ES"/>
        </w:rPr>
        <w:t>INTRODUCCION</w:t>
      </w:r>
      <w:bookmarkEnd w:id="0"/>
    </w:p>
    <w:p w:rsidR="00D8638D" w:rsidRPr="00032489" w:rsidRDefault="00D8638D" w:rsidP="009C5575">
      <w:pPr>
        <w:pStyle w:val="Heading2"/>
        <w:rPr>
          <w:rFonts w:ascii="Verdana" w:hAnsi="Verdana"/>
          <w:lang w:val="es-ES"/>
        </w:rPr>
      </w:pPr>
      <w:bookmarkStart w:id="1" w:name="_Toc346707423"/>
      <w:bookmarkStart w:id="2" w:name="_Toc197242754"/>
      <w:r>
        <w:rPr>
          <w:rFonts w:ascii="Verdana" w:hAnsi="Verdana"/>
          <w:kern w:val="32"/>
          <w:lang w:val="es-ES"/>
        </w:rPr>
        <w:t>DEFINICION</w:t>
      </w:r>
      <w:bookmarkEnd w:id="1"/>
    </w:p>
    <w:p w:rsidR="00D8638D" w:rsidRPr="009C5575" w:rsidRDefault="00D8638D" w:rsidP="009C5575">
      <w:pPr>
        <w:rPr>
          <w:rFonts w:ascii="Verdana" w:hAnsi="Verdana"/>
          <w:szCs w:val="22"/>
          <w:lang w:val="es-ES"/>
        </w:rPr>
      </w:pPr>
      <w:r w:rsidRPr="009C5575">
        <w:rPr>
          <w:rFonts w:ascii="Verdana" w:hAnsi="Verdana"/>
          <w:szCs w:val="22"/>
          <w:lang w:val="es-ES"/>
        </w:rPr>
        <w:t xml:space="preserve">Los Sistemas de Información Geográfica (SIG) se definen como “Un sistema de hardware, software, datos geográficos, procedimientos y personal diseñado para la captura, almacenamiento, manipulación, análisis, modelado y  presentación de datos espacialmente referenciados para resolver problemas complejos de planificación, gestión y monitoreo.” NCGIA 1990 </w:t>
      </w:r>
    </w:p>
    <w:p w:rsidR="00D8638D" w:rsidRDefault="00D8638D" w:rsidP="009C5575">
      <w:pPr>
        <w:rPr>
          <w:rFonts w:ascii="Verdana" w:hAnsi="Verdana"/>
          <w:szCs w:val="22"/>
          <w:lang w:val="es-ES"/>
        </w:rPr>
      </w:pPr>
      <w:r w:rsidRPr="009C5575">
        <w:rPr>
          <w:rFonts w:ascii="Verdana" w:hAnsi="Verdana"/>
          <w:szCs w:val="22"/>
          <w:lang w:val="es-ES"/>
        </w:rPr>
        <w:t>La mayoría de los profesionales que trabajan con datos referidos al espacio, estamos acostumbrados a estructurar la información en mapas temáticos, según el aspecto que deseamos estudiar, de la misma forma los SIG descomponen la realidad en distintos temas, es decir en, en distintas capas o estratos de información de la zona que se desee estudiar: relieve, litología, suelos, ríos, asentamientos, carreteras, limites, etc. Siendo la gran ventaja de los SIG relacionar las distintas capas de información lo que posibilita a esta herramienta sorprendentes capacidades de análisis.</w:t>
      </w:r>
    </w:p>
    <w:p w:rsidR="00D8638D" w:rsidRPr="0045799E" w:rsidRDefault="00D8638D" w:rsidP="009C5575">
      <w:pPr>
        <w:pStyle w:val="Heading2"/>
        <w:rPr>
          <w:rFonts w:ascii="Verdana" w:hAnsi="Verdana"/>
          <w:lang w:val="es-ES"/>
        </w:rPr>
      </w:pPr>
      <w:bookmarkStart w:id="3" w:name="_Toc346707424"/>
      <w:bookmarkStart w:id="4" w:name="_Toc193821287"/>
      <w:bookmarkStart w:id="5" w:name="_Toc195292897"/>
      <w:bookmarkStart w:id="6" w:name="_Toc196732977"/>
      <w:bookmarkStart w:id="7" w:name="_Toc199861913"/>
      <w:bookmarkEnd w:id="2"/>
      <w:r w:rsidRPr="009C5575">
        <w:rPr>
          <w:rFonts w:ascii="Verdana" w:hAnsi="Verdana"/>
          <w:kern w:val="32"/>
          <w:lang w:val="es-ES"/>
        </w:rPr>
        <w:t>JUSTIFICACIÓN</w:t>
      </w:r>
      <w:r w:rsidRPr="009C5575">
        <w:rPr>
          <w:rFonts w:ascii="Verdana" w:hAnsi="Verdana"/>
          <w:lang w:val="es-ES"/>
        </w:rPr>
        <w:t xml:space="preserve"> PARA EL USO DE LOS SIG</w:t>
      </w:r>
      <w:bookmarkEnd w:id="3"/>
    </w:p>
    <w:p w:rsidR="00D8638D" w:rsidRPr="009C5575" w:rsidRDefault="00D8638D" w:rsidP="009C5575">
      <w:pPr>
        <w:rPr>
          <w:rFonts w:ascii="Verdana" w:hAnsi="Verdana"/>
          <w:szCs w:val="22"/>
          <w:lang w:val="es-ES"/>
        </w:rPr>
      </w:pPr>
      <w:bookmarkStart w:id="8" w:name="_Toc196732941"/>
      <w:bookmarkStart w:id="9" w:name="_Toc199861844"/>
      <w:r w:rsidRPr="009C5575">
        <w:rPr>
          <w:rFonts w:ascii="Verdana" w:hAnsi="Verdana"/>
          <w:szCs w:val="22"/>
          <w:lang w:val="es-ES"/>
        </w:rPr>
        <w:t xml:space="preserve">En la implementación de SIG </w:t>
      </w:r>
      <w:r w:rsidRPr="00453F34">
        <w:rPr>
          <w:rFonts w:ascii="Verdana" w:hAnsi="Verdana"/>
          <w:szCs w:val="22"/>
          <w:lang w:val="es-ES"/>
        </w:rPr>
        <w:t>para la generación de un Mapa de Constructibilidad</w:t>
      </w:r>
      <w:r w:rsidRPr="009C5575">
        <w:rPr>
          <w:rFonts w:ascii="Verdana" w:hAnsi="Verdana"/>
          <w:szCs w:val="22"/>
          <w:lang w:val="es-ES"/>
        </w:rPr>
        <w:t>, se buscan principalme</w:t>
      </w:r>
      <w:bookmarkStart w:id="10" w:name="_GoBack"/>
      <w:bookmarkEnd w:id="10"/>
      <w:r w:rsidRPr="009C5575">
        <w:rPr>
          <w:rFonts w:ascii="Verdana" w:hAnsi="Verdana"/>
          <w:szCs w:val="22"/>
          <w:lang w:val="es-ES"/>
        </w:rPr>
        <w:t>nte herramientas que permitan almacenar datos de diferente naturaleza, que la introducción de dichos datos se haga de forma fácil y se puedan mantener y actualizar con esa misma facilidad.</w:t>
      </w:r>
    </w:p>
    <w:p w:rsidR="00D8638D" w:rsidRPr="009C5575" w:rsidRDefault="00D8638D" w:rsidP="009C5575">
      <w:pPr>
        <w:rPr>
          <w:rFonts w:ascii="Verdana" w:hAnsi="Verdana"/>
          <w:szCs w:val="22"/>
          <w:lang w:val="es-ES"/>
        </w:rPr>
      </w:pPr>
      <w:r w:rsidRPr="009C5575">
        <w:rPr>
          <w:rFonts w:ascii="Verdana" w:hAnsi="Verdana"/>
          <w:szCs w:val="22"/>
          <w:lang w:val="es-ES"/>
        </w:rPr>
        <w:t>A la vez se buscan herramientas que permitan el análisis de una gran cantidad de datos, sintetizarlos y presentarlos de forma atractiva y fácilmente comprensible. En definitiva, explotar esos datos  los cuales serán de mucha ayuda para el usuario o una entidad administradora del sistema.</w:t>
      </w:r>
    </w:p>
    <w:p w:rsidR="00D8638D" w:rsidRPr="009C5575" w:rsidRDefault="00D8638D" w:rsidP="009C5575">
      <w:pPr>
        <w:rPr>
          <w:rFonts w:ascii="Verdana" w:hAnsi="Verdana"/>
          <w:szCs w:val="22"/>
          <w:lang w:val="es-ES"/>
        </w:rPr>
      </w:pPr>
      <w:r w:rsidRPr="009C5575">
        <w:rPr>
          <w:rFonts w:ascii="Verdana" w:hAnsi="Verdana"/>
          <w:szCs w:val="22"/>
          <w:lang w:val="es-ES"/>
        </w:rPr>
        <w:t xml:space="preserve">Para conseguir un sistema racional que nos permita la gestión de </w:t>
      </w:r>
      <w:r>
        <w:rPr>
          <w:rFonts w:ascii="Verdana" w:hAnsi="Verdana"/>
          <w:szCs w:val="22"/>
          <w:lang w:val="es-ES"/>
        </w:rPr>
        <w:t xml:space="preserve">datos </w:t>
      </w:r>
      <w:r w:rsidRPr="009C5575">
        <w:rPr>
          <w:rFonts w:ascii="Verdana" w:hAnsi="Verdana"/>
          <w:szCs w:val="22"/>
          <w:lang w:val="es-ES"/>
        </w:rPr>
        <w:t>se debe buscar soluciones completas que integren los diferentes procesos: adquisición, almacenamiento y mantenimiento de la información, así como su análisis y presentación gráfica.</w:t>
      </w:r>
    </w:p>
    <w:p w:rsidR="00D8638D" w:rsidRDefault="00D8638D" w:rsidP="009C5575">
      <w:pPr>
        <w:rPr>
          <w:rFonts w:ascii="Verdana" w:hAnsi="Verdana"/>
          <w:szCs w:val="22"/>
          <w:lang w:val="es-ES"/>
        </w:rPr>
      </w:pPr>
      <w:r w:rsidRPr="009C5575">
        <w:rPr>
          <w:rFonts w:ascii="Verdana" w:hAnsi="Verdana"/>
          <w:szCs w:val="22"/>
          <w:lang w:val="es-ES"/>
        </w:rPr>
        <w:t xml:space="preserve">En cuanto a la naturaleza geográfica se puede mencionar que prácticamente cualquier elemento tiene una naturaleza geográfica a la escala adecuada. </w:t>
      </w:r>
      <w:r w:rsidRPr="000C01BD">
        <w:rPr>
          <w:rFonts w:ascii="Verdana" w:hAnsi="Verdana"/>
          <w:szCs w:val="22"/>
          <w:lang w:val="es-ES"/>
        </w:rPr>
        <w:t>Aplicado a un proyecto como el presente,  es indiscutible ya que la componente geográfica de todos los elementos que podamos almacenar, tienen una importancia vital. Es fundamental en cuanto a la utilidad de las “cosas” mismas, puesto que cada elemento debe tener una ubicación precisa.</w:t>
      </w:r>
    </w:p>
    <w:p w:rsidR="00D8638D" w:rsidRPr="0045799E" w:rsidRDefault="00D8638D" w:rsidP="009C5575">
      <w:pPr>
        <w:rPr>
          <w:rFonts w:ascii="Verdana" w:hAnsi="Verdana" w:cs="ArialMT"/>
          <w:szCs w:val="22"/>
          <w:lang w:val="es-ES"/>
        </w:rPr>
      </w:pPr>
      <w:r w:rsidRPr="009C5575">
        <w:rPr>
          <w:rFonts w:ascii="Verdana" w:hAnsi="Verdana"/>
          <w:szCs w:val="22"/>
          <w:lang w:val="es-ES"/>
        </w:rPr>
        <w:t>La localización de éstos elementos no es indiferente, deben estar en su sitio para cumplir correctamente su función, esta definición tan amplia, nos permite integrar en el sistema algunas componentes que con frecuencia no son consideradas, y que hacen que el SIG pase por lo tanto de ser un programa informático para guardar y mostrar información geográfica, a un sistema integrado de gestión de la información.</w:t>
      </w:r>
      <w:r w:rsidRPr="0045799E">
        <w:rPr>
          <w:rFonts w:ascii="Verdana" w:hAnsi="Verdana" w:cs="ArialMT"/>
          <w:szCs w:val="22"/>
          <w:lang w:val="es-ES"/>
        </w:rPr>
        <w:t>.</w:t>
      </w:r>
    </w:p>
    <w:p w:rsidR="00D8638D" w:rsidRPr="0045799E" w:rsidRDefault="00D8638D" w:rsidP="009C5575">
      <w:pPr>
        <w:pStyle w:val="Heading2"/>
        <w:rPr>
          <w:rFonts w:ascii="Verdana" w:hAnsi="Verdana"/>
          <w:lang w:val="es-ES"/>
        </w:rPr>
      </w:pPr>
      <w:bookmarkStart w:id="11" w:name="_Toc346707425"/>
      <w:bookmarkEnd w:id="4"/>
      <w:bookmarkEnd w:id="5"/>
      <w:bookmarkEnd w:id="8"/>
      <w:bookmarkEnd w:id="9"/>
      <w:r w:rsidRPr="009C5575">
        <w:rPr>
          <w:rFonts w:ascii="Verdana" w:hAnsi="Verdana"/>
          <w:kern w:val="32"/>
          <w:lang w:val="es-ES"/>
        </w:rPr>
        <w:t>METODOLOGIA</w:t>
      </w:r>
      <w:bookmarkEnd w:id="11"/>
    </w:p>
    <w:bookmarkEnd w:id="6"/>
    <w:bookmarkEnd w:id="7"/>
    <w:p w:rsidR="00D8638D" w:rsidRPr="009C5575" w:rsidRDefault="00D8638D" w:rsidP="009C5575">
      <w:pPr>
        <w:rPr>
          <w:rFonts w:ascii="Verdana" w:hAnsi="Verdana"/>
          <w:szCs w:val="22"/>
          <w:lang w:val="es-ES"/>
        </w:rPr>
      </w:pPr>
      <w:r w:rsidRPr="009C5575">
        <w:rPr>
          <w:rFonts w:ascii="Verdana" w:hAnsi="Verdana"/>
          <w:szCs w:val="22"/>
          <w:lang w:val="es-ES"/>
        </w:rPr>
        <w:t xml:space="preserve">Para </w:t>
      </w:r>
      <w:r>
        <w:rPr>
          <w:rFonts w:ascii="Verdana" w:hAnsi="Verdana"/>
          <w:szCs w:val="22"/>
          <w:lang w:val="es-ES"/>
        </w:rPr>
        <w:t xml:space="preserve">la construcción del mapa de Constructibilidad de la ciudad de La Paz </w:t>
      </w:r>
      <w:r w:rsidRPr="009C5575">
        <w:rPr>
          <w:rFonts w:ascii="Verdana" w:hAnsi="Verdana"/>
          <w:szCs w:val="22"/>
          <w:lang w:val="es-ES"/>
        </w:rPr>
        <w:t xml:space="preserve">se trabajó con datos gráficos de dos tipos: </w:t>
      </w:r>
    </w:p>
    <w:p w:rsidR="00D8638D" w:rsidRPr="009C5575" w:rsidRDefault="00D8638D" w:rsidP="009C5575">
      <w:pPr>
        <w:rPr>
          <w:rFonts w:ascii="Verdana" w:hAnsi="Verdana"/>
          <w:szCs w:val="22"/>
          <w:lang w:val="es-ES"/>
        </w:rPr>
      </w:pPr>
      <w:r w:rsidRPr="009C5575">
        <w:rPr>
          <w:rFonts w:ascii="Verdana" w:hAnsi="Verdana"/>
          <w:szCs w:val="22"/>
          <w:lang w:val="es-ES"/>
        </w:rPr>
        <w:t xml:space="preserve">- Datos vectoriales </w:t>
      </w:r>
    </w:p>
    <w:p w:rsidR="00D8638D" w:rsidRPr="009C5575" w:rsidRDefault="00D8638D" w:rsidP="009C5575">
      <w:pPr>
        <w:rPr>
          <w:rFonts w:ascii="Verdana" w:hAnsi="Verdana"/>
          <w:szCs w:val="22"/>
          <w:lang w:val="es-ES"/>
        </w:rPr>
      </w:pPr>
      <w:r w:rsidRPr="009C5575">
        <w:rPr>
          <w:rFonts w:ascii="Verdana" w:hAnsi="Verdana"/>
          <w:szCs w:val="22"/>
          <w:lang w:val="es-ES"/>
        </w:rPr>
        <w:t>- Datos raster.</w:t>
      </w:r>
    </w:p>
    <w:p w:rsidR="00D8638D" w:rsidRPr="009C5575" w:rsidRDefault="00D8638D" w:rsidP="009C5575">
      <w:pPr>
        <w:rPr>
          <w:rFonts w:ascii="Verdana" w:hAnsi="Verdana"/>
          <w:szCs w:val="22"/>
          <w:lang w:val="es-ES"/>
        </w:rPr>
      </w:pPr>
      <w:r w:rsidRPr="009C5575">
        <w:rPr>
          <w:rFonts w:ascii="Verdana" w:hAnsi="Verdana"/>
          <w:szCs w:val="22"/>
          <w:lang w:val="es-ES"/>
        </w:rPr>
        <w:t xml:space="preserve">En relación al primer tipo, estos se obtuvieron mediante el proceso de </w:t>
      </w:r>
      <w:r>
        <w:rPr>
          <w:rFonts w:ascii="Verdana" w:hAnsi="Verdana"/>
          <w:szCs w:val="22"/>
          <w:lang w:val="es-ES"/>
        </w:rPr>
        <w:t>importación de archivos tipo Shapefile obtenidos en las diferentes campañas de recolección de datos según disponibilidad de información.</w:t>
      </w:r>
      <w:r w:rsidRPr="009C5575">
        <w:rPr>
          <w:rFonts w:ascii="Verdana" w:hAnsi="Verdana"/>
          <w:szCs w:val="22"/>
          <w:lang w:val="es-ES"/>
        </w:rPr>
        <w:t xml:space="preserve"> La información vectorial esta compuesta por tres clases de datos del tipo Punto, Línea y Polígono.</w:t>
      </w:r>
    </w:p>
    <w:p w:rsidR="00D8638D" w:rsidRDefault="00D8638D" w:rsidP="009C5575">
      <w:pPr>
        <w:rPr>
          <w:rFonts w:ascii="Verdana" w:hAnsi="Verdana"/>
          <w:szCs w:val="22"/>
          <w:lang w:val="es-ES"/>
        </w:rPr>
      </w:pPr>
      <w:r w:rsidRPr="009C5575">
        <w:rPr>
          <w:rFonts w:ascii="Verdana" w:hAnsi="Verdana"/>
          <w:szCs w:val="22"/>
          <w:lang w:val="es-ES"/>
        </w:rPr>
        <w:t>Entre los datos tipo raster tenemos la imagen Satelital de la zona del proyecto y el modelo de elevación digital de la franja donde se realizó el levantamiento topográfico</w:t>
      </w:r>
      <w:r w:rsidRPr="0045799E">
        <w:rPr>
          <w:rFonts w:ascii="Verdana" w:hAnsi="Verdana"/>
          <w:szCs w:val="22"/>
          <w:lang w:val="es-ES"/>
        </w:rPr>
        <w:t>.</w:t>
      </w:r>
    </w:p>
    <w:p w:rsidR="00D8638D" w:rsidRDefault="00D8638D" w:rsidP="009C5575">
      <w:pPr>
        <w:rPr>
          <w:rFonts w:ascii="Verdana" w:hAnsi="Verdana"/>
          <w:szCs w:val="22"/>
          <w:lang w:val="es-ES"/>
        </w:rPr>
      </w:pPr>
      <w:r>
        <w:rPr>
          <w:rFonts w:ascii="Verdana" w:hAnsi="Verdana"/>
          <w:szCs w:val="22"/>
          <w:lang w:val="es-ES"/>
        </w:rPr>
        <w:t xml:space="preserve">Sin embargo a fin de efectuar el modelamiento espacial de las variables que han formado parte del análisis, toda la información fue convertida a modelos tipo Raster y una vez obtenido la cobertura final, esta fue vectorizada y editada con herramientas de ajuste. </w:t>
      </w:r>
    </w:p>
    <w:p w:rsidR="00D8638D" w:rsidRDefault="00D8638D" w:rsidP="009C5575">
      <w:pPr>
        <w:pStyle w:val="Heading2"/>
        <w:rPr>
          <w:lang w:val="es-ES"/>
        </w:rPr>
      </w:pPr>
      <w:bookmarkStart w:id="12" w:name="_Toc346707426"/>
      <w:r w:rsidRPr="009C5575">
        <w:rPr>
          <w:lang w:val="es-ES"/>
        </w:rPr>
        <w:t>SISTEMA DE COORDENADAS</w:t>
      </w:r>
      <w:bookmarkEnd w:id="12"/>
      <w:r w:rsidRPr="009C5575">
        <w:rPr>
          <w:lang w:val="es-ES"/>
        </w:rPr>
        <w:t xml:space="preserve"> </w:t>
      </w:r>
    </w:p>
    <w:p w:rsidR="00D8638D" w:rsidRPr="009C5575" w:rsidRDefault="00D8638D" w:rsidP="009C5575">
      <w:pPr>
        <w:rPr>
          <w:rFonts w:ascii="Verdana" w:hAnsi="Verdana"/>
          <w:szCs w:val="22"/>
          <w:lang w:val="es-ES"/>
        </w:rPr>
      </w:pPr>
      <w:r w:rsidRPr="009C5575">
        <w:rPr>
          <w:rFonts w:ascii="Verdana" w:hAnsi="Verdana"/>
          <w:szCs w:val="22"/>
          <w:lang w:val="es-ES"/>
        </w:rPr>
        <w:t xml:space="preserve">La necesidad de ubicar los objetos en el espacio hace indispensable la utilización de un sistema de referencia, un sistema de coordenadas. En geografía, se manejan diferentes sistemas de coordenadas que dependen de la ubicación de la sección de la corteza terrestre que quiere representarse en un plano. Dentro de los sistemas más utilizados están el Geográfico (Latitud – Longitud), Universal Transverso de Mercátor (UTM) y Cónico Conforme de Lambert (CCL).  </w:t>
      </w:r>
    </w:p>
    <w:p w:rsidR="00D8638D" w:rsidRPr="009C5575" w:rsidRDefault="00D8638D" w:rsidP="009C5575">
      <w:pPr>
        <w:rPr>
          <w:rFonts w:ascii="Verdana" w:hAnsi="Verdana"/>
          <w:szCs w:val="22"/>
          <w:lang w:val="es-ES"/>
        </w:rPr>
      </w:pPr>
      <w:r w:rsidRPr="009C5575">
        <w:rPr>
          <w:rFonts w:ascii="Verdana" w:hAnsi="Verdana"/>
          <w:szCs w:val="22"/>
          <w:lang w:val="es-ES"/>
        </w:rPr>
        <w:t>El problema esencial está en proyectar una superficie ovoide en un plano. Las proyecciones que se utilizan usualmente en cartografía dependen también de la ubicación en el ovoide de la sección de la corteza terrestre que se quiere representar. Para proyectar las entidades espaciales en un plano debe antes definirse ciertas características geométricas de la elipse ajustada que representa la Tierra y del dátum que generalmente es el nivel del mar.</w:t>
      </w:r>
    </w:p>
    <w:p w:rsidR="00D8638D" w:rsidRPr="009C5575" w:rsidRDefault="00D8638D" w:rsidP="009C5575">
      <w:pPr>
        <w:rPr>
          <w:rFonts w:ascii="Verdana" w:hAnsi="Verdana"/>
          <w:szCs w:val="22"/>
          <w:lang w:val="es-ES"/>
        </w:rPr>
      </w:pPr>
      <w:r w:rsidRPr="009C5575">
        <w:rPr>
          <w:rFonts w:ascii="Verdana" w:hAnsi="Verdana"/>
          <w:szCs w:val="22"/>
          <w:lang w:val="es-ES"/>
        </w:rPr>
        <w:t xml:space="preserve">Las cartas geográficas del Instituto Geográfico Militar (IGM) elaboradas en los años 60 a partir de fotografías aéreas, fueron georeferenciadas en el espacio utilizando el elipsoide y el dátum Provisional para Sudamérica de 1956 (PSAD56). </w:t>
      </w:r>
    </w:p>
    <w:p w:rsidR="00D8638D" w:rsidRPr="009C5575" w:rsidRDefault="00D8638D" w:rsidP="009C5575">
      <w:pPr>
        <w:rPr>
          <w:rFonts w:ascii="Verdana" w:hAnsi="Verdana"/>
          <w:szCs w:val="22"/>
          <w:lang w:val="es-ES"/>
        </w:rPr>
      </w:pPr>
      <w:r w:rsidRPr="009C5575">
        <w:rPr>
          <w:rFonts w:ascii="Verdana" w:hAnsi="Verdana"/>
          <w:szCs w:val="22"/>
          <w:lang w:val="es-ES"/>
        </w:rPr>
        <w:t xml:space="preserve">Actualmente, se utiliza frecuentemente para el manejo de imágenes satelitales, GPS, y hasta levantamientos topográficos el elipsoide y el dátum Universal WGS84. </w:t>
      </w:r>
      <w:r>
        <w:rPr>
          <w:rFonts w:ascii="Verdana" w:hAnsi="Verdana"/>
          <w:szCs w:val="22"/>
          <w:lang w:val="es-ES"/>
        </w:rPr>
        <w:t xml:space="preserve"> En el proyecto </w:t>
      </w:r>
      <w:r w:rsidRPr="009C5575">
        <w:rPr>
          <w:rFonts w:ascii="Verdana" w:hAnsi="Verdana"/>
          <w:szCs w:val="22"/>
          <w:lang w:val="es-ES"/>
        </w:rPr>
        <w:t>utilizar</w:t>
      </w:r>
      <w:r>
        <w:rPr>
          <w:rFonts w:ascii="Verdana" w:hAnsi="Verdana"/>
          <w:szCs w:val="22"/>
          <w:lang w:val="es-ES"/>
        </w:rPr>
        <w:t xml:space="preserve">emos </w:t>
      </w:r>
      <w:r w:rsidRPr="009C5575">
        <w:rPr>
          <w:rFonts w:ascii="Verdana" w:hAnsi="Verdana"/>
          <w:szCs w:val="22"/>
          <w:lang w:val="es-ES"/>
        </w:rPr>
        <w:t>ésta proyección para todo el manejo de SIG, la representación cartográfica, elaboración de mapas temáticos y planos de trazado planta – perfil. Cuando se requiera utilizar información que no sea compatible con esta proyección, como la elaborada por el IGM, se realizarán las respectivas transformaciones de coordenadas.</w:t>
      </w:r>
    </w:p>
    <w:p w:rsidR="00D8638D" w:rsidRDefault="00D8638D" w:rsidP="009C5575">
      <w:pPr>
        <w:rPr>
          <w:rFonts w:ascii="Verdana" w:hAnsi="Verdana"/>
          <w:szCs w:val="22"/>
          <w:lang w:val="es-ES"/>
        </w:rPr>
      </w:pPr>
      <w:r w:rsidRPr="009C5575">
        <w:rPr>
          <w:rFonts w:ascii="Verdana" w:hAnsi="Verdana"/>
          <w:szCs w:val="22"/>
          <w:lang w:val="es-ES"/>
        </w:rPr>
        <w:t xml:space="preserve">El sistema de coordenadas de trabajo es el sistema de proyección UTM con el Datum WGS 84 Zona </w:t>
      </w:r>
      <w:r>
        <w:rPr>
          <w:rFonts w:ascii="Verdana" w:hAnsi="Verdana"/>
          <w:szCs w:val="22"/>
          <w:lang w:val="es-ES"/>
        </w:rPr>
        <w:t>19</w:t>
      </w:r>
      <w:r w:rsidRPr="009C5575">
        <w:rPr>
          <w:rFonts w:ascii="Verdana" w:hAnsi="Verdana"/>
          <w:szCs w:val="22"/>
          <w:lang w:val="es-ES"/>
        </w:rPr>
        <w:t xml:space="preserve"> Hemisferio Sur </w:t>
      </w:r>
    </w:p>
    <w:p w:rsidR="00D8638D" w:rsidRPr="009C5575" w:rsidRDefault="00D8638D" w:rsidP="009C5575">
      <w:pPr>
        <w:pStyle w:val="Heading2"/>
        <w:rPr>
          <w:rFonts w:ascii="Verdana" w:hAnsi="Verdana"/>
          <w:lang w:val="es-ES"/>
        </w:rPr>
      </w:pPr>
      <w:bookmarkStart w:id="13" w:name="_Toc346707427"/>
      <w:r w:rsidRPr="009C5575">
        <w:rPr>
          <w:lang w:val="es-ES"/>
        </w:rPr>
        <w:t>SOFTWARE</w:t>
      </w:r>
      <w:bookmarkEnd w:id="13"/>
    </w:p>
    <w:p w:rsidR="00D8638D" w:rsidRDefault="00D8638D" w:rsidP="009C5575">
      <w:pPr>
        <w:rPr>
          <w:rFonts w:ascii="Verdana" w:hAnsi="Verdana"/>
          <w:szCs w:val="22"/>
          <w:lang w:val="es-ES"/>
        </w:rPr>
      </w:pPr>
      <w:r w:rsidRPr="009C5575">
        <w:rPr>
          <w:rFonts w:ascii="Verdana" w:hAnsi="Verdana"/>
          <w:szCs w:val="22"/>
          <w:lang w:val="es-ES"/>
        </w:rPr>
        <w:t xml:space="preserve">La herramienta utilizada para el manejo de SIG y la creación de los diferentes modelos cartográficos, es el software desarrollado por ESRI, ArcView GIS </w:t>
      </w:r>
      <w:r>
        <w:rPr>
          <w:rFonts w:ascii="Verdana" w:hAnsi="Verdana"/>
          <w:szCs w:val="22"/>
          <w:lang w:val="es-ES"/>
        </w:rPr>
        <w:t>10.0</w:t>
      </w:r>
      <w:r w:rsidRPr="009C5575">
        <w:rPr>
          <w:rFonts w:ascii="Verdana" w:hAnsi="Verdana"/>
          <w:szCs w:val="22"/>
          <w:lang w:val="es-ES"/>
        </w:rPr>
        <w:t xml:space="preserve"> Esta herramienta permite además interactuar con otro tipo de software de representación gráfica como el AutoCad y software de manejo de bases de datos como el Microsoft Excel.</w:t>
      </w:r>
    </w:p>
    <w:p w:rsidR="00D8638D" w:rsidRPr="009C5575" w:rsidRDefault="00D8638D" w:rsidP="002D53E4">
      <w:pPr>
        <w:pStyle w:val="Heading1"/>
        <w:rPr>
          <w:rFonts w:ascii="Verdana" w:hAnsi="Verdana"/>
          <w:sz w:val="22"/>
          <w:szCs w:val="22"/>
          <w:lang w:val="es-ES"/>
        </w:rPr>
      </w:pPr>
      <w:bookmarkStart w:id="14" w:name="_Toc346707428"/>
      <w:r>
        <w:rPr>
          <w:rFonts w:ascii="Verdana" w:hAnsi="Verdana"/>
          <w:szCs w:val="22"/>
          <w:lang w:val="es-ES"/>
        </w:rPr>
        <w:t>UBICACIÓN DEL PROYECTO</w:t>
      </w:r>
      <w:bookmarkEnd w:id="14"/>
    </w:p>
    <w:p w:rsidR="00D8638D" w:rsidRDefault="00D8638D" w:rsidP="002D53E4">
      <w:pPr>
        <w:rPr>
          <w:rFonts w:ascii="Verdana" w:hAnsi="Verdana"/>
          <w:szCs w:val="22"/>
          <w:lang w:val="es-ES"/>
        </w:rPr>
      </w:pPr>
      <w:r w:rsidRPr="002D53E4">
        <w:rPr>
          <w:rFonts w:ascii="Verdana" w:hAnsi="Verdana"/>
          <w:szCs w:val="22"/>
          <w:lang w:val="es-ES"/>
        </w:rPr>
        <w:t>La ubicación geográfica del municipio de La Paz es de 16º 29’ latitud sur respecto a la línea del Ecuador y 68º 08’ minutos longitud oeste, al extremo Norte de la Meseta Altiplánica en el valle que forma la cuenca del río Choqueyapu, a una altura promedio de 3.640 metros sobre el nivel del mar. Es la sección capital de la Provincia Murillo del Departamento de La Paz, limita al Norte con el Municipio de Guanay, al Noreste con el Municipio de Caranavi, al Este con los Municipios de Coroico y Yanacachi, al Sureste con el Municipio de Palca, al Sur con los Municipios de Mecapaca y Achocalla, en tanto que al Suroeste limita con el Municipio de El Alto y al Oeste con el Municipio de Pucarani.</w:t>
      </w:r>
    </w:p>
    <w:p w:rsidR="00D8638D" w:rsidRPr="002D53E4" w:rsidRDefault="00D8638D" w:rsidP="002D53E4">
      <w:pPr>
        <w:rPr>
          <w:rFonts w:ascii="Verdana" w:hAnsi="Verdana"/>
          <w:szCs w:val="22"/>
          <w:lang w:val="es-ES"/>
        </w:rPr>
      </w:pPr>
      <w:r w:rsidRPr="00962A31">
        <w:rPr>
          <w:rFonts w:ascii="Verdana" w:hAnsi="Verdana"/>
          <w:szCs w:val="22"/>
          <w:lang w:val="es-ES"/>
        </w:rPr>
        <w:t>Las</w:t>
      </w:r>
      <w:r>
        <w:rPr>
          <w:rFonts w:ascii="Verdana" w:hAnsi="Verdana"/>
          <w:szCs w:val="22"/>
          <w:lang w:val="es-ES"/>
        </w:rPr>
        <w:t xml:space="preserve"> </w:t>
      </w:r>
      <w:r w:rsidRPr="00962A31">
        <w:rPr>
          <w:rFonts w:ascii="Verdana" w:hAnsi="Verdana"/>
          <w:szCs w:val="22"/>
          <w:lang w:val="es-ES"/>
        </w:rPr>
        <w:t>características</w:t>
      </w:r>
      <w:r>
        <w:rPr>
          <w:rFonts w:ascii="Verdana" w:hAnsi="Verdana"/>
          <w:szCs w:val="22"/>
          <w:lang w:val="es-ES"/>
        </w:rPr>
        <w:t xml:space="preserve"> </w:t>
      </w:r>
      <w:r w:rsidRPr="00962A31">
        <w:rPr>
          <w:rFonts w:ascii="Verdana" w:hAnsi="Verdana"/>
          <w:szCs w:val="22"/>
          <w:lang w:val="es-ES"/>
        </w:rPr>
        <w:t>topográficas</w:t>
      </w:r>
      <w:r>
        <w:rPr>
          <w:rFonts w:ascii="Verdana" w:hAnsi="Verdana"/>
          <w:szCs w:val="22"/>
          <w:lang w:val="es-ES"/>
        </w:rPr>
        <w:t xml:space="preserve"> </w:t>
      </w:r>
      <w:r w:rsidRPr="00962A31">
        <w:rPr>
          <w:rFonts w:ascii="Verdana" w:hAnsi="Verdana"/>
          <w:szCs w:val="22"/>
          <w:lang w:val="es-ES"/>
        </w:rPr>
        <w:t>del</w:t>
      </w:r>
      <w:r>
        <w:rPr>
          <w:rFonts w:ascii="Verdana" w:hAnsi="Verdana"/>
          <w:szCs w:val="22"/>
          <w:lang w:val="es-ES"/>
        </w:rPr>
        <w:t xml:space="preserve"> </w:t>
      </w:r>
      <w:r w:rsidRPr="00962A31">
        <w:rPr>
          <w:rFonts w:ascii="Verdana" w:hAnsi="Verdana"/>
          <w:szCs w:val="22"/>
          <w:lang w:val="es-ES"/>
        </w:rPr>
        <w:t>Área</w:t>
      </w:r>
      <w:r>
        <w:rPr>
          <w:rFonts w:ascii="Verdana" w:hAnsi="Verdana"/>
          <w:szCs w:val="22"/>
          <w:lang w:val="es-ES"/>
        </w:rPr>
        <w:t xml:space="preserve"> </w:t>
      </w:r>
      <w:r w:rsidRPr="00962A31">
        <w:rPr>
          <w:rFonts w:ascii="Verdana" w:hAnsi="Verdana"/>
          <w:szCs w:val="22"/>
          <w:lang w:val="es-ES"/>
        </w:rPr>
        <w:t>Urbana</w:t>
      </w:r>
      <w:r>
        <w:rPr>
          <w:rFonts w:ascii="Verdana" w:hAnsi="Verdana"/>
          <w:szCs w:val="22"/>
          <w:lang w:val="es-ES"/>
        </w:rPr>
        <w:t xml:space="preserve"> </w:t>
      </w:r>
      <w:r w:rsidRPr="00962A31">
        <w:rPr>
          <w:rFonts w:ascii="Verdana" w:hAnsi="Verdana"/>
          <w:szCs w:val="22"/>
          <w:lang w:val="es-ES"/>
        </w:rPr>
        <w:t>se</w:t>
      </w:r>
      <w:r>
        <w:rPr>
          <w:rFonts w:ascii="Verdana" w:hAnsi="Verdana"/>
          <w:szCs w:val="22"/>
          <w:lang w:val="es-ES"/>
        </w:rPr>
        <w:t xml:space="preserve"> </w:t>
      </w:r>
      <w:r w:rsidRPr="00962A31">
        <w:rPr>
          <w:rFonts w:ascii="Verdana" w:hAnsi="Verdana"/>
          <w:szCs w:val="22"/>
          <w:lang w:val="es-ES"/>
        </w:rPr>
        <w:t>caracterizan</w:t>
      </w:r>
      <w:r>
        <w:rPr>
          <w:rFonts w:ascii="Verdana" w:hAnsi="Verdana"/>
          <w:szCs w:val="22"/>
          <w:lang w:val="es-ES"/>
        </w:rPr>
        <w:t xml:space="preserve"> </w:t>
      </w:r>
      <w:r w:rsidRPr="00962A31">
        <w:rPr>
          <w:rFonts w:ascii="Verdana" w:hAnsi="Verdana"/>
          <w:szCs w:val="22"/>
          <w:lang w:val="es-ES"/>
        </w:rPr>
        <w:t>por</w:t>
      </w:r>
      <w:r>
        <w:rPr>
          <w:rFonts w:ascii="Verdana" w:hAnsi="Verdana"/>
          <w:szCs w:val="22"/>
          <w:lang w:val="es-ES"/>
        </w:rPr>
        <w:t xml:space="preserve"> </w:t>
      </w:r>
      <w:r w:rsidRPr="00962A31">
        <w:rPr>
          <w:rFonts w:ascii="Verdana" w:hAnsi="Verdana"/>
          <w:szCs w:val="22"/>
          <w:lang w:val="es-ES"/>
        </w:rPr>
        <w:t>una</w:t>
      </w:r>
      <w:r>
        <w:rPr>
          <w:rFonts w:ascii="Verdana" w:hAnsi="Verdana"/>
          <w:szCs w:val="22"/>
          <w:lang w:val="es-ES"/>
        </w:rPr>
        <w:t xml:space="preserve"> </w:t>
      </w:r>
      <w:r w:rsidRPr="00962A31">
        <w:rPr>
          <w:rFonts w:ascii="Verdana" w:hAnsi="Verdana"/>
          <w:szCs w:val="22"/>
          <w:lang w:val="es-ES"/>
        </w:rPr>
        <w:t>hoyada</w:t>
      </w:r>
      <w:r>
        <w:rPr>
          <w:rFonts w:ascii="Verdana" w:hAnsi="Verdana"/>
          <w:szCs w:val="22"/>
          <w:lang w:val="es-ES"/>
        </w:rPr>
        <w:t xml:space="preserve"> </w:t>
      </w:r>
      <w:r w:rsidRPr="00962A31">
        <w:rPr>
          <w:rFonts w:ascii="Verdana" w:hAnsi="Verdana"/>
          <w:szCs w:val="22"/>
          <w:lang w:val="es-ES"/>
        </w:rPr>
        <w:t>que</w:t>
      </w:r>
      <w:r>
        <w:rPr>
          <w:rFonts w:ascii="Verdana" w:hAnsi="Verdana"/>
          <w:szCs w:val="22"/>
          <w:lang w:val="es-ES"/>
        </w:rPr>
        <w:t xml:space="preserve"> </w:t>
      </w:r>
      <w:r w:rsidRPr="00962A31">
        <w:rPr>
          <w:rFonts w:ascii="Verdana" w:hAnsi="Verdana"/>
          <w:szCs w:val="22"/>
          <w:lang w:val="es-ES"/>
        </w:rPr>
        <w:t>distingue</w:t>
      </w:r>
      <w:r>
        <w:rPr>
          <w:rFonts w:ascii="Verdana" w:hAnsi="Verdana"/>
          <w:szCs w:val="22"/>
          <w:lang w:val="es-ES"/>
        </w:rPr>
        <w:t xml:space="preserve"> </w:t>
      </w:r>
      <w:r w:rsidRPr="00962A31">
        <w:rPr>
          <w:rFonts w:ascii="Verdana" w:hAnsi="Verdana"/>
          <w:szCs w:val="22"/>
          <w:lang w:val="es-ES"/>
        </w:rPr>
        <w:t>a</w:t>
      </w:r>
      <w:r>
        <w:rPr>
          <w:rFonts w:ascii="Verdana" w:hAnsi="Verdana"/>
          <w:szCs w:val="22"/>
          <w:lang w:val="es-ES"/>
        </w:rPr>
        <w:t xml:space="preserve"> </w:t>
      </w:r>
      <w:r w:rsidRPr="00962A31">
        <w:rPr>
          <w:rFonts w:ascii="Verdana" w:hAnsi="Verdana"/>
          <w:szCs w:val="22"/>
          <w:lang w:val="es-ES"/>
        </w:rPr>
        <w:t>esta</w:t>
      </w:r>
      <w:r>
        <w:rPr>
          <w:rFonts w:ascii="Verdana" w:hAnsi="Verdana"/>
          <w:szCs w:val="22"/>
          <w:lang w:val="es-ES"/>
        </w:rPr>
        <w:t xml:space="preserve"> </w:t>
      </w:r>
      <w:r w:rsidRPr="00962A31">
        <w:rPr>
          <w:rFonts w:ascii="Verdana" w:hAnsi="Verdana"/>
          <w:szCs w:val="22"/>
          <w:lang w:val="es-ES"/>
        </w:rPr>
        <w:t>ciudad</w:t>
      </w:r>
      <w:r>
        <w:rPr>
          <w:rFonts w:ascii="Verdana" w:hAnsi="Verdana"/>
          <w:szCs w:val="22"/>
          <w:lang w:val="es-ES"/>
        </w:rPr>
        <w:t xml:space="preserve"> </w:t>
      </w:r>
      <w:r w:rsidRPr="00962A31">
        <w:rPr>
          <w:rFonts w:ascii="Verdana" w:hAnsi="Verdana"/>
          <w:szCs w:val="22"/>
          <w:lang w:val="es-ES"/>
        </w:rPr>
        <w:t>respecto</w:t>
      </w:r>
      <w:r>
        <w:rPr>
          <w:rFonts w:ascii="Verdana" w:hAnsi="Verdana"/>
          <w:szCs w:val="22"/>
          <w:lang w:val="es-ES"/>
        </w:rPr>
        <w:t xml:space="preserve"> </w:t>
      </w:r>
      <w:r w:rsidRPr="00962A31">
        <w:rPr>
          <w:rFonts w:ascii="Verdana" w:hAnsi="Verdana"/>
          <w:szCs w:val="22"/>
          <w:lang w:val="es-ES"/>
        </w:rPr>
        <w:t>a</w:t>
      </w:r>
      <w:r>
        <w:rPr>
          <w:rFonts w:ascii="Verdana" w:hAnsi="Verdana"/>
          <w:szCs w:val="22"/>
          <w:lang w:val="es-ES"/>
        </w:rPr>
        <w:t xml:space="preserve"> </w:t>
      </w:r>
      <w:r w:rsidRPr="00962A31">
        <w:rPr>
          <w:rFonts w:ascii="Verdana" w:hAnsi="Verdana"/>
          <w:szCs w:val="22"/>
          <w:lang w:val="es-ES"/>
        </w:rPr>
        <w:t>otras</w:t>
      </w:r>
      <w:r>
        <w:rPr>
          <w:rFonts w:ascii="Verdana" w:hAnsi="Verdana"/>
          <w:szCs w:val="22"/>
          <w:lang w:val="es-ES"/>
        </w:rPr>
        <w:t xml:space="preserve"> </w:t>
      </w:r>
      <w:r w:rsidRPr="00962A31">
        <w:rPr>
          <w:rFonts w:ascii="Verdana" w:hAnsi="Verdana"/>
          <w:szCs w:val="22"/>
          <w:lang w:val="es-ES"/>
        </w:rPr>
        <w:t>ciudades,</w:t>
      </w:r>
      <w:r>
        <w:rPr>
          <w:rFonts w:ascii="Verdana" w:hAnsi="Verdana"/>
          <w:szCs w:val="22"/>
          <w:lang w:val="es-ES"/>
        </w:rPr>
        <w:t xml:space="preserve"> </w:t>
      </w:r>
      <w:r w:rsidRPr="00962A31">
        <w:rPr>
          <w:rFonts w:ascii="Verdana" w:hAnsi="Verdana"/>
          <w:szCs w:val="22"/>
          <w:lang w:val="es-ES"/>
        </w:rPr>
        <w:t>así</w:t>
      </w:r>
      <w:r>
        <w:rPr>
          <w:rFonts w:ascii="Verdana" w:hAnsi="Verdana"/>
          <w:szCs w:val="22"/>
          <w:lang w:val="es-ES"/>
        </w:rPr>
        <w:t xml:space="preserve"> </w:t>
      </w:r>
      <w:r w:rsidRPr="00962A31">
        <w:rPr>
          <w:rFonts w:ascii="Verdana" w:hAnsi="Verdana"/>
          <w:szCs w:val="22"/>
          <w:lang w:val="es-ES"/>
        </w:rPr>
        <w:t>como</w:t>
      </w:r>
      <w:r>
        <w:rPr>
          <w:rFonts w:ascii="Verdana" w:hAnsi="Verdana"/>
          <w:szCs w:val="22"/>
          <w:lang w:val="es-ES"/>
        </w:rPr>
        <w:t xml:space="preserve"> </w:t>
      </w:r>
      <w:r w:rsidRPr="00962A31">
        <w:rPr>
          <w:rFonts w:ascii="Verdana" w:hAnsi="Verdana"/>
          <w:szCs w:val="22"/>
          <w:lang w:val="es-ES"/>
        </w:rPr>
        <w:t>por</w:t>
      </w:r>
      <w:r>
        <w:rPr>
          <w:rFonts w:ascii="Verdana" w:hAnsi="Verdana"/>
          <w:szCs w:val="22"/>
          <w:lang w:val="es-ES"/>
        </w:rPr>
        <w:t xml:space="preserve"> </w:t>
      </w:r>
      <w:r w:rsidRPr="00962A31">
        <w:rPr>
          <w:rFonts w:ascii="Verdana" w:hAnsi="Verdana"/>
          <w:szCs w:val="22"/>
          <w:lang w:val="es-ES"/>
        </w:rPr>
        <w:t>la</w:t>
      </w:r>
      <w:r>
        <w:rPr>
          <w:rFonts w:ascii="Verdana" w:hAnsi="Verdana"/>
          <w:szCs w:val="22"/>
          <w:lang w:val="es-ES"/>
        </w:rPr>
        <w:t xml:space="preserve"> </w:t>
      </w:r>
      <w:r w:rsidRPr="00962A31">
        <w:rPr>
          <w:rFonts w:ascii="Verdana" w:hAnsi="Verdana"/>
          <w:szCs w:val="22"/>
          <w:lang w:val="es-ES"/>
        </w:rPr>
        <w:t>ubicación</w:t>
      </w:r>
      <w:r>
        <w:rPr>
          <w:rFonts w:ascii="Verdana" w:hAnsi="Verdana"/>
          <w:szCs w:val="22"/>
          <w:lang w:val="es-ES"/>
        </w:rPr>
        <w:t xml:space="preserve"> </w:t>
      </w:r>
      <w:r w:rsidRPr="00962A31">
        <w:rPr>
          <w:rFonts w:ascii="Verdana" w:hAnsi="Verdana"/>
          <w:szCs w:val="22"/>
          <w:lang w:val="es-ES"/>
        </w:rPr>
        <w:t>de</w:t>
      </w:r>
      <w:r>
        <w:rPr>
          <w:rFonts w:ascii="Verdana" w:hAnsi="Verdana"/>
          <w:szCs w:val="22"/>
          <w:lang w:val="es-ES"/>
        </w:rPr>
        <w:t xml:space="preserve"> </w:t>
      </w:r>
      <w:r w:rsidRPr="00962A31">
        <w:rPr>
          <w:rFonts w:ascii="Verdana" w:hAnsi="Verdana"/>
          <w:szCs w:val="22"/>
          <w:lang w:val="es-ES"/>
        </w:rPr>
        <w:t>sus</w:t>
      </w:r>
      <w:r>
        <w:rPr>
          <w:rFonts w:ascii="Verdana" w:hAnsi="Verdana"/>
          <w:szCs w:val="22"/>
          <w:lang w:val="es-ES"/>
        </w:rPr>
        <w:t xml:space="preserve"> </w:t>
      </w:r>
      <w:r w:rsidRPr="00962A31">
        <w:rPr>
          <w:rFonts w:ascii="Verdana" w:hAnsi="Verdana"/>
          <w:szCs w:val="22"/>
          <w:lang w:val="es-ES"/>
        </w:rPr>
        <w:t>barrios en las laderas de la urbe, que proporcionan a la ciudad una particularidad</w:t>
      </w:r>
      <w:r>
        <w:rPr>
          <w:rFonts w:ascii="Verdana" w:hAnsi="Verdana"/>
          <w:szCs w:val="22"/>
          <w:lang w:val="es-ES"/>
        </w:rPr>
        <w:t xml:space="preserve"> </w:t>
      </w:r>
      <w:r w:rsidRPr="00962A31">
        <w:rPr>
          <w:rFonts w:ascii="Verdana" w:hAnsi="Verdana"/>
          <w:szCs w:val="22"/>
          <w:lang w:val="es-ES"/>
        </w:rPr>
        <w:t>impresionante.</w:t>
      </w:r>
      <w:r>
        <w:rPr>
          <w:rFonts w:ascii="Verdana" w:hAnsi="Verdana"/>
          <w:szCs w:val="22"/>
          <w:lang w:val="es-ES"/>
        </w:rPr>
        <w:t xml:space="preserve"> </w:t>
      </w:r>
      <w:r w:rsidRPr="00962A31">
        <w:rPr>
          <w:rFonts w:ascii="Verdana" w:hAnsi="Verdana"/>
          <w:szCs w:val="22"/>
          <w:lang w:val="es-ES"/>
        </w:rPr>
        <w:t>Las</w:t>
      </w:r>
      <w:r>
        <w:rPr>
          <w:rFonts w:ascii="Verdana" w:hAnsi="Verdana"/>
          <w:szCs w:val="22"/>
          <w:lang w:val="es-ES"/>
        </w:rPr>
        <w:t xml:space="preserve"> </w:t>
      </w:r>
      <w:r w:rsidRPr="00962A31">
        <w:rPr>
          <w:rFonts w:ascii="Verdana" w:hAnsi="Verdana"/>
          <w:szCs w:val="22"/>
          <w:lang w:val="es-ES"/>
        </w:rPr>
        <w:t>pendientes</w:t>
      </w:r>
      <w:r>
        <w:rPr>
          <w:rFonts w:ascii="Verdana" w:hAnsi="Verdana"/>
          <w:szCs w:val="22"/>
          <w:lang w:val="es-ES"/>
        </w:rPr>
        <w:t xml:space="preserve"> </w:t>
      </w:r>
      <w:r w:rsidRPr="00962A31">
        <w:rPr>
          <w:rFonts w:ascii="Verdana" w:hAnsi="Verdana"/>
          <w:szCs w:val="22"/>
          <w:lang w:val="es-ES"/>
        </w:rPr>
        <w:t>que</w:t>
      </w:r>
      <w:r>
        <w:rPr>
          <w:rFonts w:ascii="Verdana" w:hAnsi="Verdana"/>
          <w:szCs w:val="22"/>
          <w:lang w:val="es-ES"/>
        </w:rPr>
        <w:t xml:space="preserve"> </w:t>
      </w:r>
      <w:r w:rsidRPr="00962A31">
        <w:rPr>
          <w:rFonts w:ascii="Verdana" w:hAnsi="Verdana"/>
          <w:szCs w:val="22"/>
          <w:lang w:val="es-ES"/>
        </w:rPr>
        <w:t>tiene</w:t>
      </w:r>
      <w:r>
        <w:rPr>
          <w:rFonts w:ascii="Verdana" w:hAnsi="Verdana"/>
          <w:szCs w:val="22"/>
          <w:lang w:val="es-ES"/>
        </w:rPr>
        <w:t xml:space="preserve"> </w:t>
      </w:r>
      <w:r w:rsidRPr="00962A31">
        <w:rPr>
          <w:rFonts w:ascii="Verdana" w:hAnsi="Verdana"/>
          <w:szCs w:val="22"/>
          <w:lang w:val="es-ES"/>
        </w:rPr>
        <w:t>la</w:t>
      </w:r>
      <w:r>
        <w:rPr>
          <w:rFonts w:ascii="Verdana" w:hAnsi="Verdana"/>
          <w:szCs w:val="22"/>
          <w:lang w:val="es-ES"/>
        </w:rPr>
        <w:t xml:space="preserve"> </w:t>
      </w:r>
      <w:r w:rsidRPr="00962A31">
        <w:rPr>
          <w:rFonts w:ascii="Verdana" w:hAnsi="Verdana"/>
          <w:szCs w:val="22"/>
          <w:lang w:val="es-ES"/>
        </w:rPr>
        <w:t>ciudad</w:t>
      </w:r>
      <w:r>
        <w:rPr>
          <w:rFonts w:ascii="Verdana" w:hAnsi="Verdana"/>
          <w:szCs w:val="22"/>
          <w:lang w:val="es-ES"/>
        </w:rPr>
        <w:t xml:space="preserve"> </w:t>
      </w:r>
      <w:r w:rsidRPr="00962A31">
        <w:rPr>
          <w:rFonts w:ascii="Verdana" w:hAnsi="Verdana"/>
          <w:szCs w:val="22"/>
          <w:lang w:val="es-ES"/>
        </w:rPr>
        <w:t>han</w:t>
      </w:r>
      <w:r>
        <w:rPr>
          <w:rFonts w:ascii="Verdana" w:hAnsi="Verdana"/>
          <w:szCs w:val="22"/>
          <w:lang w:val="es-ES"/>
        </w:rPr>
        <w:t xml:space="preserve"> </w:t>
      </w:r>
      <w:r w:rsidRPr="00962A31">
        <w:rPr>
          <w:rFonts w:ascii="Verdana" w:hAnsi="Verdana"/>
          <w:szCs w:val="22"/>
          <w:lang w:val="es-ES"/>
        </w:rPr>
        <w:t>generado</w:t>
      </w:r>
      <w:r>
        <w:rPr>
          <w:rFonts w:ascii="Verdana" w:hAnsi="Verdana"/>
          <w:szCs w:val="22"/>
          <w:lang w:val="es-ES"/>
        </w:rPr>
        <w:t xml:space="preserve"> </w:t>
      </w:r>
      <w:r w:rsidRPr="00962A31">
        <w:rPr>
          <w:rFonts w:ascii="Verdana" w:hAnsi="Verdana"/>
          <w:szCs w:val="22"/>
          <w:lang w:val="es-ES"/>
        </w:rPr>
        <w:t>una</w:t>
      </w:r>
      <w:r>
        <w:rPr>
          <w:rFonts w:ascii="Verdana" w:hAnsi="Verdana"/>
          <w:szCs w:val="22"/>
          <w:lang w:val="es-ES"/>
        </w:rPr>
        <w:t xml:space="preserve"> </w:t>
      </w:r>
      <w:r w:rsidRPr="00962A31">
        <w:rPr>
          <w:rFonts w:ascii="Verdana" w:hAnsi="Verdana"/>
          <w:szCs w:val="22"/>
          <w:lang w:val="es-ES"/>
        </w:rPr>
        <w:t>distorsión</w:t>
      </w:r>
      <w:r>
        <w:rPr>
          <w:rFonts w:ascii="Verdana" w:hAnsi="Verdana"/>
          <w:szCs w:val="22"/>
          <w:lang w:val="es-ES"/>
        </w:rPr>
        <w:t xml:space="preserve"> </w:t>
      </w:r>
      <w:r w:rsidRPr="00962A31">
        <w:rPr>
          <w:rFonts w:ascii="Verdana" w:hAnsi="Verdana"/>
          <w:szCs w:val="22"/>
          <w:lang w:val="es-ES"/>
        </w:rPr>
        <w:t>en</w:t>
      </w:r>
      <w:r>
        <w:rPr>
          <w:rFonts w:ascii="Verdana" w:hAnsi="Verdana"/>
          <w:szCs w:val="22"/>
          <w:lang w:val="es-ES"/>
        </w:rPr>
        <w:t xml:space="preserve"> </w:t>
      </w:r>
      <w:r w:rsidRPr="00962A31">
        <w:rPr>
          <w:rFonts w:ascii="Verdana" w:hAnsi="Verdana"/>
          <w:szCs w:val="22"/>
          <w:lang w:val="es-ES"/>
        </w:rPr>
        <w:t>la</w:t>
      </w:r>
      <w:r>
        <w:rPr>
          <w:rFonts w:ascii="Verdana" w:hAnsi="Verdana"/>
          <w:szCs w:val="22"/>
          <w:lang w:val="es-ES"/>
        </w:rPr>
        <w:t xml:space="preserve"> </w:t>
      </w:r>
      <w:r w:rsidRPr="00962A31">
        <w:rPr>
          <w:rFonts w:ascii="Verdana" w:hAnsi="Verdana"/>
          <w:szCs w:val="22"/>
          <w:lang w:val="es-ES"/>
        </w:rPr>
        <w:t>estructura</w:t>
      </w:r>
      <w:r>
        <w:rPr>
          <w:rFonts w:ascii="Verdana" w:hAnsi="Verdana"/>
          <w:szCs w:val="22"/>
          <w:lang w:val="es-ES"/>
        </w:rPr>
        <w:t xml:space="preserve"> </w:t>
      </w:r>
      <w:r w:rsidRPr="00962A31">
        <w:rPr>
          <w:rFonts w:ascii="Verdana" w:hAnsi="Verdana"/>
          <w:szCs w:val="22"/>
          <w:lang w:val="es-ES"/>
        </w:rPr>
        <w:t>tanto</w:t>
      </w:r>
      <w:r>
        <w:rPr>
          <w:rFonts w:ascii="Verdana" w:hAnsi="Verdana"/>
          <w:szCs w:val="22"/>
          <w:lang w:val="es-ES"/>
        </w:rPr>
        <w:t xml:space="preserve"> </w:t>
      </w:r>
      <w:r w:rsidRPr="00962A31">
        <w:rPr>
          <w:rFonts w:ascii="Verdana" w:hAnsi="Verdana"/>
          <w:szCs w:val="22"/>
          <w:lang w:val="es-ES"/>
        </w:rPr>
        <w:t>de</w:t>
      </w:r>
      <w:r>
        <w:rPr>
          <w:rFonts w:ascii="Verdana" w:hAnsi="Verdana"/>
          <w:szCs w:val="22"/>
          <w:lang w:val="es-ES"/>
        </w:rPr>
        <w:t xml:space="preserve"> </w:t>
      </w:r>
      <w:r w:rsidRPr="00962A31">
        <w:rPr>
          <w:rFonts w:ascii="Verdana" w:hAnsi="Verdana"/>
          <w:szCs w:val="22"/>
          <w:lang w:val="es-ES"/>
        </w:rPr>
        <w:t>sus</w:t>
      </w:r>
      <w:r>
        <w:rPr>
          <w:rFonts w:ascii="Verdana" w:hAnsi="Verdana"/>
          <w:szCs w:val="22"/>
          <w:lang w:val="es-ES"/>
        </w:rPr>
        <w:t xml:space="preserve"> </w:t>
      </w:r>
      <w:r w:rsidRPr="00962A31">
        <w:rPr>
          <w:rFonts w:ascii="Verdana" w:hAnsi="Verdana"/>
          <w:szCs w:val="22"/>
          <w:lang w:val="es-ES"/>
        </w:rPr>
        <w:t>viviendas</w:t>
      </w:r>
      <w:r>
        <w:rPr>
          <w:rFonts w:ascii="Verdana" w:hAnsi="Verdana"/>
          <w:szCs w:val="22"/>
          <w:lang w:val="es-ES"/>
        </w:rPr>
        <w:t xml:space="preserve"> </w:t>
      </w:r>
      <w:r w:rsidRPr="00962A31">
        <w:rPr>
          <w:rFonts w:ascii="Verdana" w:hAnsi="Verdana"/>
          <w:szCs w:val="22"/>
          <w:lang w:val="es-ES"/>
        </w:rPr>
        <w:t>como</w:t>
      </w:r>
      <w:r>
        <w:rPr>
          <w:rFonts w:ascii="Verdana" w:hAnsi="Verdana"/>
          <w:szCs w:val="22"/>
          <w:lang w:val="es-ES"/>
        </w:rPr>
        <w:t xml:space="preserve"> </w:t>
      </w:r>
      <w:r w:rsidRPr="00962A31">
        <w:rPr>
          <w:rFonts w:ascii="Verdana" w:hAnsi="Verdana"/>
          <w:szCs w:val="22"/>
          <w:lang w:val="es-ES"/>
        </w:rPr>
        <w:t>de</w:t>
      </w:r>
      <w:r>
        <w:rPr>
          <w:rFonts w:ascii="Verdana" w:hAnsi="Verdana"/>
          <w:szCs w:val="22"/>
          <w:lang w:val="es-ES"/>
        </w:rPr>
        <w:t xml:space="preserve"> </w:t>
      </w:r>
      <w:r w:rsidRPr="00962A31">
        <w:rPr>
          <w:rFonts w:ascii="Verdana" w:hAnsi="Verdana"/>
          <w:szCs w:val="22"/>
          <w:lang w:val="es-ES"/>
        </w:rPr>
        <w:t>sus</w:t>
      </w:r>
      <w:r>
        <w:rPr>
          <w:rFonts w:ascii="Verdana" w:hAnsi="Verdana"/>
          <w:szCs w:val="22"/>
          <w:lang w:val="es-ES"/>
        </w:rPr>
        <w:t xml:space="preserve"> </w:t>
      </w:r>
      <w:r w:rsidRPr="00962A31">
        <w:rPr>
          <w:rFonts w:ascii="Verdana" w:hAnsi="Verdana"/>
          <w:szCs w:val="22"/>
          <w:lang w:val="es-ES"/>
        </w:rPr>
        <w:t>calles</w:t>
      </w:r>
      <w:r>
        <w:rPr>
          <w:rFonts w:ascii="Verdana" w:hAnsi="Verdana"/>
          <w:szCs w:val="22"/>
          <w:lang w:val="es-ES"/>
        </w:rPr>
        <w:t xml:space="preserve"> </w:t>
      </w:r>
      <w:r w:rsidRPr="00962A31">
        <w:rPr>
          <w:rFonts w:ascii="Verdana" w:hAnsi="Verdana"/>
          <w:szCs w:val="22"/>
          <w:lang w:val="es-ES"/>
        </w:rPr>
        <w:t>y</w:t>
      </w:r>
      <w:r>
        <w:rPr>
          <w:rFonts w:ascii="Verdana" w:hAnsi="Verdana"/>
          <w:szCs w:val="22"/>
          <w:lang w:val="es-ES"/>
        </w:rPr>
        <w:t xml:space="preserve"> </w:t>
      </w:r>
      <w:r w:rsidRPr="00962A31">
        <w:rPr>
          <w:rFonts w:ascii="Verdana" w:hAnsi="Verdana"/>
          <w:szCs w:val="22"/>
          <w:lang w:val="es-ES"/>
        </w:rPr>
        <w:t>avenidas,</w:t>
      </w:r>
      <w:r>
        <w:rPr>
          <w:rFonts w:ascii="Verdana" w:hAnsi="Verdana"/>
          <w:szCs w:val="22"/>
          <w:lang w:val="es-ES"/>
        </w:rPr>
        <w:t xml:space="preserve"> </w:t>
      </w:r>
      <w:r w:rsidRPr="00962A31">
        <w:rPr>
          <w:rFonts w:ascii="Verdana" w:hAnsi="Verdana"/>
          <w:szCs w:val="22"/>
          <w:lang w:val="es-ES"/>
        </w:rPr>
        <w:t>así</w:t>
      </w:r>
      <w:r>
        <w:rPr>
          <w:rFonts w:ascii="Verdana" w:hAnsi="Verdana"/>
          <w:szCs w:val="22"/>
          <w:lang w:val="es-ES"/>
        </w:rPr>
        <w:t xml:space="preserve"> </w:t>
      </w:r>
      <w:r w:rsidRPr="00962A31">
        <w:rPr>
          <w:rFonts w:ascii="Verdana" w:hAnsi="Verdana"/>
          <w:szCs w:val="22"/>
          <w:lang w:val="es-ES"/>
        </w:rPr>
        <w:t>como</w:t>
      </w:r>
      <w:r>
        <w:rPr>
          <w:rFonts w:ascii="Verdana" w:hAnsi="Verdana"/>
          <w:szCs w:val="22"/>
          <w:lang w:val="es-ES"/>
        </w:rPr>
        <w:t xml:space="preserve"> </w:t>
      </w:r>
      <w:r w:rsidRPr="00962A31">
        <w:rPr>
          <w:rFonts w:ascii="Verdana" w:hAnsi="Verdana"/>
          <w:szCs w:val="22"/>
          <w:lang w:val="es-ES"/>
        </w:rPr>
        <w:t>del</w:t>
      </w:r>
      <w:r>
        <w:rPr>
          <w:rFonts w:ascii="Verdana" w:hAnsi="Verdana"/>
          <w:szCs w:val="22"/>
          <w:lang w:val="es-ES"/>
        </w:rPr>
        <w:t xml:space="preserve"> </w:t>
      </w:r>
      <w:r w:rsidRPr="00962A31">
        <w:rPr>
          <w:rFonts w:ascii="Verdana" w:hAnsi="Verdana"/>
          <w:szCs w:val="22"/>
          <w:lang w:val="es-ES"/>
        </w:rPr>
        <w:t>desarrollo</w:t>
      </w:r>
      <w:r>
        <w:rPr>
          <w:rFonts w:ascii="Verdana" w:hAnsi="Verdana"/>
          <w:szCs w:val="22"/>
          <w:lang w:val="es-ES"/>
        </w:rPr>
        <w:t xml:space="preserve"> </w:t>
      </w:r>
      <w:r w:rsidRPr="00962A31">
        <w:rPr>
          <w:rFonts w:ascii="Verdana" w:hAnsi="Verdana"/>
          <w:szCs w:val="22"/>
          <w:lang w:val="es-ES"/>
        </w:rPr>
        <w:t>de</w:t>
      </w:r>
      <w:r>
        <w:rPr>
          <w:rFonts w:ascii="Verdana" w:hAnsi="Verdana"/>
          <w:szCs w:val="22"/>
          <w:lang w:val="es-ES"/>
        </w:rPr>
        <w:t xml:space="preserve"> </w:t>
      </w:r>
      <w:r w:rsidRPr="00962A31">
        <w:rPr>
          <w:rFonts w:ascii="Verdana" w:hAnsi="Verdana"/>
          <w:szCs w:val="22"/>
          <w:lang w:val="es-ES"/>
        </w:rPr>
        <w:t>algunos</w:t>
      </w:r>
      <w:r>
        <w:rPr>
          <w:rFonts w:ascii="Verdana" w:hAnsi="Verdana"/>
          <w:szCs w:val="22"/>
          <w:lang w:val="es-ES"/>
        </w:rPr>
        <w:t xml:space="preserve"> </w:t>
      </w:r>
      <w:r w:rsidRPr="00962A31">
        <w:rPr>
          <w:rFonts w:ascii="Verdana" w:hAnsi="Verdana"/>
          <w:szCs w:val="22"/>
          <w:lang w:val="es-ES"/>
        </w:rPr>
        <w:t>barrios,</w:t>
      </w:r>
      <w:r>
        <w:rPr>
          <w:rFonts w:ascii="Verdana" w:hAnsi="Verdana"/>
          <w:szCs w:val="22"/>
          <w:lang w:val="es-ES"/>
        </w:rPr>
        <w:t xml:space="preserve"> </w:t>
      </w:r>
      <w:r w:rsidRPr="00962A31">
        <w:rPr>
          <w:rFonts w:ascii="Verdana" w:hAnsi="Verdana"/>
          <w:szCs w:val="22"/>
          <w:lang w:val="es-ES"/>
        </w:rPr>
        <w:t>especialmente</w:t>
      </w:r>
      <w:r>
        <w:rPr>
          <w:rFonts w:ascii="Verdana" w:hAnsi="Verdana"/>
          <w:szCs w:val="22"/>
          <w:lang w:val="es-ES"/>
        </w:rPr>
        <w:t xml:space="preserve"> </w:t>
      </w:r>
      <w:r w:rsidRPr="00962A31">
        <w:rPr>
          <w:rFonts w:ascii="Verdana" w:hAnsi="Verdana"/>
          <w:szCs w:val="22"/>
          <w:lang w:val="es-ES"/>
        </w:rPr>
        <w:t>de</w:t>
      </w:r>
      <w:r>
        <w:rPr>
          <w:rFonts w:ascii="Verdana" w:hAnsi="Verdana"/>
          <w:szCs w:val="22"/>
          <w:lang w:val="es-ES"/>
        </w:rPr>
        <w:t xml:space="preserve"> </w:t>
      </w:r>
      <w:r w:rsidRPr="00962A31">
        <w:rPr>
          <w:rFonts w:ascii="Verdana" w:hAnsi="Verdana"/>
          <w:szCs w:val="22"/>
          <w:lang w:val="es-ES"/>
        </w:rPr>
        <w:t>aquellos</w:t>
      </w:r>
      <w:r>
        <w:rPr>
          <w:rFonts w:ascii="Verdana" w:hAnsi="Verdana"/>
          <w:szCs w:val="22"/>
          <w:lang w:val="es-ES"/>
        </w:rPr>
        <w:t xml:space="preserve"> </w:t>
      </w:r>
      <w:r w:rsidRPr="00962A31">
        <w:rPr>
          <w:rFonts w:ascii="Verdana" w:hAnsi="Verdana"/>
          <w:szCs w:val="22"/>
          <w:lang w:val="es-ES"/>
        </w:rPr>
        <w:t>que</w:t>
      </w:r>
      <w:r>
        <w:rPr>
          <w:rFonts w:ascii="Verdana" w:hAnsi="Verdana"/>
          <w:szCs w:val="22"/>
          <w:lang w:val="es-ES"/>
        </w:rPr>
        <w:t xml:space="preserve"> </w:t>
      </w:r>
      <w:r w:rsidRPr="00962A31">
        <w:rPr>
          <w:rFonts w:ascii="Verdana" w:hAnsi="Verdana"/>
          <w:szCs w:val="22"/>
          <w:lang w:val="es-ES"/>
        </w:rPr>
        <w:t>se</w:t>
      </w:r>
      <w:r>
        <w:rPr>
          <w:rFonts w:ascii="Verdana" w:hAnsi="Verdana"/>
          <w:szCs w:val="22"/>
          <w:lang w:val="es-ES"/>
        </w:rPr>
        <w:t xml:space="preserve"> </w:t>
      </w:r>
      <w:r w:rsidRPr="00962A31">
        <w:rPr>
          <w:rFonts w:ascii="Verdana" w:hAnsi="Verdana"/>
          <w:szCs w:val="22"/>
          <w:lang w:val="es-ES"/>
        </w:rPr>
        <w:t>encuentran</w:t>
      </w:r>
      <w:r>
        <w:rPr>
          <w:rFonts w:ascii="Verdana" w:hAnsi="Verdana"/>
          <w:szCs w:val="22"/>
          <w:lang w:val="es-ES"/>
        </w:rPr>
        <w:t xml:space="preserve"> </w:t>
      </w:r>
      <w:r w:rsidRPr="00962A31">
        <w:rPr>
          <w:rFonts w:ascii="Verdana" w:hAnsi="Verdana"/>
          <w:szCs w:val="22"/>
          <w:lang w:val="es-ES"/>
        </w:rPr>
        <w:t>en</w:t>
      </w:r>
      <w:r>
        <w:rPr>
          <w:rFonts w:ascii="Verdana" w:hAnsi="Verdana"/>
          <w:szCs w:val="22"/>
          <w:lang w:val="es-ES"/>
        </w:rPr>
        <w:t xml:space="preserve"> </w:t>
      </w:r>
      <w:r w:rsidRPr="00962A31">
        <w:rPr>
          <w:rFonts w:ascii="Verdana" w:hAnsi="Verdana"/>
          <w:szCs w:val="22"/>
          <w:lang w:val="es-ES"/>
        </w:rPr>
        <w:t>las</w:t>
      </w:r>
      <w:r>
        <w:rPr>
          <w:rFonts w:ascii="Verdana" w:hAnsi="Verdana"/>
          <w:szCs w:val="22"/>
          <w:lang w:val="es-ES"/>
        </w:rPr>
        <w:t xml:space="preserve"> </w:t>
      </w:r>
      <w:r w:rsidRPr="00962A31">
        <w:rPr>
          <w:rFonts w:ascii="Verdana" w:hAnsi="Verdana"/>
          <w:szCs w:val="22"/>
          <w:lang w:val="es-ES"/>
        </w:rPr>
        <w:t>laderas</w:t>
      </w:r>
      <w:r>
        <w:rPr>
          <w:rFonts w:ascii="Verdana" w:hAnsi="Verdana"/>
          <w:szCs w:val="22"/>
          <w:lang w:val="es-ES"/>
        </w:rPr>
        <w:t xml:space="preserve"> </w:t>
      </w:r>
      <w:r w:rsidRPr="00962A31">
        <w:rPr>
          <w:rFonts w:ascii="Verdana" w:hAnsi="Verdana"/>
          <w:szCs w:val="22"/>
          <w:lang w:val="es-ES"/>
        </w:rPr>
        <w:t>de</w:t>
      </w:r>
      <w:r>
        <w:rPr>
          <w:rFonts w:ascii="Verdana" w:hAnsi="Verdana"/>
          <w:szCs w:val="22"/>
          <w:lang w:val="es-ES"/>
        </w:rPr>
        <w:t xml:space="preserve"> </w:t>
      </w:r>
      <w:r w:rsidRPr="00962A31">
        <w:rPr>
          <w:rFonts w:ascii="Verdana" w:hAnsi="Verdana"/>
          <w:szCs w:val="22"/>
          <w:lang w:val="es-ES"/>
        </w:rPr>
        <w:t>la</w:t>
      </w:r>
      <w:r>
        <w:rPr>
          <w:rFonts w:ascii="Verdana" w:hAnsi="Verdana"/>
          <w:szCs w:val="22"/>
          <w:lang w:val="es-ES"/>
        </w:rPr>
        <w:t xml:space="preserve"> </w:t>
      </w:r>
      <w:r w:rsidRPr="00962A31">
        <w:rPr>
          <w:rFonts w:ascii="Verdana" w:hAnsi="Verdana"/>
          <w:szCs w:val="22"/>
          <w:lang w:val="es-ES"/>
        </w:rPr>
        <w:t>ciudad.</w:t>
      </w:r>
    </w:p>
    <w:p w:rsidR="00D8638D" w:rsidRPr="002D53E4" w:rsidRDefault="00D8638D" w:rsidP="002D53E4">
      <w:pPr>
        <w:rPr>
          <w:rFonts w:ascii="Verdana" w:hAnsi="Verdana"/>
          <w:szCs w:val="22"/>
          <w:lang w:val="es-ES"/>
        </w:rPr>
      </w:pPr>
      <w:r w:rsidRPr="002D53E4">
        <w:rPr>
          <w:rFonts w:ascii="Verdana" w:hAnsi="Verdana"/>
          <w:szCs w:val="22"/>
          <w:lang w:val="es-ES"/>
        </w:rPr>
        <w:t>El área de estudio para el presente trabajo está delimitada por siete de los nueve Macrodistritos existentes en el Municipio de La Paz los cuales son considerados como “urbanos” y están descritos en la siguiente ilustración:</w:t>
      </w:r>
    </w:p>
    <w:p w:rsidR="00D8638D" w:rsidRDefault="00D8638D" w:rsidP="0018727B">
      <w:pPr>
        <w:spacing w:after="0"/>
        <w:rPr>
          <w:rFonts w:ascii="Verdana" w:hAnsi="Verdana"/>
          <w:szCs w:val="22"/>
          <w:lang w:val="es-ES"/>
        </w:rPr>
      </w:pPr>
      <w:r w:rsidRPr="002D53E4">
        <w:rPr>
          <w:rFonts w:ascii="Verdana" w:hAnsi="Verdana"/>
          <w:szCs w:val="22"/>
          <w:lang w:val="es-ES"/>
        </w:rPr>
        <w:t xml:space="preserve"> </w:t>
      </w:r>
      <w:r>
        <w:rPr>
          <w:noProof/>
          <w:lang w:eastAsia="es-BO"/>
        </w:rPr>
        <w:t>Figura 1.- División Política del Municipio de La Paz</w:t>
      </w:r>
    </w:p>
    <w:p w:rsidR="00D8638D" w:rsidRDefault="00D8638D" w:rsidP="0018727B">
      <w:pPr>
        <w:spacing w:before="0"/>
        <w:rPr>
          <w:rFonts w:ascii="Verdana" w:hAnsi="Verdana"/>
          <w:szCs w:val="22"/>
          <w:lang w:val="es-ES"/>
        </w:rPr>
      </w:pPr>
      <w:r w:rsidRPr="00134FC5">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 o:spid="_x0000_i1025" type="#_x0000_t75" style="width:452.25pt;height:348pt;visibility:visible">
            <v:imagedata r:id="rId9" o:title=""/>
          </v:shape>
        </w:pict>
      </w:r>
    </w:p>
    <w:p w:rsidR="00D8638D" w:rsidRDefault="00D8638D" w:rsidP="002D53E4">
      <w:pPr>
        <w:rPr>
          <w:rFonts w:ascii="Verdana" w:hAnsi="Verdana"/>
          <w:szCs w:val="22"/>
          <w:lang w:val="es-ES"/>
        </w:rPr>
      </w:pPr>
      <w:r>
        <w:rPr>
          <w:rFonts w:ascii="Verdana" w:hAnsi="Verdana"/>
          <w:szCs w:val="22"/>
          <w:lang w:val="es-ES"/>
        </w:rPr>
        <w:t>Fuente.- Elaboración Propia</w:t>
      </w:r>
    </w:p>
    <w:p w:rsidR="00D8638D" w:rsidRDefault="00D8638D" w:rsidP="002D53E4">
      <w:pPr>
        <w:rPr>
          <w:rFonts w:ascii="Verdana" w:hAnsi="Verdana"/>
          <w:szCs w:val="22"/>
          <w:lang w:val="es-ES"/>
        </w:rPr>
      </w:pPr>
    </w:p>
    <w:p w:rsidR="00D8638D" w:rsidRPr="002D53E4" w:rsidRDefault="00D8638D" w:rsidP="004E7B5F">
      <w:pPr>
        <w:pStyle w:val="Heading2"/>
        <w:rPr>
          <w:rFonts w:ascii="Verdana" w:hAnsi="Verdana"/>
          <w:lang w:val="es-ES"/>
        </w:rPr>
      </w:pPr>
      <w:bookmarkStart w:id="15" w:name="_Toc346707429"/>
      <w:r w:rsidRPr="004E7B5F">
        <w:rPr>
          <w:lang w:val="es-ES"/>
        </w:rPr>
        <w:t>Topografía</w:t>
      </w:r>
      <w:bookmarkEnd w:id="15"/>
    </w:p>
    <w:p w:rsidR="00D8638D" w:rsidRPr="002D53E4" w:rsidRDefault="00D8638D" w:rsidP="002D53E4">
      <w:pPr>
        <w:rPr>
          <w:rFonts w:ascii="Verdana" w:hAnsi="Verdana"/>
          <w:szCs w:val="22"/>
          <w:lang w:val="es-ES"/>
        </w:rPr>
      </w:pPr>
      <w:r w:rsidRPr="002D53E4">
        <w:rPr>
          <w:rFonts w:ascii="Verdana" w:hAnsi="Verdana"/>
          <w:szCs w:val="22"/>
          <w:lang w:val="es-ES"/>
        </w:rPr>
        <w:t>El 35% de la mancha urbana está constituido por los terrenos de alta pendiente, que sobrepasan el 50% de inclinación del terreno, con problemas de inestabilidad potencial, dificultades para la dotación de servicios básicos y consiguientemente altos costos de la urbanización. Se ubican en las proximidades de la ceja de El Alto, Alto Chijini, Villa Nuevo Potosí, Tacagua, Andrés de Santa Cruz, más al sur las pendientes son accidentadas, como en el Valle del río Achumani, Aranjuez, Alpacoma, La Florida y Rió Abajo, en la actualidad están siendo incorporadas al tejido urbano.</w:t>
      </w:r>
    </w:p>
    <w:p w:rsidR="00D8638D" w:rsidRPr="002D53E4" w:rsidRDefault="00D8638D" w:rsidP="002D53E4">
      <w:pPr>
        <w:rPr>
          <w:rFonts w:ascii="Verdana" w:hAnsi="Verdana"/>
          <w:szCs w:val="22"/>
          <w:lang w:val="es-ES"/>
        </w:rPr>
      </w:pPr>
      <w:r w:rsidRPr="002D53E4">
        <w:rPr>
          <w:rFonts w:ascii="Verdana" w:hAnsi="Verdana"/>
          <w:szCs w:val="22"/>
          <w:lang w:val="es-ES"/>
        </w:rPr>
        <w:t>El 28% constituyen los terrenos de pendiente media que van desde el 10% al 49%, ubicadas en zonas intermedias de unión entre las terrazas y las pendientes abruptas, se relacionan con los abanicos torrenciales actualmente urbanizados en Villa Fátima, Los Andes, Tembladerani, Sopocachi, también las planicies de Llojeta y Pampajasi.</w:t>
      </w:r>
    </w:p>
    <w:p w:rsidR="00D8638D" w:rsidRPr="002D53E4" w:rsidRDefault="00D8638D" w:rsidP="002D53E4">
      <w:pPr>
        <w:rPr>
          <w:rFonts w:ascii="Verdana" w:hAnsi="Verdana"/>
          <w:szCs w:val="22"/>
          <w:lang w:val="es-ES"/>
        </w:rPr>
      </w:pPr>
      <w:r w:rsidRPr="002D53E4">
        <w:rPr>
          <w:rFonts w:ascii="Verdana" w:hAnsi="Verdana"/>
          <w:szCs w:val="22"/>
          <w:lang w:val="es-ES"/>
        </w:rPr>
        <w:t>El restante 37% de terrenos son las pendientes suaves de hasta 10%, se ubican en el centro de la cuenca, en las terrazas de las gravas Miraflores, en Achachicala al norte hasta Seguencoma al sur, en los valles de Chuquiaguillo e Irpavi, en fajas más o menos elevadas, en Obrajes a partir Irpavi y Achumani expuestas a inundaciones.</w:t>
      </w:r>
    </w:p>
    <w:p w:rsidR="00D8638D" w:rsidRDefault="00D8638D" w:rsidP="002D53E4">
      <w:pPr>
        <w:rPr>
          <w:rFonts w:ascii="Verdana" w:hAnsi="Verdana"/>
          <w:szCs w:val="22"/>
          <w:lang w:val="es-ES"/>
        </w:rPr>
      </w:pPr>
      <w:r w:rsidRPr="002D53E4">
        <w:rPr>
          <w:rFonts w:ascii="Verdana" w:hAnsi="Verdana"/>
          <w:szCs w:val="22"/>
          <w:lang w:val="es-ES"/>
        </w:rPr>
        <w:t>Las Quebradas son el resultado de la erosión hídrica, podemos distinguir entre quebradas aisladas más o menos profundas, alargadas según la línea de mayor pendiente, se ubican sobre las laderas de los valles de Achachicala-Kaluyo, Chuquiaguillo y Kallapa, encajonadas en las terrazas de las gravas de Miraflores como en Pampahasi, Llojeta, Achocalla-Mallasa entre otros. Las quebradas desarrolladas con ramificaciones hacia los lados y hacia arriba, toman un aspecto dendrítico como se observa en los valles de los ríos de Achachicala y Chuquiaguillo.</w:t>
      </w:r>
    </w:p>
    <w:p w:rsidR="00D8638D" w:rsidRDefault="00D8638D" w:rsidP="002D53E4">
      <w:pPr>
        <w:rPr>
          <w:rFonts w:ascii="Verdana" w:hAnsi="Verdana"/>
          <w:szCs w:val="22"/>
          <w:lang w:val="es-ES"/>
        </w:rPr>
      </w:pPr>
    </w:p>
    <w:p w:rsidR="00D8638D" w:rsidRDefault="00D8638D" w:rsidP="002D53E4">
      <w:pPr>
        <w:rPr>
          <w:rFonts w:ascii="Verdana" w:hAnsi="Verdana"/>
          <w:szCs w:val="22"/>
          <w:lang w:val="es-ES"/>
        </w:rPr>
      </w:pPr>
    </w:p>
    <w:p w:rsidR="00D8638D" w:rsidRDefault="00D8638D" w:rsidP="002D53E4">
      <w:pPr>
        <w:rPr>
          <w:rFonts w:ascii="Verdana" w:hAnsi="Verdana"/>
          <w:szCs w:val="22"/>
          <w:lang w:val="es-ES"/>
        </w:rPr>
      </w:pPr>
    </w:p>
    <w:p w:rsidR="00D8638D" w:rsidRDefault="00D8638D" w:rsidP="002D53E4">
      <w:pPr>
        <w:rPr>
          <w:rFonts w:ascii="Verdana" w:hAnsi="Verdana"/>
          <w:szCs w:val="22"/>
          <w:lang w:val="es-ES"/>
        </w:rPr>
      </w:pPr>
    </w:p>
    <w:p w:rsidR="00D8638D" w:rsidRDefault="00D8638D" w:rsidP="0018727B">
      <w:pPr>
        <w:spacing w:before="0" w:after="0"/>
        <w:rPr>
          <w:rFonts w:ascii="Verdana" w:hAnsi="Verdana"/>
          <w:szCs w:val="22"/>
          <w:lang w:val="es-ES"/>
        </w:rPr>
      </w:pPr>
      <w:r>
        <w:rPr>
          <w:noProof/>
          <w:lang w:eastAsia="es-BO"/>
        </w:rPr>
        <w:t>Figura 2.- Mapa Hipsométrico</w:t>
      </w:r>
    </w:p>
    <w:p w:rsidR="00D8638D" w:rsidRDefault="00D8638D" w:rsidP="002D53E4">
      <w:pPr>
        <w:rPr>
          <w:rFonts w:ascii="Verdana" w:hAnsi="Verdana"/>
          <w:szCs w:val="22"/>
          <w:lang w:val="es-ES"/>
        </w:rPr>
      </w:pPr>
      <w:r w:rsidRPr="00134FC5">
        <w:rPr>
          <w:noProof/>
          <w:lang w:val="en-US" w:eastAsia="en-US"/>
        </w:rPr>
        <w:pict>
          <v:shape id="Imagen 39" o:spid="_x0000_i1026" type="#_x0000_t75" style="width:439.5pt;height:312pt;visibility:visible">
            <v:imagedata r:id="rId10" o:title="" croptop="2289f" cropbottom="14702f" cropleft="13718f"/>
          </v:shape>
        </w:pict>
      </w:r>
    </w:p>
    <w:p w:rsidR="00D8638D" w:rsidRPr="002D53E4" w:rsidRDefault="00D8638D" w:rsidP="002D53E4">
      <w:pPr>
        <w:rPr>
          <w:rFonts w:ascii="Verdana" w:hAnsi="Verdana"/>
          <w:szCs w:val="22"/>
          <w:lang w:val="es-ES"/>
        </w:rPr>
      </w:pPr>
      <w:r>
        <w:rPr>
          <w:rFonts w:ascii="Verdana" w:hAnsi="Verdana"/>
          <w:szCs w:val="22"/>
          <w:lang w:val="es-ES"/>
        </w:rPr>
        <w:t>Fuente.- Elaboración Propia</w:t>
      </w:r>
    </w:p>
    <w:p w:rsidR="00D8638D" w:rsidRPr="00962A31" w:rsidRDefault="00D8638D" w:rsidP="00962A31">
      <w:pPr>
        <w:pStyle w:val="Heading2"/>
        <w:rPr>
          <w:rFonts w:ascii="Verdana" w:hAnsi="Verdana"/>
        </w:rPr>
      </w:pPr>
      <w:bookmarkStart w:id="16" w:name="_Toc346707430"/>
      <w:r w:rsidRPr="00962A31">
        <w:rPr>
          <w:rFonts w:ascii="Verdana" w:hAnsi="Verdana"/>
        </w:rPr>
        <w:t>CLIMA.</w:t>
      </w:r>
      <w:bookmarkEnd w:id="16"/>
    </w:p>
    <w:p w:rsidR="00D8638D" w:rsidRPr="00962A31" w:rsidRDefault="00D8638D" w:rsidP="00962A31">
      <w:pPr>
        <w:rPr>
          <w:rFonts w:ascii="Verdana" w:hAnsi="Verdana"/>
          <w:szCs w:val="22"/>
        </w:rPr>
      </w:pPr>
      <w:r w:rsidRPr="00962A31">
        <w:rPr>
          <w:rFonts w:ascii="Verdana" w:hAnsi="Verdana"/>
          <w:szCs w:val="22"/>
        </w:rPr>
        <w:t>De acuerdo a la clasificación climática de THORNTH WAITE, la cuenca de la ciudad de La</w:t>
      </w:r>
      <w:r>
        <w:rPr>
          <w:rFonts w:ascii="Verdana" w:hAnsi="Verdana"/>
          <w:szCs w:val="22"/>
        </w:rPr>
        <w:t xml:space="preserve"> </w:t>
      </w:r>
      <w:r w:rsidRPr="00962A31">
        <w:rPr>
          <w:rFonts w:ascii="Verdana" w:hAnsi="Verdana"/>
          <w:szCs w:val="22"/>
        </w:rPr>
        <w:t>Paz esta íntegramente comprendida en la región sub-húmeda seca con vegetación de</w:t>
      </w:r>
      <w:r>
        <w:rPr>
          <w:rFonts w:ascii="Verdana" w:hAnsi="Verdana"/>
          <w:szCs w:val="22"/>
        </w:rPr>
        <w:t xml:space="preserve"> </w:t>
      </w:r>
      <w:r w:rsidRPr="00962A31">
        <w:rPr>
          <w:rFonts w:ascii="Verdana" w:hAnsi="Verdana"/>
          <w:szCs w:val="22"/>
        </w:rPr>
        <w:t>pradera y un índice de humedad entre 0º y 20º. La precipitación pluvial media anual es de</w:t>
      </w:r>
      <w:r>
        <w:rPr>
          <w:rFonts w:ascii="Verdana" w:hAnsi="Verdana"/>
          <w:szCs w:val="22"/>
        </w:rPr>
        <w:t xml:space="preserve"> </w:t>
      </w:r>
      <w:r w:rsidRPr="00962A31">
        <w:rPr>
          <w:rFonts w:ascii="Verdana" w:hAnsi="Verdana"/>
          <w:szCs w:val="22"/>
        </w:rPr>
        <w:t>57,3 m.m. siendo los meses de Diciembre, Enero, Febrero y Marzo los más lluviosos con</w:t>
      </w:r>
      <w:r>
        <w:rPr>
          <w:rFonts w:ascii="Verdana" w:hAnsi="Verdana"/>
          <w:szCs w:val="22"/>
        </w:rPr>
        <w:t xml:space="preserve"> </w:t>
      </w:r>
      <w:r w:rsidRPr="00962A31">
        <w:rPr>
          <w:rFonts w:ascii="Verdana" w:hAnsi="Verdana"/>
          <w:szCs w:val="22"/>
        </w:rPr>
        <w:t>un promedio de 82,35 m.m. mientras que en los meses deMayo, Junio y Julio la precipitación</w:t>
      </w:r>
      <w:r>
        <w:rPr>
          <w:rFonts w:ascii="Verdana" w:hAnsi="Verdana"/>
          <w:szCs w:val="22"/>
        </w:rPr>
        <w:t xml:space="preserve"> </w:t>
      </w:r>
      <w:r w:rsidRPr="00962A31">
        <w:rPr>
          <w:rFonts w:ascii="Verdana" w:hAnsi="Verdana"/>
          <w:szCs w:val="22"/>
        </w:rPr>
        <w:t>es mínima, con un promedio de 7,1 m.m.</w:t>
      </w:r>
    </w:p>
    <w:p w:rsidR="00D8638D" w:rsidRPr="00962A31" w:rsidRDefault="00D8638D" w:rsidP="00962A31">
      <w:pPr>
        <w:rPr>
          <w:rFonts w:ascii="Verdana" w:hAnsi="Verdana"/>
          <w:szCs w:val="22"/>
        </w:rPr>
      </w:pPr>
      <w:r w:rsidRPr="00962A31">
        <w:rPr>
          <w:rFonts w:ascii="Verdana" w:hAnsi="Verdana"/>
          <w:szCs w:val="22"/>
        </w:rPr>
        <w:t>La temperatura media ambiente para la ciudad de La Paz es de 12.4º C, con un máximo</w:t>
      </w:r>
      <w:r>
        <w:rPr>
          <w:rFonts w:ascii="Verdana" w:hAnsi="Verdana"/>
          <w:szCs w:val="22"/>
        </w:rPr>
        <w:t xml:space="preserve"> </w:t>
      </w:r>
      <w:r w:rsidRPr="00962A31">
        <w:rPr>
          <w:rFonts w:ascii="Verdana" w:hAnsi="Verdana"/>
          <w:szCs w:val="22"/>
        </w:rPr>
        <w:t>promedio de 13.9º C en el mes de Noviembre y un mínimo promedio de 10,2º C en el mes</w:t>
      </w:r>
      <w:r>
        <w:rPr>
          <w:rFonts w:ascii="Verdana" w:hAnsi="Verdana"/>
          <w:szCs w:val="22"/>
        </w:rPr>
        <w:t xml:space="preserve"> </w:t>
      </w:r>
      <w:r w:rsidRPr="00962A31">
        <w:rPr>
          <w:rFonts w:ascii="Verdana" w:hAnsi="Verdana"/>
          <w:szCs w:val="22"/>
        </w:rPr>
        <w:t>de Julio. La humedad relativa media anual es de 45 % y son los meses de Diciembre,</w:t>
      </w:r>
      <w:r>
        <w:rPr>
          <w:rFonts w:ascii="Verdana" w:hAnsi="Verdana"/>
          <w:szCs w:val="22"/>
        </w:rPr>
        <w:t xml:space="preserve"> </w:t>
      </w:r>
      <w:r w:rsidRPr="00962A31">
        <w:rPr>
          <w:rFonts w:ascii="Verdana" w:hAnsi="Verdana"/>
          <w:szCs w:val="22"/>
        </w:rPr>
        <w:t>Enero y Febrero los que presentan mayor humedad ambiente, con un promedio de 60 %,</w:t>
      </w:r>
      <w:r>
        <w:rPr>
          <w:rFonts w:ascii="Verdana" w:hAnsi="Verdana"/>
          <w:szCs w:val="22"/>
        </w:rPr>
        <w:t xml:space="preserve"> </w:t>
      </w:r>
      <w:r w:rsidRPr="00962A31">
        <w:rPr>
          <w:rFonts w:ascii="Verdana" w:hAnsi="Verdana"/>
          <w:szCs w:val="22"/>
        </w:rPr>
        <w:t>en tanto que los meses de Mayo, Junio y Julio son los más secos con un promedio de 39</w:t>
      </w:r>
      <w:r>
        <w:rPr>
          <w:rFonts w:ascii="Verdana" w:hAnsi="Verdana"/>
          <w:szCs w:val="22"/>
        </w:rPr>
        <w:t xml:space="preserve"> </w:t>
      </w:r>
      <w:r w:rsidRPr="00962A31">
        <w:rPr>
          <w:rFonts w:ascii="Verdana" w:hAnsi="Verdana"/>
          <w:szCs w:val="22"/>
        </w:rPr>
        <w:t>% de humedad relativa.</w:t>
      </w:r>
    </w:p>
    <w:p w:rsidR="00D8638D" w:rsidRPr="00962A31" w:rsidRDefault="00D8638D" w:rsidP="00962A31">
      <w:pPr>
        <w:rPr>
          <w:rFonts w:ascii="Verdana" w:hAnsi="Verdana"/>
          <w:szCs w:val="22"/>
        </w:rPr>
      </w:pPr>
      <w:r w:rsidRPr="00962A31">
        <w:rPr>
          <w:rFonts w:ascii="Verdana" w:hAnsi="Verdana"/>
          <w:szCs w:val="22"/>
        </w:rPr>
        <w:t>Estos factores climáticos originan que gran parte del año se cuenta con nubosidad, durante</w:t>
      </w:r>
      <w:r>
        <w:rPr>
          <w:rFonts w:ascii="Verdana" w:hAnsi="Verdana"/>
          <w:szCs w:val="22"/>
        </w:rPr>
        <w:t xml:space="preserve"> </w:t>
      </w:r>
      <w:r w:rsidRPr="00962A31">
        <w:rPr>
          <w:rFonts w:ascii="Verdana" w:hAnsi="Verdana"/>
          <w:szCs w:val="22"/>
        </w:rPr>
        <w:t>el invierno la atmósfera es muy seca y despejada, sin nubes, lo que da lugar a una mayor</w:t>
      </w:r>
      <w:r>
        <w:rPr>
          <w:rFonts w:ascii="Verdana" w:hAnsi="Verdana"/>
          <w:szCs w:val="22"/>
        </w:rPr>
        <w:t xml:space="preserve"> </w:t>
      </w:r>
      <w:r w:rsidRPr="00962A31">
        <w:rPr>
          <w:rFonts w:ascii="Verdana" w:hAnsi="Verdana"/>
          <w:szCs w:val="22"/>
        </w:rPr>
        <w:t>irradiación terrestre sobretodo en las noches, produciendo una amplitud térmica muy</w:t>
      </w:r>
      <w:r>
        <w:rPr>
          <w:rFonts w:ascii="Verdana" w:hAnsi="Verdana"/>
          <w:szCs w:val="22"/>
        </w:rPr>
        <w:t xml:space="preserve"> </w:t>
      </w:r>
      <w:r w:rsidRPr="00962A31">
        <w:rPr>
          <w:rFonts w:ascii="Verdana" w:hAnsi="Verdana"/>
          <w:szCs w:val="22"/>
        </w:rPr>
        <w:t>acentuada.</w:t>
      </w:r>
    </w:p>
    <w:p w:rsidR="00D8638D" w:rsidRPr="00962A31" w:rsidRDefault="00D8638D" w:rsidP="00962A31">
      <w:pPr>
        <w:rPr>
          <w:rFonts w:ascii="Verdana" w:hAnsi="Verdana"/>
          <w:szCs w:val="22"/>
        </w:rPr>
      </w:pPr>
      <w:r w:rsidRPr="00962A31">
        <w:rPr>
          <w:rFonts w:ascii="Verdana" w:hAnsi="Verdana"/>
          <w:szCs w:val="22"/>
        </w:rPr>
        <w:t>Los vientos predominantes soplan del sureste con una velocidad que fluctúa entre</w:t>
      </w:r>
      <w:r>
        <w:rPr>
          <w:rFonts w:ascii="Verdana" w:hAnsi="Verdana"/>
          <w:szCs w:val="22"/>
        </w:rPr>
        <w:t xml:space="preserve"> </w:t>
      </w:r>
      <w:r w:rsidRPr="00962A31">
        <w:rPr>
          <w:rFonts w:ascii="Verdana" w:hAnsi="Verdana"/>
          <w:szCs w:val="22"/>
        </w:rPr>
        <w:t>7,5 y 11,22 Km./hr.; mientras que en invierno soplan algunos vientos de componente</w:t>
      </w:r>
      <w:r>
        <w:rPr>
          <w:rFonts w:ascii="Verdana" w:hAnsi="Verdana"/>
          <w:szCs w:val="22"/>
        </w:rPr>
        <w:t xml:space="preserve"> </w:t>
      </w:r>
      <w:r w:rsidRPr="00962A31">
        <w:rPr>
          <w:rFonts w:ascii="Verdana" w:hAnsi="Verdana"/>
          <w:szCs w:val="22"/>
        </w:rPr>
        <w:t>Oeste.</w:t>
      </w:r>
    </w:p>
    <w:p w:rsidR="00D8638D" w:rsidRPr="00F63E79" w:rsidRDefault="00D8638D" w:rsidP="00F63E79">
      <w:pPr>
        <w:pStyle w:val="Heading2"/>
        <w:rPr>
          <w:rFonts w:ascii="Verdana" w:hAnsi="Verdana"/>
        </w:rPr>
      </w:pPr>
      <w:bookmarkStart w:id="17" w:name="_Toc346707431"/>
      <w:r w:rsidRPr="00F63E79">
        <w:rPr>
          <w:lang w:val="es-ES"/>
        </w:rPr>
        <w:t>HIDROGRAFÍA</w:t>
      </w:r>
      <w:r w:rsidRPr="00F63E79">
        <w:rPr>
          <w:rFonts w:ascii="Verdana" w:hAnsi="Verdana"/>
        </w:rPr>
        <w:t>.</w:t>
      </w:r>
      <w:bookmarkEnd w:id="17"/>
    </w:p>
    <w:p w:rsidR="00D8638D" w:rsidRPr="00F63E79" w:rsidRDefault="00D8638D" w:rsidP="00F63E79">
      <w:pPr>
        <w:rPr>
          <w:rFonts w:ascii="Verdana" w:hAnsi="Verdana"/>
          <w:szCs w:val="22"/>
        </w:rPr>
      </w:pPr>
      <w:r w:rsidRPr="00F63E79">
        <w:rPr>
          <w:rFonts w:ascii="Verdana" w:hAnsi="Verdana"/>
          <w:szCs w:val="22"/>
        </w:rPr>
        <w:t>La ciudad de La Paz, pertenece al área de influencia del sistema hidrográfico del río La</w:t>
      </w:r>
      <w:r>
        <w:rPr>
          <w:rFonts w:ascii="Verdana" w:hAnsi="Verdana"/>
          <w:szCs w:val="22"/>
        </w:rPr>
        <w:t xml:space="preserve"> </w:t>
      </w:r>
      <w:r w:rsidRPr="00F63E79">
        <w:rPr>
          <w:rFonts w:ascii="Verdana" w:hAnsi="Verdana"/>
          <w:szCs w:val="22"/>
        </w:rPr>
        <w:t>Paz, que desemboca en el río Boopi y luego en el río Alto Beni, para confluir finalmente en</w:t>
      </w:r>
      <w:r>
        <w:rPr>
          <w:rFonts w:ascii="Verdana" w:hAnsi="Verdana"/>
          <w:szCs w:val="22"/>
        </w:rPr>
        <w:t xml:space="preserve"> </w:t>
      </w:r>
      <w:r w:rsidRPr="00F63E79">
        <w:rPr>
          <w:rFonts w:ascii="Verdana" w:hAnsi="Verdana"/>
          <w:szCs w:val="22"/>
        </w:rPr>
        <w:t>el Río Beni, afluente del Amazonas.</w:t>
      </w:r>
    </w:p>
    <w:p w:rsidR="00D8638D" w:rsidRPr="00F63E79" w:rsidRDefault="00D8638D" w:rsidP="00F63E79">
      <w:pPr>
        <w:rPr>
          <w:rFonts w:ascii="Verdana" w:hAnsi="Verdana"/>
          <w:szCs w:val="22"/>
        </w:rPr>
      </w:pPr>
      <w:r w:rsidRPr="00F63E79">
        <w:rPr>
          <w:rFonts w:ascii="Verdana" w:hAnsi="Verdana"/>
          <w:szCs w:val="22"/>
        </w:rPr>
        <w:t>La cuenca de La Paz está compuesta principalmente por el río Choqueyapu, que cruza</w:t>
      </w:r>
      <w:r>
        <w:rPr>
          <w:rFonts w:ascii="Verdana" w:hAnsi="Verdana"/>
          <w:szCs w:val="22"/>
        </w:rPr>
        <w:t xml:space="preserve"> </w:t>
      </w:r>
      <w:r w:rsidRPr="00F63E79">
        <w:rPr>
          <w:rFonts w:ascii="Verdana" w:hAnsi="Verdana"/>
          <w:szCs w:val="22"/>
        </w:rPr>
        <w:t>toda la ciudad de Norte a Sur y los ríos Orkojahuira e Irpavi que van del Noreste hacia el</w:t>
      </w:r>
      <w:r>
        <w:rPr>
          <w:rFonts w:ascii="Verdana" w:hAnsi="Verdana"/>
          <w:szCs w:val="22"/>
        </w:rPr>
        <w:t xml:space="preserve"> </w:t>
      </w:r>
      <w:r w:rsidRPr="00F63E79">
        <w:rPr>
          <w:rFonts w:ascii="Verdana" w:hAnsi="Verdana"/>
          <w:szCs w:val="22"/>
        </w:rPr>
        <w:t>Sur, cruzando a su paso por la mayor parte de las Subalcaldias de la ciudad.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3087"/>
        <w:gridCol w:w="2441"/>
      </w:tblGrid>
      <w:tr w:rsidR="00D8638D" w:rsidRPr="007042DA" w:rsidTr="00134FC5">
        <w:tc>
          <w:tcPr>
            <w:tcW w:w="3794" w:type="dxa"/>
          </w:tcPr>
          <w:p w:rsidR="00D8638D" w:rsidRPr="00134FC5" w:rsidRDefault="00D8638D" w:rsidP="00F63E79">
            <w:pPr>
              <w:rPr>
                <w:rFonts w:ascii="Verdana" w:hAnsi="Verdana"/>
                <w:sz w:val="20"/>
                <w:szCs w:val="22"/>
              </w:rPr>
            </w:pPr>
            <w:r w:rsidRPr="00134FC5">
              <w:rPr>
                <w:rFonts w:ascii="Verdana" w:hAnsi="Verdana"/>
                <w:sz w:val="20"/>
                <w:szCs w:val="22"/>
              </w:rPr>
              <w:t>CHOQUEYAPU: De 10 a 12 Km. de curso, en el área urbana, tiene tramos de canal abierto y embovedado; la zona más riesgosa se encuentra entre las calles Bueno y la Av. del Ejercito.</w:t>
            </w:r>
          </w:p>
        </w:tc>
        <w:tc>
          <w:tcPr>
            <w:tcW w:w="3087" w:type="dxa"/>
          </w:tcPr>
          <w:p w:rsidR="00D8638D" w:rsidRPr="00134FC5" w:rsidRDefault="00D8638D" w:rsidP="00F63E79">
            <w:pPr>
              <w:rPr>
                <w:rFonts w:ascii="Verdana" w:hAnsi="Verdana"/>
                <w:sz w:val="20"/>
                <w:szCs w:val="22"/>
              </w:rPr>
            </w:pPr>
            <w:r w:rsidRPr="00134FC5">
              <w:rPr>
                <w:rFonts w:ascii="Verdana" w:hAnsi="Verdana"/>
                <w:sz w:val="20"/>
                <w:szCs w:val="22"/>
              </w:rPr>
              <w:t>Divide a los Macrodistritos Maximiliano Paredes y Periférica hasta desembocar en el Macrodistrito Sur.</w:t>
            </w:r>
          </w:p>
        </w:tc>
        <w:tc>
          <w:tcPr>
            <w:tcW w:w="2441" w:type="dxa"/>
          </w:tcPr>
          <w:p w:rsidR="00D8638D" w:rsidRPr="00134FC5" w:rsidRDefault="00D8638D" w:rsidP="00F63E79">
            <w:pPr>
              <w:rPr>
                <w:rFonts w:ascii="Verdana" w:hAnsi="Verdana"/>
                <w:sz w:val="20"/>
                <w:szCs w:val="22"/>
              </w:rPr>
            </w:pPr>
            <w:r w:rsidRPr="00134FC5">
              <w:rPr>
                <w:rFonts w:ascii="Verdana" w:hAnsi="Verdana"/>
                <w:sz w:val="20"/>
                <w:szCs w:val="22"/>
              </w:rPr>
              <w:t>Nace como río Kaluyo, confluyen los ríos Cotahuma, río Huayllas.</w:t>
            </w:r>
          </w:p>
        </w:tc>
      </w:tr>
      <w:tr w:rsidR="00D8638D" w:rsidRPr="007042DA" w:rsidTr="00134FC5">
        <w:tc>
          <w:tcPr>
            <w:tcW w:w="3794" w:type="dxa"/>
          </w:tcPr>
          <w:p w:rsidR="00D8638D" w:rsidRPr="00134FC5" w:rsidRDefault="00D8638D" w:rsidP="00B35812">
            <w:pPr>
              <w:rPr>
                <w:rFonts w:ascii="Verdana" w:hAnsi="Verdana"/>
                <w:sz w:val="20"/>
                <w:szCs w:val="22"/>
              </w:rPr>
            </w:pPr>
            <w:r w:rsidRPr="00134FC5">
              <w:rPr>
                <w:rFonts w:ascii="Verdana" w:hAnsi="Verdana"/>
                <w:sz w:val="20"/>
                <w:szCs w:val="22"/>
              </w:rPr>
              <w:t>ORKOJAHUIRA: Posee partes canalizadas y partes no canalizadas a lo largo de sus 10 Km. de área urbanizada. Las zonas mas riesgosas son San Simón, Villa San Antonio, Villa Copacabana y parte de Miraflores.</w:t>
            </w:r>
          </w:p>
        </w:tc>
        <w:tc>
          <w:tcPr>
            <w:tcW w:w="3087" w:type="dxa"/>
          </w:tcPr>
          <w:p w:rsidR="00D8638D" w:rsidRPr="00134FC5" w:rsidRDefault="00D8638D" w:rsidP="007042DA">
            <w:pPr>
              <w:rPr>
                <w:rFonts w:ascii="Verdana" w:hAnsi="Verdana"/>
                <w:sz w:val="20"/>
                <w:szCs w:val="22"/>
              </w:rPr>
            </w:pPr>
            <w:r w:rsidRPr="00134FC5">
              <w:rPr>
                <w:rFonts w:ascii="Verdana" w:hAnsi="Verdana"/>
                <w:sz w:val="20"/>
                <w:szCs w:val="22"/>
              </w:rPr>
              <w:t>Divide a los Macrodistritos Periférica y San Antonio y también desemboca en el Macrodistrito Sur.</w:t>
            </w:r>
          </w:p>
        </w:tc>
        <w:tc>
          <w:tcPr>
            <w:tcW w:w="2441" w:type="dxa"/>
          </w:tcPr>
          <w:p w:rsidR="00D8638D" w:rsidRPr="00134FC5" w:rsidRDefault="00D8638D" w:rsidP="007042DA">
            <w:pPr>
              <w:rPr>
                <w:rFonts w:ascii="Verdana" w:hAnsi="Verdana"/>
                <w:sz w:val="20"/>
                <w:szCs w:val="22"/>
              </w:rPr>
            </w:pPr>
            <w:r w:rsidRPr="00134FC5">
              <w:rPr>
                <w:rFonts w:ascii="Verdana" w:hAnsi="Verdana"/>
                <w:sz w:val="20"/>
                <w:szCs w:val="22"/>
              </w:rPr>
              <w:t>Nace como río Chuquiaguillo y tiene afluentes como el Huallajahuira, Gringajahuira, Orihuela y Huayllas.</w:t>
            </w:r>
          </w:p>
        </w:tc>
      </w:tr>
      <w:tr w:rsidR="00D8638D" w:rsidRPr="007042DA" w:rsidTr="00134FC5">
        <w:tc>
          <w:tcPr>
            <w:tcW w:w="3794" w:type="dxa"/>
          </w:tcPr>
          <w:p w:rsidR="00D8638D" w:rsidRPr="00134FC5" w:rsidRDefault="00D8638D" w:rsidP="00B35812">
            <w:pPr>
              <w:rPr>
                <w:rFonts w:ascii="Verdana" w:hAnsi="Verdana"/>
                <w:sz w:val="20"/>
                <w:szCs w:val="22"/>
              </w:rPr>
            </w:pPr>
            <w:r w:rsidRPr="00134FC5">
              <w:rPr>
                <w:rFonts w:ascii="Verdana" w:hAnsi="Verdana"/>
                <w:sz w:val="20"/>
                <w:szCs w:val="22"/>
              </w:rPr>
              <w:t>IRPAVI: No cuenta con áreas urbanizadas en sus 5 Km.; el sector más crítico está en las Zonas de Bolonia, Irpavi y Jardín Japonés.</w:t>
            </w:r>
          </w:p>
        </w:tc>
        <w:tc>
          <w:tcPr>
            <w:tcW w:w="3087" w:type="dxa"/>
          </w:tcPr>
          <w:p w:rsidR="00D8638D" w:rsidRPr="00134FC5" w:rsidRDefault="00D8638D" w:rsidP="007042DA">
            <w:pPr>
              <w:rPr>
                <w:rFonts w:ascii="Verdana" w:hAnsi="Verdana"/>
                <w:sz w:val="20"/>
                <w:szCs w:val="22"/>
              </w:rPr>
            </w:pPr>
            <w:r w:rsidRPr="00134FC5">
              <w:rPr>
                <w:rFonts w:ascii="Verdana" w:hAnsi="Verdana"/>
                <w:sz w:val="20"/>
                <w:szCs w:val="22"/>
              </w:rPr>
              <w:t>Se desplaza por el Macrodistrito San Antonio hasta el Macrodistrito Sur.</w:t>
            </w:r>
          </w:p>
        </w:tc>
        <w:tc>
          <w:tcPr>
            <w:tcW w:w="2441" w:type="dxa"/>
          </w:tcPr>
          <w:p w:rsidR="00D8638D" w:rsidRPr="00134FC5" w:rsidRDefault="00D8638D" w:rsidP="007042DA">
            <w:pPr>
              <w:rPr>
                <w:rFonts w:ascii="Verdana" w:hAnsi="Verdana"/>
                <w:sz w:val="20"/>
                <w:szCs w:val="22"/>
              </w:rPr>
            </w:pPr>
            <w:r w:rsidRPr="00134FC5">
              <w:rPr>
                <w:rFonts w:ascii="Verdana" w:hAnsi="Verdana"/>
                <w:sz w:val="20"/>
                <w:szCs w:val="22"/>
              </w:rPr>
              <w:t>Nace del río Kallapa y tiene como afluentes al río Lentoja, Achumani, Chatiri, Carampaya, Kalajahuira, Jillusaya, Kellumani y Huayllani.</w:t>
            </w:r>
          </w:p>
        </w:tc>
      </w:tr>
      <w:tr w:rsidR="00D8638D" w:rsidRPr="007042DA" w:rsidTr="00134FC5">
        <w:tc>
          <w:tcPr>
            <w:tcW w:w="3794" w:type="dxa"/>
          </w:tcPr>
          <w:p w:rsidR="00D8638D" w:rsidRPr="00134FC5" w:rsidRDefault="00D8638D" w:rsidP="007042DA">
            <w:pPr>
              <w:rPr>
                <w:rFonts w:ascii="Verdana" w:hAnsi="Verdana"/>
                <w:sz w:val="20"/>
                <w:szCs w:val="22"/>
              </w:rPr>
            </w:pPr>
            <w:r w:rsidRPr="00134FC5">
              <w:rPr>
                <w:rFonts w:ascii="Verdana" w:hAnsi="Verdana"/>
                <w:sz w:val="20"/>
                <w:szCs w:val="22"/>
              </w:rPr>
              <w:t>ACHUMANI: Abarca el sector de Achumani, se encuentra completamente urbanizado, en este sector esta canalizado.</w:t>
            </w:r>
          </w:p>
        </w:tc>
        <w:tc>
          <w:tcPr>
            <w:tcW w:w="3087" w:type="dxa"/>
          </w:tcPr>
          <w:p w:rsidR="00D8638D" w:rsidRPr="00134FC5" w:rsidRDefault="00D8638D" w:rsidP="002D53E4">
            <w:pPr>
              <w:rPr>
                <w:rFonts w:ascii="Verdana" w:hAnsi="Verdana"/>
                <w:sz w:val="20"/>
                <w:szCs w:val="22"/>
              </w:rPr>
            </w:pPr>
            <w:r w:rsidRPr="00134FC5">
              <w:rPr>
                <w:rFonts w:ascii="Verdana" w:hAnsi="Verdana"/>
                <w:sz w:val="20"/>
                <w:szCs w:val="22"/>
              </w:rPr>
              <w:t>Se desplaza por el Macrodistrito Sur</w:t>
            </w:r>
          </w:p>
        </w:tc>
        <w:tc>
          <w:tcPr>
            <w:tcW w:w="2441" w:type="dxa"/>
          </w:tcPr>
          <w:p w:rsidR="00D8638D" w:rsidRPr="00134FC5" w:rsidRDefault="00D8638D" w:rsidP="007042DA">
            <w:pPr>
              <w:rPr>
                <w:rFonts w:ascii="Verdana" w:hAnsi="Verdana"/>
                <w:sz w:val="20"/>
                <w:szCs w:val="22"/>
              </w:rPr>
            </w:pPr>
            <w:r w:rsidRPr="00134FC5">
              <w:rPr>
                <w:rFonts w:ascii="Verdana" w:hAnsi="Verdana"/>
                <w:sz w:val="20"/>
                <w:szCs w:val="22"/>
              </w:rPr>
              <w:t>Tiene como principales afluentes a los ríos Kellumani, Huayllani y Achumani</w:t>
            </w:r>
          </w:p>
        </w:tc>
      </w:tr>
      <w:tr w:rsidR="00D8638D" w:rsidRPr="007042DA" w:rsidTr="00134FC5">
        <w:tc>
          <w:tcPr>
            <w:tcW w:w="3794" w:type="dxa"/>
          </w:tcPr>
          <w:p w:rsidR="00D8638D" w:rsidRPr="00134FC5" w:rsidRDefault="00D8638D" w:rsidP="007042DA">
            <w:pPr>
              <w:rPr>
                <w:rFonts w:ascii="Verdana" w:hAnsi="Verdana"/>
                <w:sz w:val="20"/>
                <w:szCs w:val="22"/>
              </w:rPr>
            </w:pPr>
            <w:r w:rsidRPr="00134FC5">
              <w:rPr>
                <w:rFonts w:ascii="Verdana" w:hAnsi="Verdana"/>
                <w:sz w:val="20"/>
                <w:szCs w:val="22"/>
              </w:rPr>
              <w:t>HUAÑAJAHUIRA: Río que corre a lo largo de Ovejuno, Chasquipampa y Calacoto, desemboca en el Río La Paz.</w:t>
            </w:r>
          </w:p>
        </w:tc>
        <w:tc>
          <w:tcPr>
            <w:tcW w:w="3087" w:type="dxa"/>
          </w:tcPr>
          <w:p w:rsidR="00D8638D" w:rsidRPr="00134FC5" w:rsidRDefault="00D8638D" w:rsidP="002D53E4">
            <w:pPr>
              <w:rPr>
                <w:rFonts w:ascii="Verdana" w:hAnsi="Verdana"/>
                <w:sz w:val="20"/>
                <w:szCs w:val="22"/>
              </w:rPr>
            </w:pPr>
            <w:r w:rsidRPr="00134FC5">
              <w:rPr>
                <w:rFonts w:ascii="Verdana" w:hAnsi="Verdana"/>
                <w:sz w:val="20"/>
                <w:szCs w:val="22"/>
              </w:rPr>
              <w:t>Se desplaza por el Macrodistrito Sur</w:t>
            </w:r>
          </w:p>
        </w:tc>
        <w:tc>
          <w:tcPr>
            <w:tcW w:w="2441" w:type="dxa"/>
          </w:tcPr>
          <w:p w:rsidR="00D8638D" w:rsidRPr="00134FC5" w:rsidRDefault="00D8638D" w:rsidP="007042DA">
            <w:pPr>
              <w:rPr>
                <w:rFonts w:ascii="Verdana" w:hAnsi="Verdana"/>
                <w:sz w:val="20"/>
                <w:szCs w:val="22"/>
              </w:rPr>
            </w:pPr>
            <w:r w:rsidRPr="00134FC5">
              <w:rPr>
                <w:rFonts w:ascii="Verdana" w:hAnsi="Verdana"/>
                <w:sz w:val="20"/>
                <w:szCs w:val="22"/>
              </w:rPr>
              <w:t>Tiene como principales afluentes a los ríos Hullajahuira y Auquisimaña</w:t>
            </w:r>
          </w:p>
        </w:tc>
      </w:tr>
      <w:tr w:rsidR="00D8638D" w:rsidRPr="007042DA" w:rsidTr="00134FC5">
        <w:tc>
          <w:tcPr>
            <w:tcW w:w="3794" w:type="dxa"/>
          </w:tcPr>
          <w:p w:rsidR="00D8638D" w:rsidRPr="00134FC5" w:rsidRDefault="00D8638D" w:rsidP="007042DA">
            <w:pPr>
              <w:rPr>
                <w:rFonts w:ascii="Verdana" w:hAnsi="Verdana"/>
                <w:sz w:val="20"/>
                <w:szCs w:val="22"/>
              </w:rPr>
            </w:pPr>
            <w:r w:rsidRPr="00134FC5">
              <w:rPr>
                <w:rFonts w:ascii="Verdana" w:hAnsi="Verdana"/>
                <w:sz w:val="20"/>
                <w:szCs w:val="22"/>
              </w:rPr>
              <w:t>ZONGO: Se encuentra en el Distrito Rural de Zongo en el valle del mismo nombre, es uno de los principales recursos de provisión hidroeléctrica, La misma que estaoperada poruna entidad privada.</w:t>
            </w:r>
          </w:p>
        </w:tc>
        <w:tc>
          <w:tcPr>
            <w:tcW w:w="3087" w:type="dxa"/>
          </w:tcPr>
          <w:p w:rsidR="00D8638D" w:rsidRPr="00134FC5" w:rsidRDefault="00D8638D" w:rsidP="007042DA">
            <w:pPr>
              <w:rPr>
                <w:rFonts w:ascii="Verdana" w:hAnsi="Verdana"/>
                <w:sz w:val="20"/>
                <w:szCs w:val="22"/>
              </w:rPr>
            </w:pPr>
            <w:r w:rsidRPr="00134FC5">
              <w:rPr>
                <w:rFonts w:ascii="Verdana" w:hAnsi="Verdana"/>
                <w:sz w:val="20"/>
                <w:szCs w:val="22"/>
              </w:rPr>
              <w:t>Se desplaza por el Macrodistrito Zongo</w:t>
            </w:r>
          </w:p>
        </w:tc>
        <w:tc>
          <w:tcPr>
            <w:tcW w:w="2441" w:type="dxa"/>
          </w:tcPr>
          <w:p w:rsidR="00D8638D" w:rsidRPr="00134FC5" w:rsidRDefault="00D8638D" w:rsidP="007042DA">
            <w:pPr>
              <w:rPr>
                <w:rFonts w:ascii="Verdana" w:hAnsi="Verdana"/>
                <w:sz w:val="20"/>
                <w:szCs w:val="22"/>
              </w:rPr>
            </w:pPr>
            <w:r w:rsidRPr="00134FC5">
              <w:rPr>
                <w:rFonts w:ascii="Verdana" w:hAnsi="Verdana"/>
                <w:sz w:val="20"/>
                <w:szCs w:val="22"/>
              </w:rPr>
              <w:t>Tiene como principales afuentes a los ríos Lainosa, Coscada, Chuchulluni.</w:t>
            </w:r>
          </w:p>
        </w:tc>
      </w:tr>
    </w:tbl>
    <w:p w:rsidR="00D8638D" w:rsidRDefault="00D8638D" w:rsidP="00016C8E">
      <w:pPr>
        <w:spacing w:before="0" w:after="0"/>
        <w:rPr>
          <w:noProof/>
          <w:lang w:eastAsia="es-BO"/>
        </w:rPr>
      </w:pPr>
    </w:p>
    <w:p w:rsidR="00D8638D" w:rsidRDefault="00D8638D" w:rsidP="00016C8E">
      <w:pPr>
        <w:spacing w:before="0" w:after="0"/>
        <w:rPr>
          <w:noProof/>
          <w:lang w:eastAsia="es-BO"/>
        </w:rPr>
      </w:pPr>
    </w:p>
    <w:p w:rsidR="00D8638D" w:rsidRDefault="00D8638D" w:rsidP="00016C8E">
      <w:pPr>
        <w:spacing w:before="0" w:after="0"/>
        <w:rPr>
          <w:noProof/>
          <w:lang w:eastAsia="es-BO"/>
        </w:rPr>
      </w:pPr>
    </w:p>
    <w:p w:rsidR="00D8638D" w:rsidRDefault="00D8638D" w:rsidP="00016C8E">
      <w:pPr>
        <w:spacing w:before="0" w:after="0"/>
        <w:rPr>
          <w:noProof/>
          <w:lang w:eastAsia="es-BO"/>
        </w:rPr>
      </w:pPr>
    </w:p>
    <w:p w:rsidR="00D8638D" w:rsidRDefault="00D8638D" w:rsidP="00016C8E">
      <w:pPr>
        <w:spacing w:before="0" w:after="0"/>
        <w:rPr>
          <w:noProof/>
          <w:lang w:eastAsia="es-BO"/>
        </w:rPr>
      </w:pPr>
    </w:p>
    <w:p w:rsidR="00D8638D" w:rsidRDefault="00D8638D" w:rsidP="00016C8E">
      <w:pPr>
        <w:spacing w:before="0" w:after="0"/>
        <w:rPr>
          <w:noProof/>
          <w:lang w:eastAsia="es-BO"/>
        </w:rPr>
      </w:pPr>
    </w:p>
    <w:p w:rsidR="00D8638D" w:rsidRDefault="00D8638D" w:rsidP="00016C8E">
      <w:pPr>
        <w:spacing w:before="0" w:after="0"/>
        <w:rPr>
          <w:noProof/>
          <w:lang w:eastAsia="es-BO"/>
        </w:rPr>
      </w:pPr>
    </w:p>
    <w:p w:rsidR="00D8638D" w:rsidRDefault="00D8638D" w:rsidP="00016C8E">
      <w:pPr>
        <w:spacing w:before="0" w:after="0"/>
        <w:rPr>
          <w:noProof/>
          <w:lang w:eastAsia="es-BO"/>
        </w:rPr>
      </w:pPr>
    </w:p>
    <w:p w:rsidR="00D8638D" w:rsidRDefault="00D8638D" w:rsidP="00016C8E">
      <w:pPr>
        <w:spacing w:before="0" w:after="0"/>
        <w:rPr>
          <w:noProof/>
          <w:lang w:eastAsia="es-BO"/>
        </w:rPr>
      </w:pPr>
    </w:p>
    <w:p w:rsidR="00D8638D" w:rsidRDefault="00D8638D" w:rsidP="00016C8E">
      <w:pPr>
        <w:spacing w:before="0" w:after="0"/>
        <w:rPr>
          <w:noProof/>
          <w:lang w:eastAsia="es-BO"/>
        </w:rPr>
      </w:pPr>
    </w:p>
    <w:p w:rsidR="00D8638D" w:rsidRDefault="00D8638D" w:rsidP="00016C8E">
      <w:pPr>
        <w:spacing w:before="0" w:after="0"/>
        <w:rPr>
          <w:noProof/>
          <w:lang w:eastAsia="es-BO"/>
        </w:rPr>
      </w:pPr>
    </w:p>
    <w:p w:rsidR="00D8638D" w:rsidRDefault="00D8638D" w:rsidP="00016C8E">
      <w:pPr>
        <w:spacing w:before="0" w:after="0"/>
        <w:rPr>
          <w:noProof/>
          <w:lang w:eastAsia="es-BO"/>
        </w:rPr>
      </w:pPr>
    </w:p>
    <w:p w:rsidR="00D8638D" w:rsidRDefault="00D8638D" w:rsidP="004048BD">
      <w:pPr>
        <w:rPr>
          <w:noProof/>
          <w:lang w:eastAsia="es-BO"/>
        </w:rPr>
      </w:pPr>
    </w:p>
    <w:p w:rsidR="00D8638D" w:rsidRDefault="00D8638D" w:rsidP="004048BD">
      <w:pPr>
        <w:rPr>
          <w:noProof/>
          <w:lang w:eastAsia="es-BO"/>
        </w:rPr>
      </w:pPr>
    </w:p>
    <w:p w:rsidR="00D8638D" w:rsidRDefault="00D8638D" w:rsidP="004048BD">
      <w:pPr>
        <w:rPr>
          <w:noProof/>
          <w:lang w:eastAsia="es-BO"/>
        </w:rPr>
      </w:pPr>
    </w:p>
    <w:p w:rsidR="00D8638D" w:rsidRDefault="00D8638D" w:rsidP="004048BD">
      <w:pPr>
        <w:rPr>
          <w:noProof/>
          <w:lang w:eastAsia="es-BO"/>
        </w:rPr>
      </w:pPr>
    </w:p>
    <w:p w:rsidR="00D8638D" w:rsidRDefault="00D8638D" w:rsidP="004048BD">
      <w:pPr>
        <w:rPr>
          <w:noProof/>
          <w:lang w:eastAsia="es-BO"/>
        </w:rPr>
      </w:pPr>
    </w:p>
    <w:p w:rsidR="00D8638D" w:rsidRDefault="00D8638D" w:rsidP="004048BD">
      <w:pPr>
        <w:rPr>
          <w:noProof/>
          <w:lang w:eastAsia="es-BO"/>
        </w:rPr>
      </w:pPr>
    </w:p>
    <w:p w:rsidR="00D8638D" w:rsidRDefault="00D8638D" w:rsidP="004048BD">
      <w:pPr>
        <w:rPr>
          <w:noProof/>
          <w:lang w:eastAsia="es-BO"/>
        </w:rPr>
      </w:pPr>
    </w:p>
    <w:p w:rsidR="00D8638D" w:rsidRDefault="00D8638D" w:rsidP="004048BD">
      <w:pPr>
        <w:rPr>
          <w:rFonts w:ascii="Verdana" w:hAnsi="Verdana"/>
          <w:szCs w:val="22"/>
          <w:lang w:val="es-ES"/>
        </w:rPr>
      </w:pPr>
      <w:r>
        <w:rPr>
          <w:noProof/>
          <w:lang w:eastAsia="es-BO"/>
        </w:rPr>
        <w:t>Figura 3.- Mapa De cuencas y de Rios Imprtantes</w:t>
      </w:r>
    </w:p>
    <w:p w:rsidR="00D8638D" w:rsidRDefault="00D8638D" w:rsidP="004048BD">
      <w:pPr>
        <w:rPr>
          <w:rFonts w:ascii="Verdana" w:hAnsi="Verdana"/>
        </w:rPr>
      </w:pPr>
      <w:r w:rsidRPr="00134FC5">
        <w:rPr>
          <w:noProof/>
          <w:lang w:val="en-US" w:eastAsia="en-US"/>
        </w:rPr>
        <w:pict>
          <v:shape id="Imagen 54" o:spid="_x0000_i1027" type="#_x0000_t75" style="width:451.5pt;height:324pt;visibility:visible">
            <v:imagedata r:id="rId11" o:title="" croptop="3234f" cropbottom="14790f" cropleft="5172f" cropright="10432f"/>
          </v:shape>
        </w:pict>
      </w:r>
    </w:p>
    <w:p w:rsidR="00D8638D" w:rsidRPr="0018727B" w:rsidRDefault="00D8638D" w:rsidP="004048BD"/>
    <w:p w:rsidR="00D8638D" w:rsidRDefault="00D8638D" w:rsidP="007042DA">
      <w:pPr>
        <w:pStyle w:val="Heading2"/>
        <w:rPr>
          <w:rFonts w:ascii="Verdana" w:hAnsi="Verdana"/>
        </w:rPr>
      </w:pPr>
      <w:bookmarkStart w:id="18" w:name="_Toc346707432"/>
      <w:r w:rsidRPr="007042DA">
        <w:rPr>
          <w:rFonts w:ascii="Verdana" w:hAnsi="Verdana"/>
        </w:rPr>
        <w:t xml:space="preserve">Límites y </w:t>
      </w:r>
      <w:r w:rsidRPr="007042DA">
        <w:rPr>
          <w:lang w:val="es-ES"/>
        </w:rPr>
        <w:t>División</w:t>
      </w:r>
      <w:r w:rsidRPr="007042DA">
        <w:rPr>
          <w:rFonts w:ascii="Verdana" w:hAnsi="Verdana"/>
        </w:rPr>
        <w:t xml:space="preserve"> Política</w:t>
      </w:r>
      <w:bookmarkEnd w:id="18"/>
    </w:p>
    <w:p w:rsidR="00D8638D" w:rsidRDefault="00D8638D" w:rsidP="002D53E4">
      <w:pPr>
        <w:rPr>
          <w:rFonts w:ascii="Verdana" w:hAnsi="Verdana"/>
          <w:szCs w:val="22"/>
        </w:rPr>
      </w:pPr>
      <w:r w:rsidRPr="00134FC5">
        <w:rPr>
          <w:rFonts w:ascii="Verdana" w:hAnsi="Verdana"/>
          <w:noProof/>
          <w:szCs w:val="22"/>
          <w:lang w:val="en-US" w:eastAsia="en-US"/>
        </w:rPr>
        <w:pict>
          <v:shape id="Imagen 37" o:spid="_x0000_i1028" type="#_x0000_t75" style="width:450pt;height:82.5pt;visibility:visible">
            <v:imagedata r:id="rId12" o:title=""/>
          </v:shape>
        </w:pict>
      </w:r>
    </w:p>
    <w:p w:rsidR="00D8638D" w:rsidRDefault="00D8638D" w:rsidP="002D53E4">
      <w:pPr>
        <w:rPr>
          <w:rFonts w:ascii="Verdana" w:hAnsi="Verdana"/>
          <w:szCs w:val="22"/>
        </w:rPr>
      </w:pPr>
      <w:r>
        <w:rPr>
          <w:rFonts w:ascii="Verdana" w:hAnsi="Verdana"/>
          <w:szCs w:val="22"/>
        </w:rPr>
        <w:t>Fuente : Oficialia Mayor de Gestión Teritorial, Dirección de Información Territorial</w:t>
      </w:r>
    </w:p>
    <w:p w:rsidR="00D8638D" w:rsidRDefault="00D8638D" w:rsidP="002D53E4">
      <w:pPr>
        <w:rPr>
          <w:rFonts w:ascii="Verdana" w:hAnsi="Verdana"/>
          <w:szCs w:val="22"/>
        </w:rPr>
      </w:pPr>
    </w:p>
    <w:p w:rsidR="00D8638D" w:rsidRPr="007042DA" w:rsidRDefault="00D8638D" w:rsidP="007042DA">
      <w:pPr>
        <w:rPr>
          <w:rFonts w:ascii="Verdana" w:hAnsi="Verdana"/>
          <w:szCs w:val="22"/>
        </w:rPr>
      </w:pPr>
      <w:r w:rsidRPr="007042DA">
        <w:rPr>
          <w:rFonts w:ascii="Verdana" w:hAnsi="Verdana"/>
          <w:szCs w:val="22"/>
        </w:rPr>
        <w:t>El Municipio de La Paz tiene una superficie total de 201.190,66 hectáreas. El área urbana</w:t>
      </w:r>
      <w:r>
        <w:rPr>
          <w:rFonts w:ascii="Verdana" w:hAnsi="Verdana"/>
          <w:szCs w:val="22"/>
        </w:rPr>
        <w:t xml:space="preserve"> </w:t>
      </w:r>
      <w:r w:rsidRPr="007042DA">
        <w:rPr>
          <w:rFonts w:ascii="Verdana" w:hAnsi="Verdana"/>
          <w:szCs w:val="22"/>
        </w:rPr>
        <w:t>del municipio, Sede del Gobierno Nacional, tiene una extensión territorial total de 18.009,82</w:t>
      </w:r>
      <w:r>
        <w:rPr>
          <w:rFonts w:ascii="Verdana" w:hAnsi="Verdana"/>
          <w:szCs w:val="22"/>
        </w:rPr>
        <w:t xml:space="preserve"> </w:t>
      </w:r>
      <w:r w:rsidRPr="007042DA">
        <w:rPr>
          <w:rFonts w:ascii="Verdana" w:hAnsi="Verdana"/>
          <w:szCs w:val="22"/>
        </w:rPr>
        <w:t>hectáreas y su población se constituye en el asentamiento humano más importante de la</w:t>
      </w:r>
      <w:r>
        <w:rPr>
          <w:rFonts w:ascii="Verdana" w:hAnsi="Verdana"/>
          <w:szCs w:val="22"/>
        </w:rPr>
        <w:t xml:space="preserve"> </w:t>
      </w:r>
      <w:r w:rsidRPr="007042DA">
        <w:rPr>
          <w:rFonts w:ascii="Verdana" w:hAnsi="Verdana"/>
          <w:szCs w:val="22"/>
        </w:rPr>
        <w:t>región altiplánica del país.</w:t>
      </w:r>
    </w:p>
    <w:p w:rsidR="00D8638D" w:rsidRDefault="00D8638D" w:rsidP="007042DA">
      <w:pPr>
        <w:rPr>
          <w:rFonts w:ascii="Verdana" w:hAnsi="Verdana"/>
          <w:szCs w:val="22"/>
        </w:rPr>
      </w:pPr>
      <w:r w:rsidRPr="007042DA">
        <w:rPr>
          <w:rFonts w:ascii="Verdana" w:hAnsi="Verdana"/>
          <w:szCs w:val="22"/>
        </w:rPr>
        <w:t>El área rural del Municipio tiene una superficie total de 183.180,84 hectáreas. Su débil</w:t>
      </w:r>
      <w:r>
        <w:rPr>
          <w:rFonts w:ascii="Verdana" w:hAnsi="Verdana"/>
          <w:szCs w:val="22"/>
        </w:rPr>
        <w:t xml:space="preserve"> </w:t>
      </w:r>
      <w:r w:rsidRPr="007042DA">
        <w:rPr>
          <w:rFonts w:ascii="Verdana" w:hAnsi="Verdana"/>
          <w:szCs w:val="22"/>
        </w:rPr>
        <w:t>vinculación con el área urbana, consecuencia de una falta de infraestructura caminera</w:t>
      </w:r>
      <w:r>
        <w:rPr>
          <w:rFonts w:ascii="Verdana" w:hAnsi="Verdana"/>
          <w:szCs w:val="22"/>
        </w:rPr>
        <w:t xml:space="preserve"> </w:t>
      </w:r>
      <w:r w:rsidRPr="007042DA">
        <w:rPr>
          <w:rFonts w:ascii="Verdana" w:hAnsi="Verdana"/>
          <w:szCs w:val="22"/>
        </w:rPr>
        <w:t>acorde con los requerimientos de la región, limita el desarrollo de los recursos productivos</w:t>
      </w:r>
      <w:r>
        <w:rPr>
          <w:rFonts w:ascii="Verdana" w:hAnsi="Verdana"/>
          <w:szCs w:val="22"/>
        </w:rPr>
        <w:t xml:space="preserve"> </w:t>
      </w:r>
      <w:r w:rsidRPr="007042DA">
        <w:rPr>
          <w:rFonts w:ascii="Verdana" w:hAnsi="Verdana"/>
          <w:szCs w:val="22"/>
        </w:rPr>
        <w:t>de las Subalcaldías situadas en esta región.</w:t>
      </w:r>
    </w:p>
    <w:p w:rsidR="00D8638D" w:rsidRDefault="00D8638D" w:rsidP="0082177C">
      <w:pPr>
        <w:spacing w:before="0" w:after="0"/>
        <w:rPr>
          <w:rFonts w:ascii="Verdana" w:hAnsi="Verdana"/>
          <w:szCs w:val="22"/>
          <w:lang w:val="es-ES"/>
        </w:rPr>
      </w:pPr>
      <w:r>
        <w:rPr>
          <w:noProof/>
          <w:lang w:eastAsia="es-BO"/>
        </w:rPr>
        <w:t>Figura 4.- Mapa de Distritos</w:t>
      </w:r>
    </w:p>
    <w:p w:rsidR="00D8638D" w:rsidRDefault="00D8638D" w:rsidP="007042DA">
      <w:pPr>
        <w:rPr>
          <w:rFonts w:ascii="Verdana" w:hAnsi="Verdana"/>
          <w:szCs w:val="22"/>
        </w:rPr>
      </w:pPr>
      <w:r w:rsidRPr="00134FC5">
        <w:rPr>
          <w:noProof/>
          <w:lang w:val="en-US" w:eastAsia="en-US"/>
        </w:rPr>
        <w:pict>
          <v:shape id="Imagen 40" o:spid="_x0000_i1029" type="#_x0000_t75" style="width:452.25pt;height:348pt;visibility:visible">
            <v:imagedata r:id="rId13" o:title=""/>
          </v:shape>
        </w:pict>
      </w:r>
    </w:p>
    <w:p w:rsidR="00D8638D" w:rsidRDefault="00D8638D" w:rsidP="002D53E4">
      <w:pPr>
        <w:rPr>
          <w:rFonts w:ascii="Verdana" w:hAnsi="Verdana"/>
          <w:szCs w:val="22"/>
        </w:rPr>
      </w:pPr>
      <w:r w:rsidRPr="00134FC5">
        <w:rPr>
          <w:rFonts w:ascii="Verdana" w:hAnsi="Verdana"/>
          <w:noProof/>
          <w:szCs w:val="22"/>
          <w:lang w:val="en-US" w:eastAsia="en-US"/>
        </w:rPr>
        <w:pict>
          <v:shape id="Imagen 38" o:spid="_x0000_i1030" type="#_x0000_t75" style="width:423pt;height:611.25pt;visibility:visible">
            <v:imagedata r:id="rId14" o:title=""/>
          </v:shape>
        </w:pict>
      </w:r>
    </w:p>
    <w:p w:rsidR="00D8638D" w:rsidRDefault="00D8638D" w:rsidP="002D53E4">
      <w:pPr>
        <w:rPr>
          <w:rFonts w:ascii="Verdana" w:hAnsi="Verdana"/>
          <w:szCs w:val="22"/>
        </w:rPr>
      </w:pPr>
    </w:p>
    <w:p w:rsidR="00D8638D" w:rsidRDefault="00D8638D" w:rsidP="002D53E4">
      <w:pPr>
        <w:rPr>
          <w:rFonts w:ascii="Verdana" w:hAnsi="Verdana"/>
          <w:szCs w:val="22"/>
        </w:rPr>
      </w:pPr>
    </w:p>
    <w:p w:rsidR="00D8638D" w:rsidRPr="002D53E4" w:rsidRDefault="00D8638D" w:rsidP="004E7B5F">
      <w:pPr>
        <w:pStyle w:val="Heading2"/>
        <w:rPr>
          <w:rFonts w:ascii="Verdana" w:hAnsi="Verdana"/>
          <w:lang w:val="es-ES"/>
        </w:rPr>
      </w:pPr>
      <w:bookmarkStart w:id="19" w:name="_Toc346707433"/>
      <w:r w:rsidRPr="004E7B5F">
        <w:rPr>
          <w:lang w:val="es-ES"/>
        </w:rPr>
        <w:t>Geología</w:t>
      </w:r>
      <w:r w:rsidRPr="002D53E4">
        <w:rPr>
          <w:rFonts w:ascii="Verdana" w:hAnsi="Verdana"/>
          <w:lang w:val="es-ES"/>
        </w:rPr>
        <w:t xml:space="preserve"> del Valle de La Paz</w:t>
      </w:r>
      <w:bookmarkEnd w:id="19"/>
    </w:p>
    <w:p w:rsidR="00D8638D" w:rsidRPr="002D53E4" w:rsidRDefault="00D8638D" w:rsidP="002D53E4">
      <w:pPr>
        <w:rPr>
          <w:rFonts w:ascii="Verdana" w:hAnsi="Verdana"/>
          <w:szCs w:val="22"/>
          <w:lang w:val="es-ES"/>
        </w:rPr>
      </w:pPr>
      <w:r w:rsidRPr="002D53E4">
        <w:rPr>
          <w:rFonts w:ascii="Verdana" w:hAnsi="Verdana"/>
          <w:szCs w:val="22"/>
          <w:lang w:val="es-ES"/>
        </w:rPr>
        <w:t>la evolución Geológica del Valle de La Paz se inicia sobre una paleogeografía constituida por sedimentos paleozoicos y paleógenos plegados y fallados tal como las Formaciones Belén y Sica Sica asignadas al Devónico y la Formación Luribay asignada la Paleógeno, sobre esta paleogeografía rugosa y áspera, se han depositado facies de abanicos proximales y distales de la Formación Huacallani sintectónicos a la deformación de esta región, una serie de cuerpos ígneos de pequeñas dimensiones muy alterados constituyen los cuerpos subvolcánicos de la Muela del Diablo, estas dos últimas unidades corresponden al Neógeno, según Bles et al. (1978), estas litologías corresponden a la Formaciones del Zócalo del Valle de La Paz.</w:t>
      </w:r>
    </w:p>
    <w:p w:rsidR="00D8638D" w:rsidRPr="002D53E4" w:rsidRDefault="00D8638D" w:rsidP="002D53E4">
      <w:pPr>
        <w:rPr>
          <w:rFonts w:ascii="Verdana" w:hAnsi="Verdana"/>
          <w:szCs w:val="22"/>
          <w:lang w:val="es-ES"/>
        </w:rPr>
      </w:pPr>
      <w:r w:rsidRPr="002D53E4">
        <w:rPr>
          <w:rFonts w:ascii="Verdana" w:hAnsi="Verdana"/>
          <w:szCs w:val="22"/>
          <w:lang w:val="es-ES"/>
        </w:rPr>
        <w:t>Un nuevo solevantamiento de la Cordillera provocara que la paleogeografía plegada rugosa y áspera sometida a erosión, cambie su régimen a una cuenca de relleno que inicia con sedimentos de facies distales fluviolacustres someras y facies proximales de abanicos aluviales que irán colmatando este valle, esta sedimentación Neógena ocurrirá durante el Plioceno inferior, donde la toba "Cota-Cota" ha dado una edad K/Ar de 5,5 ± 0,1 a 5,8 ± 0,2 Ma, y la toba Chijini dio 2.8 ± 0.1 Ma Lavenu et al. (1989), indicando una edad Plioceno Superior.</w:t>
      </w:r>
    </w:p>
    <w:p w:rsidR="00D8638D" w:rsidRPr="002D53E4" w:rsidRDefault="00D8638D" w:rsidP="002D53E4">
      <w:pPr>
        <w:rPr>
          <w:rFonts w:ascii="Verdana" w:hAnsi="Verdana"/>
          <w:szCs w:val="22"/>
          <w:lang w:val="es-ES"/>
        </w:rPr>
      </w:pPr>
      <w:r w:rsidRPr="002D53E4">
        <w:rPr>
          <w:rFonts w:ascii="Verdana" w:hAnsi="Verdana"/>
          <w:szCs w:val="22"/>
          <w:lang w:val="es-ES"/>
        </w:rPr>
        <w:t>Sobre la toba Chijini, que es un estrato guía que aflora en casi todo el valle de La Paz, las facies de la Formación La Paz son continuas en las laderas de la Autopista, Cotahuma, San Simón, Pulpituni y Villa Salome, en otros sectores sobre la mencionada toba se hallan en discordancia erosiva los depósitos glaciales de la Formación Calvario, sobre esta última discordantemente ya sea directamente sobre la Formación La Paz o sobre la Formación Calvario se ha depositado las facies fluviales a lacustres de la Formación Purapurani.</w:t>
      </w:r>
    </w:p>
    <w:p w:rsidR="00D8638D" w:rsidRPr="002D53E4" w:rsidRDefault="00D8638D" w:rsidP="002D53E4">
      <w:pPr>
        <w:rPr>
          <w:rFonts w:ascii="Verdana" w:hAnsi="Verdana"/>
          <w:szCs w:val="22"/>
          <w:lang w:val="es-ES"/>
        </w:rPr>
      </w:pPr>
      <w:r w:rsidRPr="002D53E4">
        <w:rPr>
          <w:rFonts w:ascii="Verdana" w:hAnsi="Verdana"/>
          <w:szCs w:val="22"/>
          <w:lang w:val="es-ES"/>
        </w:rPr>
        <w:t>Al tope de la Formación Purapurani en el sector del valle Kaluyo existe una toba 2,8 ± 0,1 Lavenu et al. (1989), que marca el límite superior y sobre esta se ha depositado los sedimentos glaciares de la Formación Kaluyo, más al sur en el sector del Cerro Condorini en el valle del rio Orkojahuira por el sector de Chuquiaguillo, esta toba marca el límite entre facies fluviales y fluvioglaciares, asignadas a las mismas Formaciones.</w:t>
      </w:r>
    </w:p>
    <w:p w:rsidR="00D8638D" w:rsidRPr="002D53E4" w:rsidRDefault="00D8638D" w:rsidP="002D53E4">
      <w:pPr>
        <w:rPr>
          <w:rFonts w:ascii="Verdana" w:hAnsi="Verdana"/>
          <w:szCs w:val="22"/>
          <w:lang w:val="es-ES"/>
        </w:rPr>
      </w:pPr>
      <w:r w:rsidRPr="002D53E4">
        <w:rPr>
          <w:rFonts w:ascii="Verdana" w:hAnsi="Verdana"/>
          <w:szCs w:val="22"/>
          <w:lang w:val="es-ES"/>
        </w:rPr>
        <w:t>En las laderas de los valles de Kaluyo, Chuquiaguillo e Irpavi al norte de La Paz, los depósitos glaciares son espesos, y es en el sector de Patapatani en el extremo noroeste del valle de La Paz que se han desarrollado las Morrenas de la Formación Milluni, ya sobre el Altiplano y en el sector de la Autopista próximo al Alto de Munaypata, afloran las facies de flujos de barro de esta Formación.</w:t>
      </w:r>
    </w:p>
    <w:p w:rsidR="00D8638D" w:rsidRPr="002D53E4" w:rsidRDefault="00D8638D" w:rsidP="002D53E4">
      <w:pPr>
        <w:rPr>
          <w:rFonts w:ascii="Verdana" w:hAnsi="Verdana"/>
          <w:szCs w:val="22"/>
          <w:lang w:val="es-ES"/>
        </w:rPr>
      </w:pPr>
      <w:r w:rsidRPr="002D53E4">
        <w:rPr>
          <w:rFonts w:ascii="Verdana" w:hAnsi="Verdana"/>
          <w:szCs w:val="22"/>
          <w:lang w:val="es-ES"/>
        </w:rPr>
        <w:t>El relleno final de la cuenca del valle de la Paz lo constituyen las denominadas Gravas del Altiplano, que corresponden a facies fluvioglaciares, intercaladas con facies de abanicos aluviales y en las facies distales desarrollan depósitos fluviales, que marcan la colmatación total del Valle de La Paz, en paisaje constituyen las terrazas más antiguas a nivel del altiplano en el Alto de Lima, Ceja, Ciudad satélite, Huaripampa y las altiplanicies del alto de Ovejuyo y Huaripampa.</w:t>
      </w:r>
    </w:p>
    <w:p w:rsidR="00D8638D" w:rsidRPr="002D53E4" w:rsidRDefault="00D8638D" w:rsidP="002D53E4">
      <w:pPr>
        <w:rPr>
          <w:rFonts w:ascii="Verdana" w:hAnsi="Verdana"/>
          <w:szCs w:val="22"/>
          <w:lang w:val="es-ES"/>
        </w:rPr>
      </w:pPr>
      <w:r w:rsidRPr="002D53E4">
        <w:rPr>
          <w:rFonts w:ascii="Verdana" w:hAnsi="Verdana"/>
          <w:szCs w:val="22"/>
          <w:lang w:val="es-ES"/>
        </w:rPr>
        <w:t>Según Bles et al. (1978), estas litologías descritas desde la Formación La Paz, Calvario, Purapurani, Kaluyo, Milluni y Gravas del Altiplano, corresponden a la Formaciones del Altiplano.</w:t>
      </w:r>
    </w:p>
    <w:p w:rsidR="00D8638D" w:rsidRPr="002D53E4" w:rsidRDefault="00D8638D" w:rsidP="002D53E4">
      <w:pPr>
        <w:rPr>
          <w:rFonts w:ascii="Verdana" w:hAnsi="Verdana"/>
          <w:szCs w:val="22"/>
          <w:lang w:val="es-ES"/>
        </w:rPr>
      </w:pPr>
      <w:r w:rsidRPr="002D53E4">
        <w:rPr>
          <w:rFonts w:ascii="Verdana" w:hAnsi="Verdana"/>
          <w:szCs w:val="22"/>
          <w:lang w:val="es-ES"/>
        </w:rPr>
        <w:t>La erosión retrograda del río Beni cortó la Cordillera Oriental y se dio la captura fluvial de una parte del drenaje endorreico del Altiplano, que dio origen al desarrollo del valle del rio La Paz, ahora este punto se halla en la confluencia de los ríos Luribay y La Paz, siendo este el punto más bajo con 2000 msnm. La profundización del valle alcanzo los 2400 metros de desnivel en comparación con la Ceja del Altiplano en la alturas de Patapatani, asimismo la altura del cañadón de Aranjuez es de 3200 msnm, y el desnivel comparado con la altura de referencia anteriormente citada es de 1200 metros.</w:t>
      </w:r>
    </w:p>
    <w:p w:rsidR="00D8638D" w:rsidRPr="002D53E4" w:rsidRDefault="00D8638D" w:rsidP="002D53E4">
      <w:pPr>
        <w:rPr>
          <w:rFonts w:ascii="Verdana" w:hAnsi="Verdana"/>
          <w:szCs w:val="22"/>
          <w:lang w:val="es-ES"/>
        </w:rPr>
      </w:pPr>
      <w:r w:rsidRPr="002D53E4">
        <w:rPr>
          <w:rFonts w:ascii="Verdana" w:hAnsi="Verdana"/>
          <w:szCs w:val="22"/>
          <w:lang w:val="es-ES"/>
        </w:rPr>
        <w:t>El desarrollo del Valle de La Paz según Bles et al. (1978), Considera Cuatro Épocas de Erosión, siendo la primera época de erosión caracterizada por los primeros indicios de procesos de remoción en masa manifestados como flujos de barro, generalmente gravosos tal como Jukumarini, Laikakhota, Pampahasi y Kayu este último registrado en el valle de Achocalla.</w:t>
      </w:r>
    </w:p>
    <w:p w:rsidR="00D8638D" w:rsidRPr="002D53E4" w:rsidRDefault="00D8638D" w:rsidP="002D53E4">
      <w:pPr>
        <w:rPr>
          <w:rFonts w:ascii="Verdana" w:hAnsi="Verdana"/>
          <w:szCs w:val="22"/>
          <w:lang w:val="es-ES"/>
        </w:rPr>
      </w:pPr>
      <w:r w:rsidRPr="002D53E4">
        <w:rPr>
          <w:rFonts w:ascii="Verdana" w:hAnsi="Verdana"/>
          <w:szCs w:val="22"/>
          <w:lang w:val="es-ES"/>
        </w:rPr>
        <w:t>A la segunda etapa de erosión corresponden los depósitos desarrollados sobre los principales drenajes mayores del valle de La Paz que ya estaban individualizados para esa época, estos son los ríos Choqueyapu, Orkojahuira e Irpavi.</w:t>
      </w:r>
    </w:p>
    <w:p w:rsidR="00D8638D" w:rsidRPr="002D53E4" w:rsidRDefault="00D8638D" w:rsidP="002D53E4">
      <w:pPr>
        <w:rPr>
          <w:rFonts w:ascii="Verdana" w:hAnsi="Verdana"/>
          <w:szCs w:val="22"/>
          <w:lang w:val="es-ES"/>
        </w:rPr>
      </w:pPr>
      <w:r w:rsidRPr="002D53E4">
        <w:rPr>
          <w:rFonts w:ascii="Verdana" w:hAnsi="Verdana"/>
          <w:szCs w:val="22"/>
          <w:lang w:val="es-ES"/>
        </w:rPr>
        <w:t>En este lapso de sedimentación las gravas de la terraza Villa Salome y sus remanentes aguas arriba, probablemente son correlacionables o representan las facies fluviales de la Glaciación Choqueyapu I, este evento glacial es reconocido por el desarrollo de valles glaciales en el valle de Kaluyo, Chuquiaguillo y Hampaturi, en este último aguas arriba del Jacha Khora, presenta morrenas terminales, mientras que en los otros valles se observan depósitos de morrenas laterales, valles facetados y valles colgantes.</w:t>
      </w:r>
    </w:p>
    <w:p w:rsidR="00D8638D" w:rsidRPr="002D53E4" w:rsidRDefault="00D8638D" w:rsidP="002D53E4">
      <w:pPr>
        <w:rPr>
          <w:rFonts w:ascii="Verdana" w:hAnsi="Verdana"/>
          <w:szCs w:val="22"/>
          <w:lang w:val="es-ES"/>
        </w:rPr>
      </w:pPr>
      <w:r w:rsidRPr="002D53E4">
        <w:rPr>
          <w:rFonts w:ascii="Verdana" w:hAnsi="Verdana"/>
          <w:szCs w:val="22"/>
          <w:lang w:val="es-ES"/>
        </w:rPr>
        <w:t>En el valle de Kaluyo sector de Limanipata se presentan dos grandes deslizamientos que albergan lagunas, este deslizamiento embalso la parte del rio Kaluyo que dio origen a un lago temporal y sus sedimentos son asignados a los depósitos lacustres de Limanipata.</w:t>
      </w:r>
    </w:p>
    <w:p w:rsidR="00D8638D" w:rsidRPr="002D53E4" w:rsidRDefault="00D8638D" w:rsidP="002D53E4">
      <w:pPr>
        <w:rPr>
          <w:rFonts w:ascii="Verdana" w:hAnsi="Verdana"/>
          <w:szCs w:val="22"/>
          <w:lang w:val="es-ES"/>
        </w:rPr>
      </w:pPr>
      <w:r w:rsidRPr="002D53E4">
        <w:rPr>
          <w:rFonts w:ascii="Verdana" w:hAnsi="Verdana"/>
          <w:szCs w:val="22"/>
          <w:lang w:val="es-ES"/>
        </w:rPr>
        <w:t>Esta época es importante ya que en este lapso de tiempo se produjo la Formación de los depósitos aluviales que dieron lugar a la terraza Miraflores de amplia distribución en la zona homónima, villas Copacabana, San Antonio, villa Armonía, Alto obrajes, Alto Seguencoma, zona central y Achachicala.</w:t>
      </w:r>
    </w:p>
    <w:p w:rsidR="00D8638D" w:rsidRPr="002D53E4" w:rsidRDefault="00D8638D" w:rsidP="002D53E4">
      <w:pPr>
        <w:rPr>
          <w:rFonts w:ascii="Verdana" w:hAnsi="Verdana"/>
          <w:szCs w:val="22"/>
          <w:lang w:val="es-ES"/>
        </w:rPr>
      </w:pPr>
      <w:r w:rsidRPr="002D53E4">
        <w:rPr>
          <w:rFonts w:ascii="Verdana" w:hAnsi="Verdana"/>
          <w:szCs w:val="22"/>
          <w:lang w:val="es-ES"/>
        </w:rPr>
        <w:t>Una serie de morrenas laterales y de fondo se observan sobre las laderas del valle de Kaluyo, Achachicala e Irpavi corresponden a la glaciación Choqueyapu II.</w:t>
      </w:r>
    </w:p>
    <w:p w:rsidR="00D8638D" w:rsidRPr="002D53E4" w:rsidRDefault="00D8638D" w:rsidP="002D53E4">
      <w:pPr>
        <w:rPr>
          <w:rFonts w:ascii="Verdana" w:hAnsi="Verdana"/>
          <w:szCs w:val="22"/>
          <w:lang w:val="es-ES"/>
        </w:rPr>
      </w:pPr>
      <w:r w:rsidRPr="002D53E4">
        <w:rPr>
          <w:rFonts w:ascii="Verdana" w:hAnsi="Verdana"/>
          <w:szCs w:val="22"/>
          <w:lang w:val="es-ES"/>
        </w:rPr>
        <w:t>Como consecuencia del retroceso de la glaciación se formó el torrente de barro de Peña Azul, estos depósitos masivos, heterogéneos se los observan en el valle del río Irpavi a unos 30 a 100 metros sobre el nivel de terraza actual.</w:t>
      </w:r>
    </w:p>
    <w:p w:rsidR="00D8638D" w:rsidRPr="002D53E4" w:rsidRDefault="00D8638D" w:rsidP="002D53E4">
      <w:pPr>
        <w:rPr>
          <w:rFonts w:ascii="Verdana" w:hAnsi="Verdana"/>
          <w:szCs w:val="22"/>
          <w:lang w:val="es-ES"/>
        </w:rPr>
      </w:pPr>
      <w:r w:rsidRPr="002D53E4">
        <w:rPr>
          <w:rFonts w:ascii="Verdana" w:hAnsi="Verdana"/>
          <w:szCs w:val="22"/>
          <w:lang w:val="es-ES"/>
        </w:rPr>
        <w:t>Otros depósitos de terraza asignados a esta época son las terrazas de Alto Achumani, Huayllani y Kellumani.</w:t>
      </w:r>
    </w:p>
    <w:p w:rsidR="00D8638D" w:rsidRPr="002D53E4" w:rsidRDefault="00D8638D" w:rsidP="002D53E4">
      <w:pPr>
        <w:rPr>
          <w:rFonts w:ascii="Verdana" w:hAnsi="Verdana"/>
          <w:szCs w:val="22"/>
          <w:lang w:val="es-ES"/>
        </w:rPr>
      </w:pPr>
      <w:r w:rsidRPr="002D53E4">
        <w:rPr>
          <w:rFonts w:ascii="Verdana" w:hAnsi="Verdana"/>
          <w:szCs w:val="22"/>
          <w:lang w:val="es-ES"/>
        </w:rPr>
        <w:t>Finaliza esta Segunda Época de Erosión con grandes flujos de barro en los sectores de Sopocachi, Chijini, Cementerio, Pura Pura, Villa San Antonio, Alto Obrajes, Bella Vista, Chinchaya-Ciudad del Niño y Cerro Aruntaya (Ciudadela Stronguista).</w:t>
      </w:r>
    </w:p>
    <w:p w:rsidR="00D8638D" w:rsidRPr="002D53E4" w:rsidRDefault="00D8638D" w:rsidP="002D53E4">
      <w:pPr>
        <w:rPr>
          <w:rFonts w:ascii="Verdana" w:hAnsi="Verdana"/>
          <w:szCs w:val="22"/>
          <w:lang w:val="es-ES"/>
        </w:rPr>
      </w:pPr>
      <w:r w:rsidRPr="002D53E4">
        <w:rPr>
          <w:rFonts w:ascii="Verdana" w:hAnsi="Verdana"/>
          <w:szCs w:val="22"/>
          <w:lang w:val="es-ES"/>
        </w:rPr>
        <w:t>La Tercera Época de Erosión está caracterizada por grandes deslizamientos, y entre los más notables tenemos el de Achocalla, de Alpacoma, Llojeta, Tembladerani, Huancani (Cóndores Lakota), Ovejuyo, sincrónicamente se han desarrollado algunas terrazas como las del Barrio Gráfico, Obrajes, Kellumani y Bosque de Bolognia.</w:t>
      </w:r>
    </w:p>
    <w:p w:rsidR="00D8638D" w:rsidRPr="002D53E4" w:rsidRDefault="00D8638D" w:rsidP="002D53E4">
      <w:pPr>
        <w:rPr>
          <w:rFonts w:ascii="Verdana" w:hAnsi="Verdana"/>
          <w:szCs w:val="22"/>
          <w:lang w:val="es-ES"/>
        </w:rPr>
      </w:pPr>
      <w:r w:rsidRPr="002D53E4">
        <w:rPr>
          <w:rFonts w:ascii="Verdana" w:hAnsi="Verdana"/>
          <w:szCs w:val="22"/>
          <w:lang w:val="es-ES"/>
        </w:rPr>
        <w:t>La Cuarta Época de Erosión se caracteriza por los flujos de barro reciente tal como el de Cota Cota, Ovejuyo, Apaña, y grandes deslizamientos tal como el de Villa Armonía, Santa Bárbara, Las Dalias, El Pedregal, Codavisa, Auquisamaña, Obispo Bosque, San Martin, Alpacoma, Lomas de Sur en Achumani y el más reciente que es un reactivamiento del deslizamiento de Pampahasi bajo Central y Callapa,</w:t>
      </w:r>
    </w:p>
    <w:p w:rsidR="00D8638D" w:rsidRPr="002D53E4" w:rsidRDefault="00D8638D" w:rsidP="002D53E4">
      <w:pPr>
        <w:rPr>
          <w:rFonts w:ascii="Verdana" w:hAnsi="Verdana"/>
          <w:szCs w:val="22"/>
          <w:lang w:val="es-ES"/>
        </w:rPr>
      </w:pPr>
      <w:r w:rsidRPr="002D53E4">
        <w:rPr>
          <w:rFonts w:ascii="Verdana" w:hAnsi="Verdana"/>
          <w:szCs w:val="22"/>
          <w:lang w:val="es-ES"/>
        </w:rPr>
        <w:t>Existen además pequeños deslizamientos a nivel de predios y manzanos aledaños a todos los movimientos en masa citados.</w:t>
      </w:r>
    </w:p>
    <w:p w:rsidR="00D8638D" w:rsidRPr="002D53E4" w:rsidRDefault="00D8638D" w:rsidP="002D53E4">
      <w:pPr>
        <w:rPr>
          <w:rFonts w:ascii="Verdana" w:hAnsi="Verdana"/>
          <w:szCs w:val="22"/>
          <w:lang w:val="es-ES"/>
        </w:rPr>
      </w:pPr>
      <w:r w:rsidRPr="002D53E4">
        <w:rPr>
          <w:rFonts w:ascii="Verdana" w:hAnsi="Verdana"/>
          <w:szCs w:val="22"/>
          <w:lang w:val="es-ES"/>
        </w:rPr>
        <w:t>También es esta etapa se consideran los abanicos aluviales, coluvios, terrazas recientes y lechos aluviales.</w:t>
      </w:r>
    </w:p>
    <w:p w:rsidR="00D8638D" w:rsidRPr="002D53E4" w:rsidRDefault="00D8638D" w:rsidP="002D53E4">
      <w:pPr>
        <w:rPr>
          <w:rFonts w:ascii="Verdana" w:hAnsi="Verdana"/>
          <w:szCs w:val="22"/>
          <w:lang w:val="es-ES"/>
        </w:rPr>
      </w:pPr>
      <w:r w:rsidRPr="002D53E4">
        <w:rPr>
          <w:rFonts w:ascii="Verdana" w:hAnsi="Verdana"/>
          <w:szCs w:val="22"/>
          <w:lang w:val="es-ES"/>
        </w:rPr>
        <w:t>Al concluir este resumen iniciamos la descripción de cada una de las Unidades que conforman el valle de La Paz.</w:t>
      </w:r>
    </w:p>
    <w:p w:rsidR="00D8638D" w:rsidRPr="004E7B5F" w:rsidRDefault="00D8638D" w:rsidP="00902C16">
      <w:pPr>
        <w:pStyle w:val="Heading2"/>
        <w:rPr>
          <w:rFonts w:ascii="Verdana" w:hAnsi="Verdana"/>
        </w:rPr>
      </w:pPr>
      <w:bookmarkStart w:id="20" w:name="_Toc346707434"/>
      <w:r>
        <w:rPr>
          <w:rFonts w:ascii="Verdana" w:hAnsi="Verdana"/>
          <w:lang w:val="es-ES"/>
        </w:rPr>
        <w:t>C</w:t>
      </w:r>
      <w:r w:rsidRPr="00902C16">
        <w:rPr>
          <w:rFonts w:ascii="Verdana" w:hAnsi="Verdana"/>
          <w:lang w:val="es-ES"/>
        </w:rPr>
        <w:t>ARACTERÍSTICAS</w:t>
      </w:r>
      <w:r w:rsidRPr="004E7B5F">
        <w:rPr>
          <w:rFonts w:ascii="Verdana" w:hAnsi="Verdana"/>
        </w:rPr>
        <w:t xml:space="preserve"> GEOTÉCNICAS DEL VALLE DE LA PAZ</w:t>
      </w:r>
      <w:bookmarkEnd w:id="20"/>
    </w:p>
    <w:p w:rsidR="00D8638D" w:rsidRPr="004E7B5F" w:rsidRDefault="00D8638D" w:rsidP="004E7B5F">
      <w:pPr>
        <w:rPr>
          <w:rFonts w:ascii="Verdana" w:hAnsi="Verdana"/>
          <w:szCs w:val="22"/>
        </w:rPr>
      </w:pPr>
      <w:r w:rsidRPr="004E7B5F">
        <w:rPr>
          <w:rFonts w:ascii="Verdana" w:hAnsi="Verdana"/>
          <w:szCs w:val="22"/>
        </w:rPr>
        <w:t>La paz en casi su totalidad aproximadamente un 100 % está constituida por diferentes calidades de suelos y el restante mínimo porcentaje lo constituyen rocas de diferente calidad.</w:t>
      </w:r>
    </w:p>
    <w:p w:rsidR="00D8638D" w:rsidRPr="004E7B5F" w:rsidRDefault="00D8638D" w:rsidP="004E7B5F">
      <w:pPr>
        <w:rPr>
          <w:rFonts w:ascii="Verdana" w:hAnsi="Verdana"/>
          <w:szCs w:val="22"/>
        </w:rPr>
      </w:pPr>
      <w:r w:rsidRPr="004E7B5F">
        <w:rPr>
          <w:rFonts w:ascii="Verdana" w:hAnsi="Verdana"/>
          <w:szCs w:val="22"/>
        </w:rPr>
        <w:t>Los suelos que conforman al Valle de La Paz de acuerdo a sus condiciones geotécnicas tienen diferentes calidades es así que brevemente de acuerdo a las diferentes clasificaciones dadas en el MAPA GEOTÉCNICO DE LA CIUDAD DE LA PAZ Y SUS ALREDEDORES de la BRGM 1977 daremos las características generales, en base a las asociaciones de suelos y rocas.</w:t>
      </w:r>
    </w:p>
    <w:p w:rsidR="00D8638D" w:rsidRPr="004E7B5F" w:rsidRDefault="00D8638D" w:rsidP="00902C16">
      <w:pPr>
        <w:pStyle w:val="Heading3"/>
      </w:pPr>
      <w:bookmarkStart w:id="21" w:name="_Toc346707435"/>
      <w:r w:rsidRPr="004E7B5F">
        <w:t>Formaciones Del Zócalo</w:t>
      </w:r>
      <w:bookmarkEnd w:id="21"/>
    </w:p>
    <w:p w:rsidR="00D8638D" w:rsidRPr="004E7B5F" w:rsidRDefault="00D8638D" w:rsidP="004E7B5F">
      <w:pPr>
        <w:rPr>
          <w:rFonts w:ascii="Verdana" w:hAnsi="Verdana"/>
          <w:szCs w:val="22"/>
        </w:rPr>
      </w:pPr>
      <w:r w:rsidRPr="004E7B5F">
        <w:rPr>
          <w:rFonts w:ascii="Verdana" w:hAnsi="Verdana"/>
          <w:szCs w:val="22"/>
        </w:rPr>
        <w:t>Problemas</w:t>
      </w:r>
    </w:p>
    <w:p w:rsidR="00D8638D" w:rsidRPr="004E7B5F" w:rsidRDefault="00D8638D" w:rsidP="004E7B5F">
      <w:pPr>
        <w:rPr>
          <w:rFonts w:ascii="Verdana" w:hAnsi="Verdana"/>
          <w:szCs w:val="22"/>
        </w:rPr>
      </w:pPr>
      <w:r w:rsidRPr="004E7B5F">
        <w:rPr>
          <w:rFonts w:ascii="Verdana" w:hAnsi="Verdana"/>
          <w:szCs w:val="22"/>
        </w:rPr>
        <w:t>Son rocas con relieves abruptos, varios tipos de remoción en masa por erosión y alteración, casi siempre inestabilidad superficial, con erosión diferencial baja e intensa.</w:t>
      </w:r>
    </w:p>
    <w:p w:rsidR="00D8638D" w:rsidRPr="004E7B5F" w:rsidRDefault="00D8638D" w:rsidP="004E7B5F">
      <w:pPr>
        <w:rPr>
          <w:rFonts w:ascii="Verdana" w:hAnsi="Verdana"/>
          <w:szCs w:val="22"/>
        </w:rPr>
      </w:pPr>
      <w:r w:rsidRPr="004E7B5F">
        <w:rPr>
          <w:rFonts w:ascii="Verdana" w:hAnsi="Verdana"/>
          <w:szCs w:val="22"/>
        </w:rPr>
        <w:t>Aptitudes</w:t>
      </w:r>
    </w:p>
    <w:p w:rsidR="00D8638D" w:rsidRPr="004E7B5F" w:rsidRDefault="00D8638D" w:rsidP="004E7B5F">
      <w:pPr>
        <w:rPr>
          <w:rFonts w:ascii="Verdana" w:hAnsi="Verdana"/>
          <w:szCs w:val="22"/>
        </w:rPr>
      </w:pPr>
      <w:r w:rsidRPr="004E7B5F">
        <w:rPr>
          <w:rFonts w:ascii="Verdana" w:hAnsi="Verdana"/>
          <w:szCs w:val="22"/>
        </w:rPr>
        <w:t>La aptitud de los terrenos es Débil y Pobre, en algunos pocos sectores es apta para fundaciones por lo fácil de su excavación, requiere de estudios y de movimientos de tierra para poder urbanizarse.</w:t>
      </w:r>
    </w:p>
    <w:p w:rsidR="00D8638D" w:rsidRPr="004E7B5F" w:rsidRDefault="00D8638D" w:rsidP="00902C16">
      <w:pPr>
        <w:pStyle w:val="Heading3"/>
      </w:pPr>
      <w:bookmarkStart w:id="22" w:name="_Toc346707436"/>
      <w:r w:rsidRPr="004E7B5F">
        <w:t>Formaciones La Paz y Purapurani</w:t>
      </w:r>
      <w:bookmarkEnd w:id="22"/>
    </w:p>
    <w:p w:rsidR="00D8638D" w:rsidRPr="004E7B5F" w:rsidRDefault="00D8638D" w:rsidP="004E7B5F">
      <w:pPr>
        <w:rPr>
          <w:rFonts w:ascii="Verdana" w:hAnsi="Verdana"/>
          <w:szCs w:val="22"/>
        </w:rPr>
      </w:pPr>
      <w:r w:rsidRPr="004E7B5F">
        <w:rPr>
          <w:rFonts w:ascii="Verdana" w:hAnsi="Verdana"/>
          <w:szCs w:val="22"/>
        </w:rPr>
        <w:t>Problemas</w:t>
      </w:r>
    </w:p>
    <w:p w:rsidR="00D8638D" w:rsidRPr="004E7B5F" w:rsidRDefault="00D8638D" w:rsidP="004E7B5F">
      <w:pPr>
        <w:rPr>
          <w:rFonts w:ascii="Verdana" w:hAnsi="Verdana"/>
          <w:szCs w:val="22"/>
        </w:rPr>
      </w:pPr>
      <w:r w:rsidRPr="004E7B5F">
        <w:rPr>
          <w:rFonts w:ascii="Verdana" w:hAnsi="Verdana"/>
          <w:szCs w:val="22"/>
        </w:rPr>
        <w:t>Son suelos con relieves abruptos, presentan inestabilidad en varios sectores por erosión del píe de talud, con presencia de arcillas plásticas saturadas, arenas saturadas sin cohesión, presión hidráulica fuerte, fallas o fracturas de descompresión y disminución de las propiedades físico mecánicas con la saturación por la descompresión y la remoción.</w:t>
      </w:r>
    </w:p>
    <w:p w:rsidR="00D8638D" w:rsidRPr="004E7B5F" w:rsidRDefault="00D8638D" w:rsidP="004E7B5F">
      <w:pPr>
        <w:rPr>
          <w:rFonts w:ascii="Verdana" w:hAnsi="Verdana"/>
          <w:szCs w:val="22"/>
        </w:rPr>
      </w:pPr>
      <w:r w:rsidRPr="004E7B5F">
        <w:rPr>
          <w:rFonts w:ascii="Verdana" w:hAnsi="Verdana"/>
          <w:szCs w:val="22"/>
        </w:rPr>
        <w:t>Aptitudes</w:t>
      </w:r>
    </w:p>
    <w:p w:rsidR="00D8638D" w:rsidRPr="004E7B5F" w:rsidRDefault="00D8638D" w:rsidP="004E7B5F">
      <w:pPr>
        <w:rPr>
          <w:rFonts w:ascii="Verdana" w:hAnsi="Verdana"/>
          <w:szCs w:val="22"/>
        </w:rPr>
      </w:pPr>
      <w:r w:rsidRPr="004E7B5F">
        <w:rPr>
          <w:rFonts w:ascii="Verdana" w:hAnsi="Verdana"/>
          <w:szCs w:val="22"/>
        </w:rPr>
        <w:t>Pobre y localmente Buena, Para urbanizaciones extensas (según topografía, naturaleza del terreno y las condiciones hidrogeológicas).</w:t>
      </w:r>
    </w:p>
    <w:p w:rsidR="00D8638D" w:rsidRPr="004E7B5F" w:rsidRDefault="00D8638D" w:rsidP="004E7B5F">
      <w:pPr>
        <w:rPr>
          <w:rFonts w:ascii="Verdana" w:hAnsi="Verdana"/>
          <w:szCs w:val="22"/>
        </w:rPr>
      </w:pPr>
      <w:r w:rsidRPr="004E7B5F">
        <w:rPr>
          <w:rFonts w:ascii="Verdana" w:hAnsi="Verdana"/>
          <w:szCs w:val="22"/>
        </w:rPr>
        <w:t>Para edificios aislados en terrenos de baja pendiente, condiciones de fundación generalmente buena. Con la debida precaución para terrenos plásticos (drenaje y aireado), buen mantenimiento de redes de agua potable y alcantarillado, terrenos aptos para la fabricación de cerámica bruta (tejas y ladrillos).</w:t>
      </w:r>
    </w:p>
    <w:p w:rsidR="00D8638D" w:rsidRPr="004E7B5F" w:rsidRDefault="00D8638D" w:rsidP="00902C16">
      <w:pPr>
        <w:pStyle w:val="Heading3"/>
      </w:pPr>
      <w:bookmarkStart w:id="23" w:name="_Toc346707437"/>
      <w:r w:rsidRPr="004E7B5F">
        <w:t>Formaciones La Paz, Purapurani, Calvario</w:t>
      </w:r>
      <w:bookmarkEnd w:id="23"/>
    </w:p>
    <w:p w:rsidR="00D8638D" w:rsidRPr="004E7B5F" w:rsidRDefault="00D8638D" w:rsidP="004E7B5F">
      <w:pPr>
        <w:rPr>
          <w:rFonts w:ascii="Verdana" w:hAnsi="Verdana"/>
          <w:szCs w:val="22"/>
        </w:rPr>
      </w:pPr>
      <w:r w:rsidRPr="004E7B5F">
        <w:rPr>
          <w:rFonts w:ascii="Verdana" w:hAnsi="Verdana"/>
          <w:szCs w:val="22"/>
        </w:rPr>
        <w:t>Problemas</w:t>
      </w:r>
    </w:p>
    <w:p w:rsidR="00D8638D" w:rsidRPr="004E7B5F" w:rsidRDefault="00D8638D" w:rsidP="004E7B5F">
      <w:pPr>
        <w:rPr>
          <w:rFonts w:ascii="Verdana" w:hAnsi="Verdana"/>
          <w:szCs w:val="22"/>
        </w:rPr>
      </w:pPr>
      <w:r w:rsidRPr="004E7B5F">
        <w:rPr>
          <w:rFonts w:ascii="Verdana" w:hAnsi="Verdana"/>
          <w:szCs w:val="22"/>
        </w:rPr>
        <w:t>Relieve abrupto afectado por erosión superficial intensa, presentan inestabilidad en varios sectores por fallas o fracturas, circulación de aguas subterráneas, presencia de arcillas muy plásticas y disminución de las propiedades físico mecánicas de los niveles finos con la saturación, descompresión o remoción.</w:t>
      </w:r>
    </w:p>
    <w:p w:rsidR="00D8638D" w:rsidRPr="004E7B5F" w:rsidRDefault="00D8638D" w:rsidP="004E7B5F">
      <w:pPr>
        <w:rPr>
          <w:rFonts w:ascii="Verdana" w:hAnsi="Verdana"/>
          <w:szCs w:val="22"/>
        </w:rPr>
      </w:pPr>
      <w:r w:rsidRPr="004E7B5F">
        <w:rPr>
          <w:rFonts w:ascii="Verdana" w:hAnsi="Verdana"/>
          <w:szCs w:val="22"/>
        </w:rPr>
        <w:t>Aptitudes</w:t>
      </w:r>
    </w:p>
    <w:p w:rsidR="00D8638D" w:rsidRPr="004E7B5F" w:rsidRDefault="00D8638D" w:rsidP="004E7B5F">
      <w:pPr>
        <w:rPr>
          <w:rFonts w:ascii="Verdana" w:hAnsi="Verdana"/>
          <w:szCs w:val="22"/>
        </w:rPr>
      </w:pPr>
      <w:r w:rsidRPr="004E7B5F">
        <w:rPr>
          <w:rFonts w:ascii="Verdana" w:hAnsi="Verdana"/>
          <w:szCs w:val="22"/>
        </w:rPr>
        <w:t>Media a Buena, Para urbanizaciones extensas (según topografía, naturaleza del terreno y las condiciones hidrogeológicas).</w:t>
      </w:r>
    </w:p>
    <w:p w:rsidR="00D8638D" w:rsidRPr="004E7B5F" w:rsidRDefault="00D8638D" w:rsidP="004E7B5F">
      <w:pPr>
        <w:rPr>
          <w:rFonts w:ascii="Verdana" w:hAnsi="Verdana"/>
          <w:szCs w:val="22"/>
        </w:rPr>
      </w:pPr>
      <w:r w:rsidRPr="004E7B5F">
        <w:rPr>
          <w:rFonts w:ascii="Verdana" w:hAnsi="Verdana"/>
          <w:szCs w:val="22"/>
        </w:rPr>
        <w:t>Para edificios aislados en terrenos de baja pendiente, condiciones de fundación buena a excelentes. Se recomienda un buen mantenimiento de redes de aguas potables y alcantarillado, Localmente los terrenos gravosos y arenosos pueden ser fuentes de préstamo.</w:t>
      </w:r>
    </w:p>
    <w:p w:rsidR="00D8638D" w:rsidRPr="004E7B5F" w:rsidRDefault="00D8638D" w:rsidP="00902C16">
      <w:pPr>
        <w:pStyle w:val="Heading3"/>
      </w:pPr>
      <w:bookmarkStart w:id="24" w:name="_Toc346707438"/>
      <w:r w:rsidRPr="004E7B5F">
        <w:t>Formaciones La Paz, Purapurani, Kaluyo, Gravas Del Altiplano</w:t>
      </w:r>
      <w:bookmarkEnd w:id="24"/>
    </w:p>
    <w:p w:rsidR="00D8638D" w:rsidRPr="004E7B5F" w:rsidRDefault="00D8638D" w:rsidP="004E7B5F">
      <w:pPr>
        <w:rPr>
          <w:rFonts w:ascii="Verdana" w:hAnsi="Verdana"/>
          <w:szCs w:val="22"/>
        </w:rPr>
      </w:pPr>
      <w:r w:rsidRPr="004E7B5F">
        <w:rPr>
          <w:rFonts w:ascii="Verdana" w:hAnsi="Verdana"/>
          <w:szCs w:val="22"/>
        </w:rPr>
        <w:t>Problemas</w:t>
      </w:r>
    </w:p>
    <w:p w:rsidR="00D8638D" w:rsidRPr="004E7B5F" w:rsidRDefault="00D8638D" w:rsidP="004E7B5F">
      <w:pPr>
        <w:rPr>
          <w:rFonts w:ascii="Verdana" w:hAnsi="Verdana"/>
          <w:szCs w:val="22"/>
        </w:rPr>
      </w:pPr>
      <w:r w:rsidRPr="004E7B5F">
        <w:rPr>
          <w:rFonts w:ascii="Verdana" w:hAnsi="Verdana"/>
          <w:szCs w:val="22"/>
        </w:rPr>
        <w:t>Relieve abrupto afectado por erosión superficial intensa, presentan en ciertos lugares del Altiplano niveles arcillosos y gravosos poco densos y plásticos. En el Kenko y Huaripampa zonas de fallas potencialmente activas.</w:t>
      </w:r>
    </w:p>
    <w:p w:rsidR="00D8638D" w:rsidRPr="004E7B5F" w:rsidRDefault="00D8638D" w:rsidP="004E7B5F">
      <w:pPr>
        <w:rPr>
          <w:rFonts w:ascii="Verdana" w:hAnsi="Verdana"/>
          <w:szCs w:val="22"/>
        </w:rPr>
      </w:pPr>
      <w:r w:rsidRPr="004E7B5F">
        <w:rPr>
          <w:rFonts w:ascii="Verdana" w:hAnsi="Verdana"/>
          <w:szCs w:val="22"/>
        </w:rPr>
        <w:t>Aptitudes</w:t>
      </w:r>
    </w:p>
    <w:p w:rsidR="00D8638D" w:rsidRPr="004E7B5F" w:rsidRDefault="00D8638D" w:rsidP="004E7B5F">
      <w:pPr>
        <w:rPr>
          <w:rFonts w:ascii="Verdana" w:hAnsi="Verdana"/>
          <w:szCs w:val="22"/>
        </w:rPr>
      </w:pPr>
      <w:r w:rsidRPr="004E7B5F">
        <w:rPr>
          <w:rFonts w:ascii="Verdana" w:hAnsi="Verdana"/>
          <w:szCs w:val="22"/>
        </w:rPr>
        <w:t>Excelente en el Altiplano y terrenos poco inclinados</w:t>
      </w:r>
    </w:p>
    <w:p w:rsidR="00D8638D" w:rsidRPr="004E7B5F" w:rsidRDefault="00D8638D" w:rsidP="004E7B5F">
      <w:pPr>
        <w:rPr>
          <w:rFonts w:ascii="Verdana" w:hAnsi="Verdana"/>
          <w:szCs w:val="22"/>
        </w:rPr>
      </w:pPr>
      <w:r w:rsidRPr="004E7B5F">
        <w:rPr>
          <w:rFonts w:ascii="Verdana" w:hAnsi="Verdana"/>
          <w:szCs w:val="22"/>
        </w:rPr>
        <w:t>Media a Buena, Para urbanizaciones extensas (según topografía, naturaleza del terreno y las condiciones hidrogeológicas).</w:t>
      </w:r>
    </w:p>
    <w:p w:rsidR="00D8638D" w:rsidRPr="004E7B5F" w:rsidRDefault="00D8638D" w:rsidP="004E7B5F">
      <w:pPr>
        <w:rPr>
          <w:rFonts w:ascii="Verdana" w:hAnsi="Verdana"/>
          <w:szCs w:val="22"/>
        </w:rPr>
      </w:pPr>
      <w:r w:rsidRPr="004E7B5F">
        <w:rPr>
          <w:rFonts w:ascii="Verdana" w:hAnsi="Verdana"/>
          <w:szCs w:val="22"/>
        </w:rPr>
        <w:t>Para edificios aislados en terrenos de baja pendiente, condiciones de fundación buena a excelentes. Se recomienda un buen mantenimiento de redes de aguas potables y alcantarillado.</w:t>
      </w:r>
    </w:p>
    <w:p w:rsidR="00D8638D" w:rsidRPr="004E7B5F" w:rsidRDefault="00D8638D" w:rsidP="004E7B5F">
      <w:pPr>
        <w:rPr>
          <w:rFonts w:ascii="Verdana" w:hAnsi="Verdana"/>
          <w:szCs w:val="22"/>
        </w:rPr>
      </w:pPr>
      <w:r w:rsidRPr="004E7B5F">
        <w:rPr>
          <w:rFonts w:ascii="Verdana" w:hAnsi="Verdana"/>
          <w:szCs w:val="22"/>
        </w:rPr>
        <w:t>Prohibir toda construcción en las zonas mismas de fallas potencialmente activas del Altiplano.</w:t>
      </w:r>
    </w:p>
    <w:p w:rsidR="00D8638D" w:rsidRPr="004E7B5F" w:rsidRDefault="00D8638D" w:rsidP="004E7B5F">
      <w:pPr>
        <w:rPr>
          <w:rFonts w:ascii="Verdana" w:hAnsi="Verdana"/>
          <w:szCs w:val="22"/>
        </w:rPr>
      </w:pPr>
      <w:r w:rsidRPr="004E7B5F">
        <w:rPr>
          <w:rFonts w:ascii="Verdana" w:hAnsi="Verdana"/>
          <w:szCs w:val="22"/>
        </w:rPr>
        <w:t>Buenas fuentes de préstamo.</w:t>
      </w:r>
    </w:p>
    <w:p w:rsidR="00D8638D" w:rsidRPr="004E7B5F" w:rsidRDefault="00D8638D" w:rsidP="00902C16">
      <w:pPr>
        <w:pStyle w:val="Heading3"/>
      </w:pPr>
      <w:bookmarkStart w:id="25" w:name="_Toc346707439"/>
      <w:r w:rsidRPr="004E7B5F">
        <w:t>Formaciones Calvario y Milluni Superior</w:t>
      </w:r>
      <w:bookmarkEnd w:id="25"/>
    </w:p>
    <w:p w:rsidR="00D8638D" w:rsidRPr="004E7B5F" w:rsidRDefault="00D8638D" w:rsidP="004E7B5F">
      <w:pPr>
        <w:rPr>
          <w:rFonts w:ascii="Verdana" w:hAnsi="Verdana"/>
          <w:szCs w:val="22"/>
        </w:rPr>
      </w:pPr>
      <w:r w:rsidRPr="004E7B5F">
        <w:rPr>
          <w:rFonts w:ascii="Verdana" w:hAnsi="Verdana"/>
          <w:szCs w:val="22"/>
        </w:rPr>
        <w:t>Problemas</w:t>
      </w:r>
    </w:p>
    <w:p w:rsidR="00D8638D" w:rsidRPr="004E7B5F" w:rsidRDefault="00D8638D" w:rsidP="004E7B5F">
      <w:pPr>
        <w:rPr>
          <w:rFonts w:ascii="Verdana" w:hAnsi="Verdana"/>
          <w:szCs w:val="22"/>
        </w:rPr>
      </w:pPr>
      <w:r w:rsidRPr="004E7B5F">
        <w:rPr>
          <w:rFonts w:ascii="Verdana" w:hAnsi="Verdana"/>
          <w:szCs w:val="22"/>
        </w:rPr>
        <w:t>Relieve abrupto afectado por erosión superficial, Inestabilidad en ciertos sectores por la saturación de aguas, presentan en algunos lugares del Altiplano niveles arcillosos y gravosos poco densos y plásticos.</w:t>
      </w:r>
    </w:p>
    <w:p w:rsidR="00D8638D" w:rsidRPr="004E7B5F" w:rsidRDefault="00D8638D" w:rsidP="004E7B5F">
      <w:pPr>
        <w:rPr>
          <w:rFonts w:ascii="Verdana" w:hAnsi="Verdana"/>
          <w:szCs w:val="22"/>
        </w:rPr>
      </w:pPr>
      <w:r w:rsidRPr="004E7B5F">
        <w:rPr>
          <w:rFonts w:ascii="Verdana" w:hAnsi="Verdana"/>
          <w:szCs w:val="22"/>
        </w:rPr>
        <w:t>Aptitudes</w:t>
      </w:r>
    </w:p>
    <w:p w:rsidR="00D8638D" w:rsidRPr="004E7B5F" w:rsidRDefault="00D8638D" w:rsidP="004E7B5F">
      <w:pPr>
        <w:rPr>
          <w:rFonts w:ascii="Verdana" w:hAnsi="Verdana"/>
          <w:szCs w:val="22"/>
        </w:rPr>
      </w:pPr>
      <w:r w:rsidRPr="004E7B5F">
        <w:rPr>
          <w:rFonts w:ascii="Verdana" w:hAnsi="Verdana"/>
          <w:szCs w:val="22"/>
        </w:rPr>
        <w:t>Buena en el Altiplano y Huaripampa</w:t>
      </w:r>
    </w:p>
    <w:p w:rsidR="00D8638D" w:rsidRPr="004E7B5F" w:rsidRDefault="00D8638D" w:rsidP="004E7B5F">
      <w:pPr>
        <w:rPr>
          <w:rFonts w:ascii="Verdana" w:hAnsi="Verdana"/>
          <w:szCs w:val="22"/>
        </w:rPr>
      </w:pPr>
      <w:r w:rsidRPr="004E7B5F">
        <w:rPr>
          <w:rFonts w:ascii="Verdana" w:hAnsi="Verdana"/>
          <w:szCs w:val="22"/>
        </w:rPr>
        <w:t>Pobre, en algunos pocos sectores es apta para fundaciones por lo fácil de su excavación y requiere de estudios y de movimientos de tierra para poder urbanizarse. Se recomienda un buen mantenimiento de redes de aguas potables y alcantarilladas</w:t>
      </w:r>
    </w:p>
    <w:p w:rsidR="00D8638D" w:rsidRPr="004E7B5F" w:rsidRDefault="00D8638D" w:rsidP="00902C16">
      <w:pPr>
        <w:pStyle w:val="Heading3"/>
      </w:pPr>
      <w:bookmarkStart w:id="26" w:name="_Toc346707440"/>
      <w:r w:rsidRPr="004E7B5F">
        <w:t>Deslizamientos Antiguos Pampahasi, Laikakota y Jukumarini</w:t>
      </w:r>
      <w:bookmarkEnd w:id="26"/>
    </w:p>
    <w:p w:rsidR="00D8638D" w:rsidRPr="004E7B5F" w:rsidRDefault="00D8638D" w:rsidP="004E7B5F">
      <w:pPr>
        <w:rPr>
          <w:rFonts w:ascii="Verdana" w:hAnsi="Verdana"/>
          <w:szCs w:val="22"/>
        </w:rPr>
      </w:pPr>
      <w:r w:rsidRPr="004E7B5F">
        <w:rPr>
          <w:rFonts w:ascii="Verdana" w:hAnsi="Verdana"/>
          <w:szCs w:val="22"/>
        </w:rPr>
        <w:t>Problemas</w:t>
      </w:r>
    </w:p>
    <w:p w:rsidR="00D8638D" w:rsidRPr="004E7B5F" w:rsidRDefault="00D8638D" w:rsidP="004E7B5F">
      <w:pPr>
        <w:rPr>
          <w:rFonts w:ascii="Verdana" w:hAnsi="Verdana"/>
          <w:szCs w:val="22"/>
        </w:rPr>
      </w:pPr>
      <w:r w:rsidRPr="004E7B5F">
        <w:rPr>
          <w:rFonts w:ascii="Verdana" w:hAnsi="Verdana"/>
          <w:szCs w:val="22"/>
        </w:rPr>
        <w:t>Erosión y remoción en masa de los borde de las planicies. Naturaleza heterogénea.</w:t>
      </w:r>
    </w:p>
    <w:p w:rsidR="00D8638D" w:rsidRPr="004E7B5F" w:rsidRDefault="00D8638D" w:rsidP="004E7B5F">
      <w:pPr>
        <w:rPr>
          <w:rFonts w:ascii="Verdana" w:hAnsi="Verdana"/>
          <w:szCs w:val="22"/>
        </w:rPr>
      </w:pPr>
      <w:r w:rsidRPr="004E7B5F">
        <w:rPr>
          <w:rFonts w:ascii="Verdana" w:hAnsi="Verdana"/>
          <w:szCs w:val="22"/>
        </w:rPr>
        <w:t>Aptitudes</w:t>
      </w:r>
    </w:p>
    <w:p w:rsidR="00D8638D" w:rsidRPr="004E7B5F" w:rsidRDefault="00D8638D" w:rsidP="004E7B5F">
      <w:pPr>
        <w:rPr>
          <w:rFonts w:ascii="Verdana" w:hAnsi="Verdana"/>
          <w:szCs w:val="22"/>
        </w:rPr>
      </w:pPr>
      <w:r w:rsidRPr="004E7B5F">
        <w:rPr>
          <w:rFonts w:ascii="Verdana" w:hAnsi="Verdana"/>
          <w:szCs w:val="22"/>
        </w:rPr>
        <w:t>De Excelente a Buena.</w:t>
      </w:r>
    </w:p>
    <w:p w:rsidR="00D8638D" w:rsidRPr="004E7B5F" w:rsidRDefault="00D8638D" w:rsidP="004E7B5F">
      <w:pPr>
        <w:rPr>
          <w:rFonts w:ascii="Verdana" w:hAnsi="Verdana"/>
          <w:szCs w:val="22"/>
        </w:rPr>
      </w:pPr>
      <w:r w:rsidRPr="004E7B5F">
        <w:rPr>
          <w:rFonts w:ascii="Verdana" w:hAnsi="Verdana"/>
          <w:szCs w:val="22"/>
        </w:rPr>
        <w:t>Media a Buena, Para urbanizaciones extensas (según topografía, naturaleza del terreno y las condiciones hidrogeológicas).</w:t>
      </w:r>
    </w:p>
    <w:p w:rsidR="00D8638D" w:rsidRPr="004E7B5F" w:rsidRDefault="00D8638D" w:rsidP="004E7B5F">
      <w:pPr>
        <w:rPr>
          <w:rFonts w:ascii="Verdana" w:hAnsi="Verdana"/>
          <w:szCs w:val="22"/>
        </w:rPr>
      </w:pPr>
      <w:r w:rsidRPr="004E7B5F">
        <w:rPr>
          <w:rFonts w:ascii="Verdana" w:hAnsi="Verdana"/>
          <w:szCs w:val="22"/>
        </w:rPr>
        <w:t>Buenas fuentes de préstamo los materiales gravosos.</w:t>
      </w:r>
    </w:p>
    <w:p w:rsidR="00D8638D" w:rsidRPr="004E7B5F" w:rsidRDefault="00D8638D" w:rsidP="00902C16">
      <w:pPr>
        <w:pStyle w:val="Heading3"/>
      </w:pPr>
      <w:bookmarkStart w:id="27" w:name="_Toc346707441"/>
      <w:r w:rsidRPr="004E7B5F">
        <w:t>Miraflores</w:t>
      </w:r>
      <w:bookmarkEnd w:id="27"/>
    </w:p>
    <w:p w:rsidR="00D8638D" w:rsidRPr="004E7B5F" w:rsidRDefault="00D8638D" w:rsidP="004E7B5F">
      <w:pPr>
        <w:rPr>
          <w:rFonts w:ascii="Verdana" w:hAnsi="Verdana"/>
          <w:szCs w:val="22"/>
        </w:rPr>
      </w:pPr>
      <w:r w:rsidRPr="004E7B5F">
        <w:rPr>
          <w:rFonts w:ascii="Verdana" w:hAnsi="Verdana"/>
          <w:szCs w:val="22"/>
        </w:rPr>
        <w:t>Problemas</w:t>
      </w:r>
    </w:p>
    <w:p w:rsidR="00D8638D" w:rsidRPr="004E7B5F" w:rsidRDefault="00D8638D" w:rsidP="004E7B5F">
      <w:pPr>
        <w:rPr>
          <w:rFonts w:ascii="Verdana" w:hAnsi="Verdana"/>
          <w:szCs w:val="22"/>
        </w:rPr>
      </w:pPr>
      <w:r w:rsidRPr="004E7B5F">
        <w:rPr>
          <w:rFonts w:ascii="Verdana" w:hAnsi="Verdana"/>
          <w:szCs w:val="22"/>
        </w:rPr>
        <w:t>Erosión e inestabilidad de los taludes (erosión de pie), caída de bloques, excavación mecanizada a veces difícil debido a la presencia de pedrones, niveles arcillosos densos y plásticos.</w:t>
      </w:r>
    </w:p>
    <w:p w:rsidR="00D8638D" w:rsidRPr="004E7B5F" w:rsidRDefault="00D8638D" w:rsidP="004E7B5F">
      <w:pPr>
        <w:rPr>
          <w:rFonts w:ascii="Verdana" w:hAnsi="Verdana"/>
          <w:szCs w:val="22"/>
        </w:rPr>
      </w:pPr>
      <w:r w:rsidRPr="004E7B5F">
        <w:rPr>
          <w:rFonts w:ascii="Verdana" w:hAnsi="Verdana"/>
          <w:szCs w:val="22"/>
        </w:rPr>
        <w:t>Aptitudes</w:t>
      </w:r>
    </w:p>
    <w:p w:rsidR="00D8638D" w:rsidRPr="004E7B5F" w:rsidRDefault="00D8638D" w:rsidP="004E7B5F">
      <w:pPr>
        <w:rPr>
          <w:rFonts w:ascii="Verdana" w:hAnsi="Verdana"/>
          <w:szCs w:val="22"/>
        </w:rPr>
      </w:pPr>
      <w:r w:rsidRPr="004E7B5F">
        <w:rPr>
          <w:rFonts w:ascii="Verdana" w:hAnsi="Verdana"/>
          <w:szCs w:val="22"/>
        </w:rPr>
        <w:t>Excelente, constituye el mejor terreno de fundación de la cuenca siempre y cuando se eviten los taludes muy empinados.</w:t>
      </w:r>
    </w:p>
    <w:p w:rsidR="00D8638D" w:rsidRPr="004E7B5F" w:rsidRDefault="00D8638D" w:rsidP="004E7B5F">
      <w:pPr>
        <w:rPr>
          <w:rFonts w:ascii="Verdana" w:hAnsi="Verdana"/>
          <w:szCs w:val="22"/>
        </w:rPr>
      </w:pPr>
      <w:r w:rsidRPr="004E7B5F">
        <w:rPr>
          <w:rFonts w:ascii="Verdana" w:hAnsi="Verdana"/>
          <w:szCs w:val="22"/>
        </w:rPr>
        <w:t>Buena fuente de préstamo los materiales gravosos y la presencia de grandes bloque de granito es utilizada como piedra sillar.</w:t>
      </w:r>
    </w:p>
    <w:p w:rsidR="00D8638D" w:rsidRPr="004E7B5F" w:rsidRDefault="00D8638D" w:rsidP="00902C16">
      <w:pPr>
        <w:pStyle w:val="Heading3"/>
      </w:pPr>
      <w:bookmarkStart w:id="28" w:name="_Toc346707442"/>
      <w:r>
        <w:t>S</w:t>
      </w:r>
      <w:r w:rsidRPr="004E7B5F">
        <w:t>edimentos Lacustres Calacoto</w:t>
      </w:r>
      <w:bookmarkEnd w:id="28"/>
    </w:p>
    <w:p w:rsidR="00D8638D" w:rsidRPr="004E7B5F" w:rsidRDefault="00D8638D" w:rsidP="004E7B5F">
      <w:pPr>
        <w:rPr>
          <w:rFonts w:ascii="Verdana" w:hAnsi="Verdana"/>
          <w:szCs w:val="22"/>
        </w:rPr>
      </w:pPr>
      <w:r w:rsidRPr="004E7B5F">
        <w:rPr>
          <w:rFonts w:ascii="Verdana" w:hAnsi="Verdana"/>
          <w:szCs w:val="22"/>
        </w:rPr>
        <w:t>Problemas</w:t>
      </w:r>
    </w:p>
    <w:p w:rsidR="00D8638D" w:rsidRPr="004E7B5F" w:rsidRDefault="00D8638D" w:rsidP="004E7B5F">
      <w:pPr>
        <w:rPr>
          <w:rFonts w:ascii="Verdana" w:hAnsi="Verdana"/>
          <w:szCs w:val="22"/>
        </w:rPr>
      </w:pPr>
      <w:r w:rsidRPr="004E7B5F">
        <w:rPr>
          <w:rFonts w:ascii="Verdana" w:hAnsi="Verdana"/>
          <w:szCs w:val="22"/>
        </w:rPr>
        <w:t>Erosión fuerte, características físico-mecánicas muy variables y sensibles a la saturación de aguas, inestabilidad y asentamientos.</w:t>
      </w:r>
    </w:p>
    <w:p w:rsidR="00D8638D" w:rsidRPr="004E7B5F" w:rsidRDefault="00D8638D" w:rsidP="004E7B5F">
      <w:pPr>
        <w:rPr>
          <w:rFonts w:ascii="Verdana" w:hAnsi="Verdana"/>
          <w:szCs w:val="22"/>
        </w:rPr>
      </w:pPr>
      <w:r w:rsidRPr="004E7B5F">
        <w:rPr>
          <w:rFonts w:ascii="Verdana" w:hAnsi="Verdana"/>
          <w:szCs w:val="22"/>
        </w:rPr>
        <w:t>Aptitudes</w:t>
      </w:r>
    </w:p>
    <w:p w:rsidR="00D8638D" w:rsidRPr="004E7B5F" w:rsidRDefault="00D8638D" w:rsidP="004E7B5F">
      <w:pPr>
        <w:rPr>
          <w:rFonts w:ascii="Verdana" w:hAnsi="Verdana"/>
          <w:szCs w:val="22"/>
        </w:rPr>
      </w:pPr>
      <w:r w:rsidRPr="004E7B5F">
        <w:rPr>
          <w:rFonts w:ascii="Verdana" w:hAnsi="Verdana"/>
          <w:szCs w:val="22"/>
        </w:rPr>
        <w:t>Pobre a débil, Para urbanizaciones extensas (según topografía, naturaleza del terreno y las condiciones hidrogeológicas.</w:t>
      </w:r>
    </w:p>
    <w:p w:rsidR="00D8638D" w:rsidRPr="004E7B5F" w:rsidRDefault="00D8638D" w:rsidP="004E7B5F">
      <w:pPr>
        <w:rPr>
          <w:rFonts w:ascii="Verdana" w:hAnsi="Verdana"/>
          <w:szCs w:val="22"/>
        </w:rPr>
      </w:pPr>
      <w:r w:rsidRPr="004E7B5F">
        <w:rPr>
          <w:rFonts w:ascii="Verdana" w:hAnsi="Verdana"/>
          <w:szCs w:val="22"/>
        </w:rPr>
        <w:t>Terrenos aptos para la fabricación de cerámica bruta (tejas y ladrillos).</w:t>
      </w:r>
    </w:p>
    <w:p w:rsidR="00D8638D" w:rsidRPr="004E7B5F" w:rsidRDefault="00D8638D" w:rsidP="00902C16">
      <w:pPr>
        <w:pStyle w:val="Heading3"/>
      </w:pPr>
      <w:bookmarkStart w:id="29" w:name="_Toc346707443"/>
      <w:r w:rsidRPr="004E7B5F">
        <w:t>Abanicos Aluviales Terrazas de Ríos y Aluviales Actuales</w:t>
      </w:r>
      <w:bookmarkEnd w:id="29"/>
    </w:p>
    <w:p w:rsidR="00D8638D" w:rsidRPr="004E7B5F" w:rsidRDefault="00D8638D" w:rsidP="004E7B5F">
      <w:pPr>
        <w:rPr>
          <w:rFonts w:ascii="Verdana" w:hAnsi="Verdana"/>
          <w:szCs w:val="22"/>
        </w:rPr>
      </w:pPr>
      <w:r w:rsidRPr="004E7B5F">
        <w:rPr>
          <w:rFonts w:ascii="Verdana" w:hAnsi="Verdana"/>
          <w:szCs w:val="22"/>
        </w:rPr>
        <w:t>Problemas</w:t>
      </w:r>
    </w:p>
    <w:p w:rsidR="00D8638D" w:rsidRPr="004E7B5F" w:rsidRDefault="00D8638D" w:rsidP="004E7B5F">
      <w:pPr>
        <w:rPr>
          <w:rFonts w:ascii="Verdana" w:hAnsi="Verdana"/>
          <w:szCs w:val="22"/>
        </w:rPr>
      </w:pPr>
      <w:r w:rsidRPr="004E7B5F">
        <w:rPr>
          <w:rFonts w:ascii="Verdana" w:hAnsi="Verdana"/>
          <w:szCs w:val="22"/>
        </w:rPr>
        <w:t>Zonas saturadas a veces inundables</w:t>
      </w:r>
    </w:p>
    <w:p w:rsidR="00D8638D" w:rsidRPr="004E7B5F" w:rsidRDefault="00D8638D" w:rsidP="004E7B5F">
      <w:pPr>
        <w:rPr>
          <w:rFonts w:ascii="Verdana" w:hAnsi="Verdana"/>
          <w:szCs w:val="22"/>
        </w:rPr>
      </w:pPr>
      <w:r w:rsidRPr="004E7B5F">
        <w:rPr>
          <w:rFonts w:ascii="Verdana" w:hAnsi="Verdana"/>
          <w:szCs w:val="22"/>
        </w:rPr>
        <w:t>Riesgos de erosión y derrumbes de los bordes de ríos y terrazas.</w:t>
      </w:r>
    </w:p>
    <w:p w:rsidR="00D8638D" w:rsidRPr="004E7B5F" w:rsidRDefault="00D8638D" w:rsidP="004E7B5F">
      <w:pPr>
        <w:rPr>
          <w:rFonts w:ascii="Verdana" w:hAnsi="Verdana"/>
          <w:szCs w:val="22"/>
        </w:rPr>
      </w:pPr>
      <w:r w:rsidRPr="004E7B5F">
        <w:rPr>
          <w:rFonts w:ascii="Verdana" w:hAnsi="Verdana"/>
          <w:szCs w:val="22"/>
        </w:rPr>
        <w:t>Riesgos de asentamientos diferenciales e inundaciones sobre todo en los abanicos.</w:t>
      </w:r>
    </w:p>
    <w:p w:rsidR="00D8638D" w:rsidRPr="004E7B5F" w:rsidRDefault="00D8638D" w:rsidP="004E7B5F">
      <w:pPr>
        <w:rPr>
          <w:rFonts w:ascii="Verdana" w:hAnsi="Verdana"/>
          <w:szCs w:val="22"/>
        </w:rPr>
      </w:pPr>
      <w:r w:rsidRPr="004E7B5F">
        <w:rPr>
          <w:rFonts w:ascii="Verdana" w:hAnsi="Verdana"/>
          <w:szCs w:val="22"/>
        </w:rPr>
        <w:t>Aptitudes</w:t>
      </w:r>
    </w:p>
    <w:p w:rsidR="00D8638D" w:rsidRPr="004E7B5F" w:rsidRDefault="00D8638D" w:rsidP="004E7B5F">
      <w:pPr>
        <w:rPr>
          <w:rFonts w:ascii="Verdana" w:hAnsi="Verdana"/>
          <w:szCs w:val="22"/>
        </w:rPr>
      </w:pPr>
      <w:r w:rsidRPr="004E7B5F">
        <w:rPr>
          <w:rFonts w:ascii="Verdana" w:hAnsi="Verdana"/>
          <w:szCs w:val="22"/>
        </w:rPr>
        <w:t>Excelente a Buena, son las áreas de urbanización de Irpavi, Achumani y Calacoto. Se debe tener cuidado con el nivel freático y con los niveles finos</w:t>
      </w:r>
    </w:p>
    <w:p w:rsidR="00D8638D" w:rsidRPr="004E7B5F" w:rsidRDefault="00D8638D" w:rsidP="004E7B5F">
      <w:pPr>
        <w:rPr>
          <w:rFonts w:ascii="Verdana" w:hAnsi="Verdana"/>
          <w:szCs w:val="22"/>
        </w:rPr>
      </w:pPr>
      <w:r w:rsidRPr="004E7B5F">
        <w:rPr>
          <w:rFonts w:ascii="Verdana" w:hAnsi="Verdana"/>
          <w:szCs w:val="22"/>
        </w:rPr>
        <w:t>Las gravas y arenas son fuentes de préstamo excelentes.</w:t>
      </w:r>
    </w:p>
    <w:p w:rsidR="00D8638D" w:rsidRPr="004E7B5F" w:rsidRDefault="00D8638D" w:rsidP="00902C16">
      <w:pPr>
        <w:pStyle w:val="Heading3"/>
      </w:pPr>
      <w:bookmarkStart w:id="30" w:name="_Toc346707444"/>
      <w:r w:rsidRPr="004E7B5F">
        <w:t>Remoción en Masa Antigua (avenida Periférica, villa Copacabana, Villa San Antonio, Alto Obrajes, Condores Lakota)</w:t>
      </w:r>
      <w:bookmarkEnd w:id="30"/>
    </w:p>
    <w:p w:rsidR="00D8638D" w:rsidRPr="004E7B5F" w:rsidRDefault="00D8638D" w:rsidP="004E7B5F">
      <w:pPr>
        <w:rPr>
          <w:rFonts w:ascii="Verdana" w:hAnsi="Verdana"/>
          <w:szCs w:val="22"/>
        </w:rPr>
      </w:pPr>
      <w:r w:rsidRPr="004E7B5F">
        <w:rPr>
          <w:rFonts w:ascii="Verdana" w:hAnsi="Verdana"/>
          <w:szCs w:val="22"/>
        </w:rPr>
        <w:t>Problemas</w:t>
      </w:r>
    </w:p>
    <w:p w:rsidR="00D8638D" w:rsidRPr="004E7B5F" w:rsidRDefault="00D8638D" w:rsidP="004E7B5F">
      <w:pPr>
        <w:rPr>
          <w:rFonts w:ascii="Verdana" w:hAnsi="Verdana"/>
          <w:szCs w:val="22"/>
        </w:rPr>
      </w:pPr>
      <w:r w:rsidRPr="004E7B5F">
        <w:rPr>
          <w:rFonts w:ascii="Verdana" w:hAnsi="Verdana"/>
          <w:szCs w:val="22"/>
        </w:rPr>
        <w:t>Erosión superficial.</w:t>
      </w:r>
    </w:p>
    <w:p w:rsidR="00D8638D" w:rsidRPr="004E7B5F" w:rsidRDefault="00D8638D" w:rsidP="004E7B5F">
      <w:pPr>
        <w:rPr>
          <w:rFonts w:ascii="Verdana" w:hAnsi="Verdana"/>
          <w:szCs w:val="22"/>
        </w:rPr>
      </w:pPr>
      <w:r w:rsidRPr="004E7B5F">
        <w:rPr>
          <w:rFonts w:ascii="Verdana" w:hAnsi="Verdana"/>
          <w:szCs w:val="22"/>
        </w:rPr>
        <w:t>Remoción en masa de varios tipos, localmente relieves abruptos, disminución de las propiedades físico mecánicas por efecto de saturación de aguas.</w:t>
      </w:r>
    </w:p>
    <w:p w:rsidR="00D8638D" w:rsidRPr="004E7B5F" w:rsidRDefault="00D8638D" w:rsidP="004E7B5F">
      <w:pPr>
        <w:rPr>
          <w:rFonts w:ascii="Verdana" w:hAnsi="Verdana"/>
          <w:szCs w:val="22"/>
        </w:rPr>
      </w:pPr>
      <w:r w:rsidRPr="004E7B5F">
        <w:rPr>
          <w:rFonts w:ascii="Verdana" w:hAnsi="Verdana"/>
          <w:szCs w:val="22"/>
        </w:rPr>
        <w:t>Aptitudes</w:t>
      </w:r>
    </w:p>
    <w:p w:rsidR="00D8638D" w:rsidRPr="004E7B5F" w:rsidRDefault="00D8638D" w:rsidP="004E7B5F">
      <w:pPr>
        <w:rPr>
          <w:rFonts w:ascii="Verdana" w:hAnsi="Verdana"/>
          <w:szCs w:val="22"/>
        </w:rPr>
      </w:pPr>
      <w:r w:rsidRPr="004E7B5F">
        <w:rPr>
          <w:rFonts w:ascii="Verdana" w:hAnsi="Verdana"/>
          <w:szCs w:val="22"/>
        </w:rPr>
        <w:t>De Media a Pobre, a localmente Buena, zonas altamente urbanizadas en la ladera oeste y este, son indispensables buenas obras de drenaje de aguas superficiales, subterráneas y de redes de drenaje sanitario.</w:t>
      </w:r>
    </w:p>
    <w:p w:rsidR="00D8638D" w:rsidRPr="004E7B5F" w:rsidRDefault="00D8638D" w:rsidP="004E7B5F">
      <w:pPr>
        <w:rPr>
          <w:rFonts w:ascii="Verdana" w:hAnsi="Verdana"/>
          <w:szCs w:val="22"/>
        </w:rPr>
      </w:pPr>
      <w:r w:rsidRPr="004E7B5F">
        <w:rPr>
          <w:rFonts w:ascii="Verdana" w:hAnsi="Verdana"/>
          <w:szCs w:val="22"/>
        </w:rPr>
        <w:t>Los niveles gravo arenoso son buenas zonas de préstamo.</w:t>
      </w:r>
    </w:p>
    <w:p w:rsidR="00D8638D" w:rsidRPr="004E7B5F" w:rsidRDefault="00D8638D" w:rsidP="00902C16">
      <w:pPr>
        <w:pStyle w:val="Heading3"/>
      </w:pPr>
      <w:bookmarkStart w:id="31" w:name="_Toc346707445"/>
      <w:r w:rsidRPr="004E7B5F">
        <w:t>Remoción en Masa Reciente (Achocalla, Llojeta, Cerro Aruntaya (ciudadela Stronguista), y Huancani (Cóndores Lakota) y partes altas del río Wila Khota)</w:t>
      </w:r>
      <w:bookmarkEnd w:id="31"/>
    </w:p>
    <w:p w:rsidR="00D8638D" w:rsidRPr="004E7B5F" w:rsidRDefault="00D8638D" w:rsidP="004E7B5F">
      <w:pPr>
        <w:rPr>
          <w:rFonts w:ascii="Verdana" w:hAnsi="Verdana"/>
          <w:szCs w:val="22"/>
        </w:rPr>
      </w:pPr>
      <w:r w:rsidRPr="004E7B5F">
        <w:rPr>
          <w:rFonts w:ascii="Verdana" w:hAnsi="Verdana"/>
          <w:szCs w:val="22"/>
        </w:rPr>
        <w:t>Problemas</w:t>
      </w:r>
    </w:p>
    <w:p w:rsidR="00D8638D" w:rsidRPr="004E7B5F" w:rsidRDefault="00D8638D" w:rsidP="004E7B5F">
      <w:pPr>
        <w:rPr>
          <w:rFonts w:ascii="Verdana" w:hAnsi="Verdana"/>
          <w:szCs w:val="22"/>
        </w:rPr>
      </w:pPr>
      <w:r w:rsidRPr="004E7B5F">
        <w:rPr>
          <w:rFonts w:ascii="Verdana" w:hAnsi="Verdana"/>
          <w:szCs w:val="22"/>
        </w:rPr>
        <w:t>Erosión superficial y subterránea.</w:t>
      </w:r>
    </w:p>
    <w:p w:rsidR="00D8638D" w:rsidRPr="004E7B5F" w:rsidRDefault="00D8638D" w:rsidP="004E7B5F">
      <w:pPr>
        <w:rPr>
          <w:rFonts w:ascii="Verdana" w:hAnsi="Verdana"/>
          <w:szCs w:val="22"/>
        </w:rPr>
      </w:pPr>
      <w:r w:rsidRPr="004E7B5F">
        <w:rPr>
          <w:rFonts w:ascii="Verdana" w:hAnsi="Verdana"/>
          <w:szCs w:val="22"/>
        </w:rPr>
        <w:t>Remoción en masa de varios tipos, localmente relieves abruptos, disminución de las propiedades físico mecánicas por efecto de saturación de aguas.</w:t>
      </w:r>
    </w:p>
    <w:p w:rsidR="00D8638D" w:rsidRPr="004E7B5F" w:rsidRDefault="00D8638D" w:rsidP="004E7B5F">
      <w:pPr>
        <w:rPr>
          <w:rFonts w:ascii="Verdana" w:hAnsi="Verdana"/>
          <w:szCs w:val="22"/>
        </w:rPr>
      </w:pPr>
      <w:r w:rsidRPr="004E7B5F">
        <w:rPr>
          <w:rFonts w:ascii="Verdana" w:hAnsi="Verdana"/>
          <w:szCs w:val="22"/>
        </w:rPr>
        <w:t>Aptitudes</w:t>
      </w:r>
    </w:p>
    <w:p w:rsidR="00D8638D" w:rsidRDefault="00D8638D" w:rsidP="004E7B5F">
      <w:pPr>
        <w:rPr>
          <w:rFonts w:ascii="Verdana" w:hAnsi="Verdana"/>
          <w:szCs w:val="22"/>
        </w:rPr>
      </w:pPr>
      <w:r w:rsidRPr="004E7B5F">
        <w:rPr>
          <w:rFonts w:ascii="Verdana" w:hAnsi="Verdana"/>
          <w:szCs w:val="22"/>
        </w:rPr>
        <w:t>De Media a Pobre, Buena, zonas altamente urbanizadas en la ladera oeste y este, son indispensables buenas obras de drenaje de aguas superficiales, subterráneas y de redes de drenaje sanitario. El carácter mayoritariamente arcilloso de estos terrenos hace que se presenten asentamientos diferenciales, los trabajos de estabilización de suelos son muy costosos.</w:t>
      </w:r>
    </w:p>
    <w:p w:rsidR="00D8638D" w:rsidRDefault="00D8638D" w:rsidP="004E7B5F">
      <w:pPr>
        <w:rPr>
          <w:rFonts w:ascii="Verdana" w:hAnsi="Verdana"/>
          <w:szCs w:val="22"/>
        </w:rPr>
      </w:pPr>
    </w:p>
    <w:p w:rsidR="00D8638D" w:rsidRPr="004E7B5F" w:rsidRDefault="00D8638D" w:rsidP="004E7B5F">
      <w:pPr>
        <w:rPr>
          <w:rFonts w:ascii="Verdana" w:hAnsi="Verdana"/>
          <w:szCs w:val="22"/>
        </w:rPr>
      </w:pPr>
    </w:p>
    <w:p w:rsidR="00D8638D" w:rsidRPr="004E7B5F" w:rsidRDefault="00D8638D" w:rsidP="00902C16">
      <w:pPr>
        <w:pStyle w:val="Heading3"/>
      </w:pPr>
      <w:bookmarkStart w:id="32" w:name="_Toc346707446"/>
      <w:r w:rsidRPr="004E7B5F">
        <w:t>Flujos de Barro y Deslizamientos Actuales</w:t>
      </w:r>
      <w:bookmarkEnd w:id="32"/>
    </w:p>
    <w:p w:rsidR="00D8638D" w:rsidRPr="004E7B5F" w:rsidRDefault="00D8638D" w:rsidP="004E7B5F">
      <w:pPr>
        <w:rPr>
          <w:rFonts w:ascii="Verdana" w:hAnsi="Verdana"/>
          <w:szCs w:val="22"/>
        </w:rPr>
      </w:pPr>
      <w:r w:rsidRPr="004E7B5F">
        <w:rPr>
          <w:rFonts w:ascii="Verdana" w:hAnsi="Verdana"/>
          <w:szCs w:val="22"/>
        </w:rPr>
        <w:t>Problemas</w:t>
      </w:r>
    </w:p>
    <w:p w:rsidR="00D8638D" w:rsidRPr="004E7B5F" w:rsidRDefault="00D8638D" w:rsidP="004E7B5F">
      <w:pPr>
        <w:rPr>
          <w:rFonts w:ascii="Verdana" w:hAnsi="Verdana"/>
          <w:szCs w:val="22"/>
        </w:rPr>
      </w:pPr>
      <w:r w:rsidRPr="004E7B5F">
        <w:rPr>
          <w:rFonts w:ascii="Verdana" w:hAnsi="Verdana"/>
          <w:szCs w:val="22"/>
        </w:rPr>
        <w:t>Inestabilidad potencial y real, características físico mecánicas muy variables, frecuentemente bajas y sensibles a la saturación.</w:t>
      </w:r>
    </w:p>
    <w:p w:rsidR="00D8638D" w:rsidRPr="004E7B5F" w:rsidRDefault="00D8638D" w:rsidP="004E7B5F">
      <w:pPr>
        <w:rPr>
          <w:rFonts w:ascii="Verdana" w:hAnsi="Verdana"/>
          <w:szCs w:val="22"/>
        </w:rPr>
      </w:pPr>
      <w:r w:rsidRPr="004E7B5F">
        <w:rPr>
          <w:rFonts w:ascii="Verdana" w:hAnsi="Verdana"/>
          <w:szCs w:val="22"/>
        </w:rPr>
        <w:t>Reactivación generalmente por saturación de aguas superficiales y subterráneas, erosión de pie de talud natural y antrópica, sobrecarga por movimientos de tierra, construcciones ilegales y escombros y acumulación de basura.</w:t>
      </w:r>
    </w:p>
    <w:p w:rsidR="00D8638D" w:rsidRPr="004E7B5F" w:rsidRDefault="00D8638D" w:rsidP="004E7B5F">
      <w:pPr>
        <w:rPr>
          <w:rFonts w:ascii="Verdana" w:hAnsi="Verdana"/>
          <w:szCs w:val="22"/>
        </w:rPr>
      </w:pPr>
      <w:r w:rsidRPr="004E7B5F">
        <w:rPr>
          <w:rFonts w:ascii="Verdana" w:hAnsi="Verdana"/>
          <w:szCs w:val="22"/>
        </w:rPr>
        <w:t>Aptitudes</w:t>
      </w:r>
    </w:p>
    <w:p w:rsidR="00D8638D" w:rsidRPr="004E7B5F" w:rsidRDefault="00D8638D" w:rsidP="004E7B5F">
      <w:pPr>
        <w:rPr>
          <w:rFonts w:ascii="Verdana" w:hAnsi="Verdana"/>
          <w:szCs w:val="22"/>
        </w:rPr>
      </w:pPr>
      <w:r w:rsidRPr="004E7B5F">
        <w:rPr>
          <w:rFonts w:ascii="Verdana" w:hAnsi="Verdana"/>
          <w:szCs w:val="22"/>
        </w:rPr>
        <w:t>De Pobre a Nula. Rehabilitación posible de ciertos lugares, de poca extensión, esencialmente por medio de obras de drenaje, protección y recalce del pie.</w:t>
      </w:r>
    </w:p>
    <w:p w:rsidR="00D8638D" w:rsidRPr="004E7B5F" w:rsidRDefault="00D8638D" w:rsidP="00902C16">
      <w:pPr>
        <w:pStyle w:val="Heading3"/>
      </w:pPr>
      <w:bookmarkStart w:id="33" w:name="_Toc346707447"/>
      <w:r w:rsidRPr="004E7B5F">
        <w:t>Coluvios</w:t>
      </w:r>
      <w:bookmarkEnd w:id="33"/>
    </w:p>
    <w:p w:rsidR="00D8638D" w:rsidRPr="004E7B5F" w:rsidRDefault="00D8638D" w:rsidP="004E7B5F">
      <w:pPr>
        <w:rPr>
          <w:rFonts w:ascii="Verdana" w:hAnsi="Verdana"/>
          <w:szCs w:val="22"/>
        </w:rPr>
      </w:pPr>
      <w:r w:rsidRPr="004E7B5F">
        <w:rPr>
          <w:rFonts w:ascii="Verdana" w:hAnsi="Verdana"/>
          <w:szCs w:val="22"/>
        </w:rPr>
        <w:t>Problemas</w:t>
      </w:r>
    </w:p>
    <w:p w:rsidR="00D8638D" w:rsidRPr="004E7B5F" w:rsidRDefault="00D8638D" w:rsidP="004E7B5F">
      <w:pPr>
        <w:rPr>
          <w:rFonts w:ascii="Verdana" w:hAnsi="Verdana"/>
          <w:szCs w:val="22"/>
        </w:rPr>
      </w:pPr>
      <w:r w:rsidRPr="004E7B5F">
        <w:rPr>
          <w:rFonts w:ascii="Verdana" w:hAnsi="Verdana"/>
          <w:szCs w:val="22"/>
        </w:rPr>
        <w:t>De Pobre a Nula</w:t>
      </w:r>
    </w:p>
    <w:p w:rsidR="00D8638D" w:rsidRPr="004E7B5F" w:rsidRDefault="00D8638D" w:rsidP="004E7B5F">
      <w:pPr>
        <w:rPr>
          <w:rFonts w:ascii="Verdana" w:hAnsi="Verdana"/>
          <w:szCs w:val="22"/>
        </w:rPr>
      </w:pPr>
      <w:r w:rsidRPr="004E7B5F">
        <w:rPr>
          <w:rFonts w:ascii="Verdana" w:hAnsi="Verdana"/>
          <w:szCs w:val="22"/>
        </w:rPr>
        <w:t>Rehabilitación posible de ciertos lugares, de poca extensión, esencialmente por medio de obras de drenaje, protección y recalce del pie.</w:t>
      </w:r>
    </w:p>
    <w:p w:rsidR="00D8638D" w:rsidRPr="004E7B5F" w:rsidRDefault="00D8638D" w:rsidP="004E7B5F">
      <w:pPr>
        <w:rPr>
          <w:rFonts w:ascii="Verdana" w:hAnsi="Verdana"/>
          <w:szCs w:val="22"/>
        </w:rPr>
      </w:pPr>
      <w:r w:rsidRPr="004E7B5F">
        <w:rPr>
          <w:rFonts w:ascii="Verdana" w:hAnsi="Verdana"/>
          <w:szCs w:val="22"/>
        </w:rPr>
        <w:t>Aptitudes</w:t>
      </w:r>
    </w:p>
    <w:p w:rsidR="00D8638D" w:rsidRPr="004E7B5F" w:rsidRDefault="00D8638D" w:rsidP="004E7B5F">
      <w:pPr>
        <w:rPr>
          <w:rFonts w:ascii="Verdana" w:hAnsi="Verdana"/>
          <w:szCs w:val="22"/>
        </w:rPr>
      </w:pPr>
      <w:r w:rsidRPr="004E7B5F">
        <w:rPr>
          <w:rFonts w:ascii="Verdana" w:hAnsi="Verdana"/>
          <w:szCs w:val="22"/>
        </w:rPr>
        <w:t>De media a Débil, localmente Buena (pendientes poco inclinadas y granulometría gruesa)</w:t>
      </w:r>
    </w:p>
    <w:p w:rsidR="00D8638D" w:rsidRPr="004E7B5F" w:rsidRDefault="00D8638D" w:rsidP="004E7B5F">
      <w:pPr>
        <w:rPr>
          <w:rFonts w:ascii="Verdana" w:hAnsi="Verdana"/>
          <w:szCs w:val="22"/>
        </w:rPr>
      </w:pPr>
      <w:r w:rsidRPr="004E7B5F">
        <w:rPr>
          <w:rFonts w:ascii="Verdana" w:hAnsi="Verdana"/>
          <w:szCs w:val="22"/>
        </w:rPr>
        <w:t>Para edificios pesados es necesario comprobar los riesgos de inestabilidad y de asentamientos diferenciales, tomar las precauciones usuales de drenaje.</w:t>
      </w:r>
    </w:p>
    <w:p w:rsidR="00D8638D" w:rsidRPr="004E7B5F" w:rsidRDefault="00D8638D" w:rsidP="00902C16">
      <w:pPr>
        <w:pStyle w:val="Heading3"/>
      </w:pPr>
      <w:bookmarkStart w:id="34" w:name="_Toc346707448"/>
      <w:r w:rsidRPr="004E7B5F">
        <w:t>Relleno Artificial</w:t>
      </w:r>
      <w:bookmarkEnd w:id="34"/>
    </w:p>
    <w:p w:rsidR="00D8638D" w:rsidRPr="004E7B5F" w:rsidRDefault="00D8638D" w:rsidP="004E7B5F">
      <w:pPr>
        <w:rPr>
          <w:rFonts w:ascii="Verdana" w:hAnsi="Verdana"/>
          <w:szCs w:val="22"/>
        </w:rPr>
      </w:pPr>
      <w:r w:rsidRPr="004E7B5F">
        <w:rPr>
          <w:rFonts w:ascii="Verdana" w:hAnsi="Verdana"/>
          <w:szCs w:val="22"/>
        </w:rPr>
        <w:t>Problemas</w:t>
      </w:r>
    </w:p>
    <w:p w:rsidR="00D8638D" w:rsidRPr="004E7B5F" w:rsidRDefault="00D8638D" w:rsidP="004E7B5F">
      <w:pPr>
        <w:rPr>
          <w:rFonts w:ascii="Verdana" w:hAnsi="Verdana"/>
          <w:szCs w:val="22"/>
        </w:rPr>
      </w:pPr>
      <w:r w:rsidRPr="004E7B5F">
        <w:rPr>
          <w:rFonts w:ascii="Verdana" w:hAnsi="Verdana"/>
          <w:szCs w:val="22"/>
        </w:rPr>
        <w:t>Características nulas a muy bajas, Erosión interna, terrenos compresibles, espesor variable</w:t>
      </w:r>
    </w:p>
    <w:p w:rsidR="00D8638D" w:rsidRPr="004E7B5F" w:rsidRDefault="00D8638D" w:rsidP="004E7B5F">
      <w:pPr>
        <w:rPr>
          <w:rFonts w:ascii="Verdana" w:hAnsi="Verdana"/>
          <w:szCs w:val="22"/>
        </w:rPr>
      </w:pPr>
      <w:r w:rsidRPr="004E7B5F">
        <w:rPr>
          <w:rFonts w:ascii="Verdana" w:hAnsi="Verdana"/>
          <w:szCs w:val="22"/>
        </w:rPr>
        <w:t>Aptitudes</w:t>
      </w:r>
    </w:p>
    <w:p w:rsidR="00D8638D" w:rsidRPr="004E7B5F" w:rsidRDefault="00D8638D" w:rsidP="004E7B5F">
      <w:pPr>
        <w:rPr>
          <w:rFonts w:ascii="Verdana" w:hAnsi="Verdana"/>
          <w:szCs w:val="22"/>
        </w:rPr>
      </w:pPr>
      <w:r w:rsidRPr="004E7B5F">
        <w:rPr>
          <w:rFonts w:ascii="Verdana" w:hAnsi="Verdana"/>
          <w:szCs w:val="22"/>
        </w:rPr>
        <w:t>De Débil a Nula. Buena en caso de compactación correcta</w:t>
      </w:r>
    </w:p>
    <w:p w:rsidR="00D8638D" w:rsidRDefault="00D8638D" w:rsidP="004E7B5F">
      <w:pPr>
        <w:rPr>
          <w:rFonts w:ascii="Verdana" w:hAnsi="Verdana"/>
          <w:szCs w:val="22"/>
        </w:rPr>
      </w:pPr>
      <w:r w:rsidRPr="004E7B5F">
        <w:rPr>
          <w:rFonts w:ascii="Verdana" w:hAnsi="Verdana"/>
          <w:szCs w:val="22"/>
        </w:rPr>
        <w:t>Necesidad de comprobar el espesor y la compacidad del relleno.</w:t>
      </w:r>
    </w:p>
    <w:p w:rsidR="00D8638D" w:rsidRPr="009C5575" w:rsidRDefault="00D8638D" w:rsidP="009C5575">
      <w:pPr>
        <w:pStyle w:val="Heading1"/>
        <w:rPr>
          <w:rFonts w:ascii="Verdana" w:hAnsi="Verdana"/>
          <w:sz w:val="22"/>
          <w:szCs w:val="22"/>
          <w:lang w:val="es-ES"/>
        </w:rPr>
      </w:pPr>
      <w:bookmarkStart w:id="35" w:name="_Toc346707449"/>
      <w:r>
        <w:rPr>
          <w:rFonts w:ascii="Verdana" w:hAnsi="Verdana"/>
          <w:sz w:val="22"/>
          <w:szCs w:val="22"/>
          <w:lang w:val="es-ES"/>
        </w:rPr>
        <w:t>ESTRUCTURA DE LA BASE DE DATOS GEOGRAFICA</w:t>
      </w:r>
      <w:bookmarkEnd w:id="35"/>
    </w:p>
    <w:p w:rsidR="00D8638D" w:rsidRPr="009C5575" w:rsidRDefault="00D8638D" w:rsidP="009C5575">
      <w:pPr>
        <w:rPr>
          <w:rFonts w:ascii="Verdana" w:hAnsi="Verdana"/>
          <w:szCs w:val="22"/>
          <w:lang w:val="es-ES"/>
        </w:rPr>
      </w:pPr>
      <w:r w:rsidRPr="009C5575">
        <w:rPr>
          <w:rFonts w:ascii="Verdana" w:hAnsi="Verdana"/>
          <w:szCs w:val="22"/>
          <w:lang w:val="es-ES"/>
        </w:rPr>
        <w:t xml:space="preserve">En el Anexo 1 se muestra la estructura de la Base de Datos elaborada para </w:t>
      </w:r>
      <w:r>
        <w:rPr>
          <w:rFonts w:ascii="Verdana" w:hAnsi="Verdana"/>
          <w:szCs w:val="22"/>
          <w:lang w:val="es-ES"/>
        </w:rPr>
        <w:t>la implementación del Sistema de Información Geográfico</w:t>
      </w:r>
      <w:r w:rsidRPr="009C5575">
        <w:rPr>
          <w:rFonts w:ascii="Verdana" w:hAnsi="Verdana"/>
          <w:szCs w:val="22"/>
          <w:lang w:val="es-ES"/>
        </w:rPr>
        <w:t xml:space="preserve">. </w:t>
      </w:r>
    </w:p>
    <w:p w:rsidR="00D8638D" w:rsidRDefault="00D8638D" w:rsidP="009C5575">
      <w:pPr>
        <w:rPr>
          <w:rFonts w:ascii="Verdana" w:hAnsi="Verdana"/>
          <w:szCs w:val="22"/>
          <w:lang w:val="es-ES"/>
        </w:rPr>
      </w:pPr>
      <w:r w:rsidRPr="009C5575">
        <w:rPr>
          <w:rFonts w:ascii="Verdana" w:hAnsi="Verdana"/>
          <w:szCs w:val="22"/>
          <w:lang w:val="es-ES"/>
        </w:rPr>
        <w:t>Al respecto es importante hacer notar que la estructura presentada corresponde a la ubicación en archivos de las diferentes coberturas espaciales y es una forma de administrar bases de datos espaciales sin perder integridad en cuanto al gestor de Mapas en ArcGIS</w:t>
      </w:r>
    </w:p>
    <w:p w:rsidR="00D8638D" w:rsidRDefault="00D8638D" w:rsidP="009C5575">
      <w:pPr>
        <w:rPr>
          <w:rFonts w:ascii="Verdana" w:hAnsi="Verdana"/>
          <w:szCs w:val="22"/>
          <w:lang w:val="es-ES"/>
        </w:rPr>
      </w:pPr>
      <w:r>
        <w:rPr>
          <w:rFonts w:ascii="Verdana" w:hAnsi="Verdana"/>
          <w:szCs w:val="22"/>
          <w:lang w:val="es-ES"/>
        </w:rPr>
        <w:t xml:space="preserve">A continuación se describe la metodología de procesamiento de los datos </w:t>
      </w:r>
    </w:p>
    <w:p w:rsidR="00D8638D" w:rsidRDefault="00D8638D" w:rsidP="00056F3B">
      <w:pPr>
        <w:pStyle w:val="Heading2"/>
        <w:rPr>
          <w:rFonts w:ascii="Verdana" w:hAnsi="Verdana"/>
          <w:lang w:val="es-ES"/>
        </w:rPr>
      </w:pPr>
      <w:bookmarkStart w:id="36" w:name="_Toc346707450"/>
      <w:r w:rsidRPr="00056F3B">
        <w:rPr>
          <w:lang w:val="es-ES"/>
        </w:rPr>
        <w:t>INSUMOS</w:t>
      </w:r>
      <w:bookmarkEnd w:id="36"/>
      <w:r>
        <w:rPr>
          <w:rFonts w:ascii="Verdana" w:hAnsi="Verdana"/>
          <w:lang w:val="es-ES"/>
        </w:rPr>
        <w:t xml:space="preserve"> </w:t>
      </w:r>
    </w:p>
    <w:p w:rsidR="00D8638D" w:rsidRDefault="00D8638D" w:rsidP="009C5575">
      <w:pPr>
        <w:rPr>
          <w:rFonts w:ascii="Verdana" w:hAnsi="Verdana"/>
          <w:szCs w:val="22"/>
          <w:lang w:val="es-ES"/>
        </w:rPr>
      </w:pPr>
      <w:r>
        <w:rPr>
          <w:rFonts w:ascii="Verdana" w:hAnsi="Verdana"/>
          <w:szCs w:val="22"/>
          <w:lang w:val="es-ES"/>
        </w:rPr>
        <w:t xml:space="preserve">Para elaborar el mapa de constructibilidad se han utilizado los siguientes insumos: </w:t>
      </w:r>
    </w:p>
    <w:p w:rsidR="00D8638D" w:rsidRDefault="00D8638D" w:rsidP="00700E4B">
      <w:pPr>
        <w:rPr>
          <w:rFonts w:ascii="Verdana" w:hAnsi="Verdana"/>
          <w:szCs w:val="22"/>
        </w:rPr>
      </w:pPr>
      <w:r>
        <w:rPr>
          <w:rFonts w:ascii="Verdana" w:hAnsi="Verdana"/>
          <w:szCs w:val="22"/>
        </w:rPr>
        <w:t xml:space="preserve">A </w:t>
      </w:r>
      <w:r w:rsidRPr="00700E4B">
        <w:rPr>
          <w:rFonts w:ascii="Verdana" w:hAnsi="Verdana"/>
          <w:szCs w:val="22"/>
        </w:rPr>
        <w:t xml:space="preserve">MAPA GEOTECNICO </w:t>
      </w:r>
    </w:p>
    <w:p w:rsidR="00D8638D" w:rsidRPr="00700E4B" w:rsidRDefault="00D8638D" w:rsidP="00700E4B">
      <w:pPr>
        <w:rPr>
          <w:rFonts w:ascii="Verdana" w:hAnsi="Verdana"/>
          <w:szCs w:val="22"/>
        </w:rPr>
      </w:pPr>
      <w:r>
        <w:rPr>
          <w:rFonts w:ascii="Verdana" w:hAnsi="Verdana"/>
          <w:szCs w:val="22"/>
        </w:rPr>
        <w:t xml:space="preserve">B </w:t>
      </w:r>
      <w:r w:rsidRPr="00700E4B">
        <w:rPr>
          <w:rFonts w:ascii="Verdana" w:hAnsi="Verdana"/>
          <w:szCs w:val="22"/>
        </w:rPr>
        <w:t>MAPA DE PENDIENTES</w:t>
      </w:r>
    </w:p>
    <w:p w:rsidR="00D8638D" w:rsidRPr="00700E4B" w:rsidRDefault="00D8638D" w:rsidP="00700E4B">
      <w:pPr>
        <w:rPr>
          <w:rFonts w:ascii="Verdana" w:hAnsi="Verdana"/>
          <w:szCs w:val="22"/>
        </w:rPr>
      </w:pPr>
      <w:r>
        <w:rPr>
          <w:rFonts w:ascii="Verdana" w:hAnsi="Verdana"/>
          <w:szCs w:val="22"/>
        </w:rPr>
        <w:t xml:space="preserve">C </w:t>
      </w:r>
      <w:r w:rsidRPr="00700E4B">
        <w:rPr>
          <w:rFonts w:ascii="Verdana" w:hAnsi="Verdana"/>
          <w:szCs w:val="22"/>
        </w:rPr>
        <w:t>MAPA DE AMENAZAS</w:t>
      </w:r>
    </w:p>
    <w:p w:rsidR="00D8638D" w:rsidRPr="00700E4B" w:rsidRDefault="00D8638D" w:rsidP="00700E4B">
      <w:pPr>
        <w:rPr>
          <w:rFonts w:ascii="Verdana" w:hAnsi="Verdana"/>
          <w:szCs w:val="22"/>
          <w:lang w:val="es-ES"/>
        </w:rPr>
      </w:pPr>
      <w:r>
        <w:rPr>
          <w:rFonts w:ascii="Verdana" w:hAnsi="Verdana"/>
          <w:szCs w:val="22"/>
        </w:rPr>
        <w:t xml:space="preserve">D </w:t>
      </w:r>
      <w:r w:rsidRPr="00700E4B">
        <w:rPr>
          <w:rFonts w:ascii="Verdana" w:hAnsi="Verdana"/>
          <w:szCs w:val="22"/>
        </w:rPr>
        <w:t>MAPA DE LA RED HIDROGRAFICA</w:t>
      </w:r>
    </w:p>
    <w:p w:rsidR="00D8638D" w:rsidRPr="004023F3" w:rsidRDefault="00D8638D" w:rsidP="00700E4B">
      <w:pPr>
        <w:pStyle w:val="Heading3"/>
        <w:rPr>
          <w:lang w:val="es-ES"/>
        </w:rPr>
      </w:pPr>
      <w:bookmarkStart w:id="37" w:name="_Toc346707451"/>
      <w:r w:rsidRPr="004023F3">
        <w:rPr>
          <w:lang w:val="es-ES"/>
        </w:rPr>
        <w:t>MAPA GEOTÉCNICO</w:t>
      </w:r>
      <w:bookmarkEnd w:id="37"/>
    </w:p>
    <w:p w:rsidR="00D8638D" w:rsidRPr="004023F3" w:rsidRDefault="00D8638D" w:rsidP="00700E4B">
      <w:pPr>
        <w:rPr>
          <w:rFonts w:ascii="Verdana" w:hAnsi="Verdana"/>
          <w:szCs w:val="22"/>
          <w:lang w:val="es-ES"/>
        </w:rPr>
      </w:pPr>
      <w:r w:rsidRPr="004023F3">
        <w:rPr>
          <w:rFonts w:ascii="Verdana" w:hAnsi="Verdana"/>
          <w:szCs w:val="22"/>
          <w:lang w:val="es-ES"/>
        </w:rPr>
        <w:t>El Gobierno Autónomo Municipal de La Paz mediante la DEGIR, ha generado una base de datos de geotecnia, esta información que tiene una buena dispersión de información, permitió un análisis geoestadistico, que para un gran porcentaje de la ciudad de La paz es válido, se discrimino alguna información debido a su discrepancia con algunos de los datos de la BRGM – BCEOM que figuran en el Informe Geológico Nº 15 “Características Geotécnicas de la cuenca de La Paz”.</w:t>
      </w:r>
    </w:p>
    <w:p w:rsidR="00D8638D" w:rsidRPr="004023F3" w:rsidRDefault="00D8638D" w:rsidP="00700E4B">
      <w:pPr>
        <w:rPr>
          <w:rFonts w:ascii="Verdana" w:hAnsi="Verdana"/>
          <w:szCs w:val="22"/>
          <w:lang w:val="es-ES"/>
        </w:rPr>
      </w:pPr>
      <w:r w:rsidRPr="004023F3">
        <w:rPr>
          <w:rFonts w:ascii="Verdana" w:hAnsi="Verdana"/>
          <w:szCs w:val="22"/>
          <w:lang w:val="es-ES"/>
        </w:rPr>
        <w:t>Considerando el trabajo citado se procedió sobre el Mapa Geológico, utilizando la información estadística, información de campo, identificando principalmente las aptitudes de los suelos, utilizando herramientas portátiles, analizando su granulometría, su saturación, su plasticidad, su cohesión, su deformación y fracturación, así como su peligro.</w:t>
      </w:r>
    </w:p>
    <w:p w:rsidR="00D8638D" w:rsidRDefault="00D8638D" w:rsidP="00700E4B">
      <w:pPr>
        <w:rPr>
          <w:rFonts w:ascii="Verdana" w:hAnsi="Verdana"/>
          <w:szCs w:val="22"/>
          <w:lang w:val="es-ES"/>
        </w:rPr>
      </w:pPr>
      <w:r w:rsidRPr="004023F3">
        <w:rPr>
          <w:rFonts w:ascii="Verdana" w:hAnsi="Verdana"/>
          <w:szCs w:val="22"/>
          <w:lang w:val="es-ES"/>
        </w:rPr>
        <w:t xml:space="preserve">Para utilizar esta información en la generación del Mapa de </w:t>
      </w:r>
      <w:r>
        <w:rPr>
          <w:rFonts w:ascii="Verdana" w:hAnsi="Verdana"/>
          <w:szCs w:val="22"/>
          <w:lang w:val="es-ES"/>
        </w:rPr>
        <w:t>Constructibilidad</w:t>
      </w:r>
      <w:r w:rsidRPr="004023F3">
        <w:rPr>
          <w:rFonts w:ascii="Verdana" w:hAnsi="Verdana"/>
          <w:szCs w:val="22"/>
          <w:lang w:val="es-ES"/>
        </w:rPr>
        <w:t xml:space="preserve">, se asignó </w:t>
      </w:r>
      <w:r>
        <w:rPr>
          <w:rFonts w:ascii="Verdana" w:hAnsi="Verdana"/>
          <w:szCs w:val="22"/>
          <w:lang w:val="es-ES"/>
        </w:rPr>
        <w:t xml:space="preserve">categorías a las </w:t>
      </w:r>
      <w:r w:rsidRPr="004023F3">
        <w:rPr>
          <w:rFonts w:ascii="Verdana" w:hAnsi="Verdana"/>
          <w:szCs w:val="22"/>
          <w:lang w:val="es-ES"/>
        </w:rPr>
        <w:t>unidad</w:t>
      </w:r>
      <w:r>
        <w:rPr>
          <w:rFonts w:ascii="Verdana" w:hAnsi="Verdana"/>
          <w:szCs w:val="22"/>
          <w:lang w:val="es-ES"/>
        </w:rPr>
        <w:t>es</w:t>
      </w:r>
      <w:r w:rsidRPr="004023F3">
        <w:rPr>
          <w:rFonts w:ascii="Verdana" w:hAnsi="Verdana"/>
          <w:szCs w:val="22"/>
          <w:lang w:val="es-ES"/>
        </w:rPr>
        <w:t xml:space="preserve"> geotécnica</w:t>
      </w:r>
      <w:r>
        <w:rPr>
          <w:rFonts w:ascii="Verdana" w:hAnsi="Verdana"/>
          <w:szCs w:val="22"/>
          <w:lang w:val="es-ES"/>
        </w:rPr>
        <w:t>s</w:t>
      </w:r>
      <w:r w:rsidRPr="004023F3">
        <w:rPr>
          <w:rFonts w:ascii="Verdana" w:hAnsi="Verdana"/>
          <w:szCs w:val="22"/>
          <w:lang w:val="es-ES"/>
        </w:rPr>
        <w:t xml:space="preserve"> considerando los parámetros citados</w:t>
      </w:r>
      <w:r>
        <w:rPr>
          <w:rFonts w:ascii="Verdana" w:hAnsi="Verdana"/>
          <w:szCs w:val="22"/>
          <w:lang w:val="es-ES"/>
        </w:rPr>
        <w:t xml:space="preserve">: </w:t>
      </w:r>
    </w:p>
    <w:p w:rsidR="00D8638D" w:rsidRPr="00F66EC8" w:rsidRDefault="00D8638D" w:rsidP="00F66EC8">
      <w:pPr>
        <w:rPr>
          <w:rFonts w:ascii="Verdana" w:hAnsi="Verdana"/>
          <w:b/>
          <w:szCs w:val="22"/>
          <w:lang w:val="es-ES"/>
        </w:rPr>
      </w:pPr>
      <w:r w:rsidRPr="00F66EC8">
        <w:rPr>
          <w:rFonts w:ascii="Verdana" w:hAnsi="Verdana"/>
          <w:b/>
          <w:szCs w:val="22"/>
          <w:lang w:val="es-ES"/>
        </w:rPr>
        <w:t>CATEGORÍA 1: POSIBILIDAD DE CONSTRUIR CUALQUIER ESTRUCTURA</w:t>
      </w:r>
    </w:p>
    <w:p w:rsidR="00D8638D" w:rsidRPr="00F66EC8" w:rsidRDefault="00D8638D" w:rsidP="00E5280C">
      <w:pPr>
        <w:pStyle w:val="ListParagraph"/>
        <w:numPr>
          <w:ilvl w:val="0"/>
          <w:numId w:val="19"/>
        </w:numPr>
        <w:rPr>
          <w:rFonts w:ascii="Verdana" w:hAnsi="Verdana"/>
          <w:szCs w:val="22"/>
        </w:rPr>
      </w:pPr>
      <w:r w:rsidRPr="00F66EC8">
        <w:rPr>
          <w:rFonts w:ascii="Verdana" w:hAnsi="Verdana"/>
          <w:szCs w:val="22"/>
        </w:rPr>
        <w:t xml:space="preserve">excelente </w:t>
      </w:r>
    </w:p>
    <w:p w:rsidR="00D8638D" w:rsidRPr="00F66EC8" w:rsidRDefault="00D8638D" w:rsidP="00E5280C">
      <w:pPr>
        <w:pStyle w:val="ListParagraph"/>
        <w:numPr>
          <w:ilvl w:val="0"/>
          <w:numId w:val="19"/>
        </w:numPr>
        <w:rPr>
          <w:rFonts w:ascii="Verdana" w:hAnsi="Verdana"/>
          <w:szCs w:val="22"/>
        </w:rPr>
      </w:pPr>
      <w:r w:rsidRPr="00F66EC8">
        <w:rPr>
          <w:rFonts w:ascii="Verdana" w:hAnsi="Verdana"/>
          <w:szCs w:val="22"/>
        </w:rPr>
        <w:t>excelente a buena</w:t>
      </w:r>
    </w:p>
    <w:p w:rsidR="00D8638D" w:rsidRPr="00F66EC8" w:rsidRDefault="00D8638D" w:rsidP="00E5280C">
      <w:pPr>
        <w:pStyle w:val="ListParagraph"/>
        <w:numPr>
          <w:ilvl w:val="0"/>
          <w:numId w:val="19"/>
        </w:numPr>
        <w:rPr>
          <w:rFonts w:ascii="Verdana" w:hAnsi="Verdana"/>
          <w:szCs w:val="22"/>
        </w:rPr>
      </w:pPr>
      <w:r w:rsidRPr="00F66EC8">
        <w:rPr>
          <w:rFonts w:ascii="Verdana" w:hAnsi="Verdana"/>
          <w:szCs w:val="22"/>
        </w:rPr>
        <w:t>buena a excelente</w:t>
      </w:r>
    </w:p>
    <w:p w:rsidR="00D8638D" w:rsidRPr="00F66EC8" w:rsidRDefault="00D8638D" w:rsidP="00E5280C">
      <w:pPr>
        <w:pStyle w:val="ListParagraph"/>
        <w:numPr>
          <w:ilvl w:val="0"/>
          <w:numId w:val="19"/>
        </w:numPr>
        <w:rPr>
          <w:rFonts w:ascii="Verdana" w:hAnsi="Verdana"/>
          <w:szCs w:val="22"/>
        </w:rPr>
      </w:pPr>
      <w:r w:rsidRPr="00F66EC8">
        <w:rPr>
          <w:rFonts w:ascii="Verdana" w:hAnsi="Verdana"/>
          <w:szCs w:val="22"/>
        </w:rPr>
        <w:t>buena</w:t>
      </w:r>
    </w:p>
    <w:p w:rsidR="00D8638D" w:rsidRPr="00F66EC8" w:rsidRDefault="00D8638D" w:rsidP="00F66EC8">
      <w:pPr>
        <w:rPr>
          <w:rFonts w:ascii="Verdana" w:hAnsi="Verdana"/>
          <w:szCs w:val="22"/>
          <w:lang w:val="es-ES"/>
        </w:rPr>
      </w:pPr>
      <w:r w:rsidRPr="00F66EC8">
        <w:rPr>
          <w:rFonts w:ascii="Verdana" w:hAnsi="Verdana"/>
          <w:b/>
          <w:szCs w:val="22"/>
          <w:lang w:val="es-ES"/>
        </w:rPr>
        <w:t>CATEGORÍA 2: POSIBILDIAD DE CONSTRUIR CUALQUIER ESTRUCTURA CON ESTUDIOS ESPECIALES</w:t>
      </w:r>
      <w:r w:rsidRPr="00F66EC8">
        <w:rPr>
          <w:rFonts w:ascii="Verdana" w:hAnsi="Verdana"/>
          <w:szCs w:val="22"/>
          <w:lang w:val="es-ES"/>
        </w:rPr>
        <w:t xml:space="preserve"> </w:t>
      </w:r>
    </w:p>
    <w:p w:rsidR="00D8638D" w:rsidRPr="00F66EC8" w:rsidRDefault="00D8638D" w:rsidP="00E5280C">
      <w:pPr>
        <w:pStyle w:val="ListParagraph"/>
        <w:numPr>
          <w:ilvl w:val="0"/>
          <w:numId w:val="20"/>
        </w:numPr>
        <w:rPr>
          <w:rFonts w:ascii="Verdana" w:hAnsi="Verdana"/>
          <w:szCs w:val="22"/>
        </w:rPr>
      </w:pPr>
      <w:r w:rsidRPr="00F66EC8">
        <w:rPr>
          <w:rFonts w:ascii="Verdana" w:hAnsi="Verdana"/>
          <w:szCs w:val="22"/>
        </w:rPr>
        <w:t>buena a media</w:t>
      </w:r>
    </w:p>
    <w:p w:rsidR="00D8638D" w:rsidRPr="00F66EC8" w:rsidRDefault="00D8638D" w:rsidP="00E5280C">
      <w:pPr>
        <w:pStyle w:val="ListParagraph"/>
        <w:numPr>
          <w:ilvl w:val="0"/>
          <w:numId w:val="20"/>
        </w:numPr>
        <w:rPr>
          <w:rFonts w:ascii="Verdana" w:hAnsi="Verdana"/>
          <w:szCs w:val="22"/>
        </w:rPr>
      </w:pPr>
      <w:r w:rsidRPr="00F66EC8">
        <w:rPr>
          <w:rFonts w:ascii="Verdana" w:hAnsi="Verdana"/>
          <w:szCs w:val="22"/>
        </w:rPr>
        <w:t>buena a pobre</w:t>
      </w:r>
    </w:p>
    <w:p w:rsidR="00D8638D" w:rsidRPr="00F66EC8" w:rsidRDefault="00D8638D" w:rsidP="00E5280C">
      <w:pPr>
        <w:pStyle w:val="ListParagraph"/>
        <w:numPr>
          <w:ilvl w:val="0"/>
          <w:numId w:val="20"/>
        </w:numPr>
        <w:rPr>
          <w:rFonts w:ascii="Verdana" w:hAnsi="Verdana"/>
          <w:szCs w:val="22"/>
        </w:rPr>
      </w:pPr>
      <w:r w:rsidRPr="00F66EC8">
        <w:rPr>
          <w:rFonts w:ascii="Verdana" w:hAnsi="Verdana"/>
          <w:szCs w:val="22"/>
        </w:rPr>
        <w:t>media a buena</w:t>
      </w:r>
    </w:p>
    <w:p w:rsidR="00D8638D" w:rsidRPr="00F66EC8" w:rsidRDefault="00D8638D" w:rsidP="00E5280C">
      <w:pPr>
        <w:pStyle w:val="ListParagraph"/>
        <w:numPr>
          <w:ilvl w:val="0"/>
          <w:numId w:val="20"/>
        </w:numPr>
        <w:rPr>
          <w:rFonts w:ascii="Verdana" w:hAnsi="Verdana"/>
          <w:szCs w:val="22"/>
        </w:rPr>
      </w:pPr>
      <w:r w:rsidRPr="00F66EC8">
        <w:rPr>
          <w:rFonts w:ascii="Verdana" w:hAnsi="Verdana"/>
          <w:szCs w:val="22"/>
        </w:rPr>
        <w:t>media</w:t>
      </w:r>
    </w:p>
    <w:p w:rsidR="00D8638D" w:rsidRPr="00F66EC8" w:rsidRDefault="00D8638D" w:rsidP="00F66EC8">
      <w:pPr>
        <w:rPr>
          <w:rFonts w:ascii="Verdana" w:hAnsi="Verdana"/>
          <w:szCs w:val="22"/>
          <w:lang w:val="es-ES"/>
        </w:rPr>
      </w:pPr>
      <w:r w:rsidRPr="00F66EC8">
        <w:rPr>
          <w:rFonts w:ascii="Verdana" w:hAnsi="Verdana"/>
          <w:b/>
          <w:szCs w:val="22"/>
          <w:lang w:val="es-ES"/>
        </w:rPr>
        <w:t>CATEGORÍA 3: POSIBILDIAD DE CONSTRUIR CUALQUIER ESTRUCTURA CON ESTUDIOS ESPECIALES Y COMPLEMENTARIOS</w:t>
      </w:r>
      <w:r w:rsidRPr="00F66EC8">
        <w:rPr>
          <w:rFonts w:ascii="Verdana" w:hAnsi="Verdana"/>
          <w:szCs w:val="22"/>
          <w:lang w:val="es-ES"/>
        </w:rPr>
        <w:t xml:space="preserve"> </w:t>
      </w:r>
    </w:p>
    <w:p w:rsidR="00D8638D" w:rsidRPr="00F66EC8" w:rsidRDefault="00D8638D" w:rsidP="00E5280C">
      <w:pPr>
        <w:pStyle w:val="ListParagraph"/>
        <w:numPr>
          <w:ilvl w:val="0"/>
          <w:numId w:val="21"/>
        </w:numPr>
        <w:rPr>
          <w:rFonts w:ascii="Verdana" w:hAnsi="Verdana"/>
          <w:szCs w:val="22"/>
        </w:rPr>
      </w:pPr>
      <w:r w:rsidRPr="00F66EC8">
        <w:rPr>
          <w:rFonts w:ascii="Verdana" w:hAnsi="Verdana"/>
          <w:szCs w:val="22"/>
        </w:rPr>
        <w:t>media a pobre</w:t>
      </w:r>
    </w:p>
    <w:p w:rsidR="00D8638D" w:rsidRPr="00F66EC8" w:rsidRDefault="00D8638D" w:rsidP="00E5280C">
      <w:pPr>
        <w:pStyle w:val="ListParagraph"/>
        <w:numPr>
          <w:ilvl w:val="0"/>
          <w:numId w:val="21"/>
        </w:numPr>
        <w:rPr>
          <w:rFonts w:ascii="Verdana" w:hAnsi="Verdana"/>
          <w:szCs w:val="22"/>
        </w:rPr>
      </w:pPr>
      <w:r w:rsidRPr="00F66EC8">
        <w:rPr>
          <w:rFonts w:ascii="Verdana" w:hAnsi="Verdana"/>
          <w:szCs w:val="22"/>
        </w:rPr>
        <w:t>media a débil</w:t>
      </w:r>
    </w:p>
    <w:p w:rsidR="00D8638D" w:rsidRPr="00F66EC8" w:rsidRDefault="00D8638D" w:rsidP="00E5280C">
      <w:pPr>
        <w:pStyle w:val="ListParagraph"/>
        <w:numPr>
          <w:ilvl w:val="0"/>
          <w:numId w:val="21"/>
        </w:numPr>
        <w:rPr>
          <w:rFonts w:ascii="Verdana" w:hAnsi="Verdana"/>
          <w:szCs w:val="22"/>
        </w:rPr>
      </w:pPr>
      <w:r w:rsidRPr="00F66EC8">
        <w:rPr>
          <w:rFonts w:ascii="Verdana" w:hAnsi="Verdana"/>
          <w:szCs w:val="22"/>
        </w:rPr>
        <w:t>pobre a buena</w:t>
      </w:r>
    </w:p>
    <w:p w:rsidR="00D8638D" w:rsidRPr="00F66EC8" w:rsidRDefault="00D8638D" w:rsidP="00E5280C">
      <w:pPr>
        <w:pStyle w:val="ListParagraph"/>
        <w:numPr>
          <w:ilvl w:val="0"/>
          <w:numId w:val="21"/>
        </w:numPr>
        <w:rPr>
          <w:rFonts w:ascii="Verdana" w:hAnsi="Verdana"/>
          <w:szCs w:val="22"/>
        </w:rPr>
      </w:pPr>
      <w:r w:rsidRPr="00F66EC8">
        <w:rPr>
          <w:rFonts w:ascii="Verdana" w:hAnsi="Verdana"/>
          <w:szCs w:val="22"/>
        </w:rPr>
        <w:t>pobre a media</w:t>
      </w:r>
    </w:p>
    <w:p w:rsidR="00D8638D" w:rsidRPr="00F66EC8" w:rsidRDefault="00D8638D" w:rsidP="00F66EC8">
      <w:pPr>
        <w:rPr>
          <w:rFonts w:ascii="Verdana" w:hAnsi="Verdana"/>
          <w:szCs w:val="22"/>
          <w:lang w:val="es-ES"/>
        </w:rPr>
      </w:pPr>
      <w:r w:rsidRPr="00F66EC8">
        <w:rPr>
          <w:rFonts w:ascii="Verdana" w:hAnsi="Verdana"/>
          <w:b/>
          <w:szCs w:val="22"/>
          <w:lang w:val="es-ES"/>
        </w:rPr>
        <w:t>CATEGORÍA 4: POSIBILDIAD DE CONSTRUIR CUALQUIER ESTRUCTURA CON ESTUDIOS ESPECIALES, COMPLEMENTARIOS Y AUTORIZACIÓN DEL GOBIERNO MUNICIPAL</w:t>
      </w:r>
      <w:r w:rsidRPr="00F66EC8">
        <w:rPr>
          <w:rFonts w:ascii="Verdana" w:hAnsi="Verdana"/>
          <w:szCs w:val="22"/>
          <w:lang w:val="es-ES"/>
        </w:rPr>
        <w:t xml:space="preserve"> </w:t>
      </w:r>
    </w:p>
    <w:p w:rsidR="00D8638D" w:rsidRPr="00F66EC8" w:rsidRDefault="00D8638D" w:rsidP="00E5280C">
      <w:pPr>
        <w:pStyle w:val="ListParagraph"/>
        <w:numPr>
          <w:ilvl w:val="0"/>
          <w:numId w:val="22"/>
        </w:numPr>
        <w:rPr>
          <w:rFonts w:ascii="Verdana" w:hAnsi="Verdana"/>
          <w:szCs w:val="22"/>
        </w:rPr>
      </w:pPr>
      <w:r w:rsidRPr="00F66EC8">
        <w:rPr>
          <w:rFonts w:ascii="Verdana" w:hAnsi="Verdana"/>
          <w:szCs w:val="22"/>
        </w:rPr>
        <w:t>pobre</w:t>
      </w:r>
    </w:p>
    <w:p w:rsidR="00D8638D" w:rsidRPr="00F66EC8" w:rsidRDefault="00D8638D" w:rsidP="00E5280C">
      <w:pPr>
        <w:pStyle w:val="ListParagraph"/>
        <w:numPr>
          <w:ilvl w:val="0"/>
          <w:numId w:val="22"/>
        </w:numPr>
        <w:rPr>
          <w:rFonts w:ascii="Verdana" w:hAnsi="Verdana"/>
          <w:szCs w:val="22"/>
        </w:rPr>
      </w:pPr>
      <w:r w:rsidRPr="00F66EC8">
        <w:rPr>
          <w:rFonts w:ascii="Verdana" w:hAnsi="Verdana"/>
          <w:szCs w:val="22"/>
        </w:rPr>
        <w:t>débil a pobre</w:t>
      </w:r>
    </w:p>
    <w:p w:rsidR="00D8638D" w:rsidRPr="00F66EC8" w:rsidRDefault="00D8638D" w:rsidP="00E5280C">
      <w:pPr>
        <w:pStyle w:val="ListParagraph"/>
        <w:numPr>
          <w:ilvl w:val="0"/>
          <w:numId w:val="22"/>
        </w:numPr>
        <w:rPr>
          <w:rFonts w:ascii="Verdana" w:hAnsi="Verdana"/>
          <w:szCs w:val="22"/>
        </w:rPr>
      </w:pPr>
      <w:r w:rsidRPr="00F66EC8">
        <w:rPr>
          <w:rFonts w:ascii="Verdana" w:hAnsi="Verdana"/>
          <w:szCs w:val="22"/>
        </w:rPr>
        <w:t>débil</w:t>
      </w:r>
    </w:p>
    <w:p w:rsidR="00D8638D" w:rsidRPr="00F66EC8" w:rsidRDefault="00D8638D" w:rsidP="00F66EC8">
      <w:pPr>
        <w:rPr>
          <w:rFonts w:ascii="Verdana" w:hAnsi="Verdana"/>
          <w:szCs w:val="22"/>
          <w:lang w:val="es-ES"/>
        </w:rPr>
      </w:pPr>
      <w:r w:rsidRPr="00F66EC8">
        <w:rPr>
          <w:rFonts w:ascii="Verdana" w:hAnsi="Verdana"/>
          <w:b/>
          <w:szCs w:val="22"/>
          <w:lang w:val="es-ES"/>
        </w:rPr>
        <w:t>CATEGORÍA 5:  NINGUNA POSIBILDIAD DE CONSTRUIR ESTRUCTURAS</w:t>
      </w:r>
    </w:p>
    <w:p w:rsidR="00D8638D" w:rsidRPr="00F66EC8" w:rsidRDefault="00D8638D" w:rsidP="00E5280C">
      <w:pPr>
        <w:pStyle w:val="ListParagraph"/>
        <w:numPr>
          <w:ilvl w:val="0"/>
          <w:numId w:val="23"/>
        </w:numPr>
        <w:rPr>
          <w:rFonts w:ascii="Verdana" w:hAnsi="Verdana"/>
          <w:szCs w:val="22"/>
        </w:rPr>
      </w:pPr>
      <w:r w:rsidRPr="00F66EC8">
        <w:rPr>
          <w:rFonts w:ascii="Verdana" w:hAnsi="Verdana"/>
          <w:szCs w:val="22"/>
        </w:rPr>
        <w:t>pobre a nula</w:t>
      </w:r>
    </w:p>
    <w:p w:rsidR="00D8638D" w:rsidRPr="00F66EC8" w:rsidRDefault="00D8638D" w:rsidP="00E5280C">
      <w:pPr>
        <w:pStyle w:val="ListParagraph"/>
        <w:numPr>
          <w:ilvl w:val="0"/>
          <w:numId w:val="23"/>
        </w:numPr>
        <w:rPr>
          <w:rFonts w:ascii="Verdana" w:hAnsi="Verdana"/>
          <w:szCs w:val="22"/>
        </w:rPr>
      </w:pPr>
      <w:r w:rsidRPr="00F66EC8">
        <w:rPr>
          <w:rFonts w:ascii="Verdana" w:hAnsi="Verdana"/>
          <w:szCs w:val="22"/>
        </w:rPr>
        <w:t>débil a nula</w:t>
      </w:r>
    </w:p>
    <w:p w:rsidR="00D8638D" w:rsidRPr="00F66EC8" w:rsidRDefault="00D8638D" w:rsidP="00E5280C">
      <w:pPr>
        <w:pStyle w:val="ListParagraph"/>
        <w:numPr>
          <w:ilvl w:val="0"/>
          <w:numId w:val="23"/>
        </w:numPr>
        <w:rPr>
          <w:rFonts w:ascii="Verdana" w:hAnsi="Verdana"/>
          <w:szCs w:val="22"/>
        </w:rPr>
      </w:pPr>
      <w:r w:rsidRPr="00F66EC8">
        <w:rPr>
          <w:rFonts w:ascii="Verdana" w:hAnsi="Verdana"/>
          <w:szCs w:val="22"/>
        </w:rPr>
        <w:t>nula</w:t>
      </w:r>
    </w:p>
    <w:p w:rsidR="00D8638D" w:rsidRDefault="00D8638D" w:rsidP="009C5575">
      <w:pPr>
        <w:rPr>
          <w:rFonts w:ascii="Verdana" w:hAnsi="Verdana"/>
          <w:szCs w:val="22"/>
          <w:lang w:val="es-ES"/>
        </w:rPr>
      </w:pPr>
      <w:r>
        <w:rPr>
          <w:rFonts w:ascii="Verdana" w:hAnsi="Verdana"/>
          <w:szCs w:val="22"/>
          <w:lang w:val="es-ES"/>
        </w:rPr>
        <w:t>Esta información fue importada previamente, y luego fue reagrupada utilizando el comando DISOLVE</w:t>
      </w:r>
    </w:p>
    <w:p w:rsidR="00D8638D" w:rsidRDefault="00D8638D" w:rsidP="009C5575">
      <w:pPr>
        <w:rPr>
          <w:rFonts w:ascii="Verdana" w:hAnsi="Verdana"/>
          <w:szCs w:val="22"/>
          <w:lang w:val="es-ES"/>
        </w:rPr>
      </w:pPr>
      <w:r w:rsidRPr="00134FC5">
        <w:rPr>
          <w:rFonts w:ascii="Verdana" w:hAnsi="Verdana"/>
          <w:noProof/>
          <w:szCs w:val="22"/>
          <w:lang w:val="en-US" w:eastAsia="en-US"/>
        </w:rPr>
        <w:pict>
          <v:shape id="Imagen 41" o:spid="_x0000_i1031" type="#_x0000_t75" style="width:363pt;height:39.75pt;visibility:visible">
            <v:imagedata r:id="rId15" o:title=""/>
          </v:shape>
        </w:pict>
      </w:r>
    </w:p>
    <w:p w:rsidR="00D8638D" w:rsidRDefault="00D8638D" w:rsidP="009C5575">
      <w:pPr>
        <w:rPr>
          <w:rFonts w:ascii="Verdana" w:hAnsi="Verdana"/>
          <w:szCs w:val="22"/>
          <w:lang w:val="es-ES"/>
        </w:rPr>
      </w:pPr>
      <w:r>
        <w:rPr>
          <w:rFonts w:ascii="Verdana" w:hAnsi="Verdana"/>
          <w:szCs w:val="22"/>
          <w:lang w:val="es-ES"/>
        </w:rPr>
        <w:t>Posteriormente se Transformo el archivo Clases_Geotécnico al formato Raster, con una resolución de 5 metros utilizando el Operador Polygon to Raster</w:t>
      </w:r>
    </w:p>
    <w:p w:rsidR="00D8638D" w:rsidRDefault="00D8638D" w:rsidP="009C5575">
      <w:pPr>
        <w:rPr>
          <w:rFonts w:ascii="Verdana" w:hAnsi="Verdana"/>
          <w:szCs w:val="22"/>
          <w:lang w:val="es-ES"/>
        </w:rPr>
      </w:pPr>
      <w:r w:rsidRPr="00134FC5">
        <w:rPr>
          <w:rFonts w:ascii="Verdana" w:hAnsi="Verdana"/>
          <w:noProof/>
          <w:szCs w:val="22"/>
          <w:lang w:val="en-US" w:eastAsia="en-US"/>
        </w:rPr>
        <w:pict>
          <v:shape id="Imagen 42" o:spid="_x0000_i1032" type="#_x0000_t75" style="width:336pt;height:68.25pt;visibility:visible">
            <v:imagedata r:id="rId16" o:title=""/>
          </v:shape>
        </w:pict>
      </w:r>
    </w:p>
    <w:p w:rsidR="00D8638D" w:rsidRDefault="00D8638D" w:rsidP="009C5575">
      <w:pPr>
        <w:rPr>
          <w:rFonts w:ascii="Verdana" w:hAnsi="Verdana"/>
          <w:szCs w:val="22"/>
          <w:lang w:val="es-ES"/>
        </w:rPr>
      </w:pPr>
      <w:r>
        <w:rPr>
          <w:rFonts w:ascii="Verdana" w:hAnsi="Verdana"/>
          <w:szCs w:val="22"/>
          <w:lang w:val="es-ES"/>
        </w:rPr>
        <w:t>A fin de Explicar la fuente de este mapa es importante mencionar los mapas geotécnicos y geomorfológicos utilizados de base:</w:t>
      </w:r>
    </w:p>
    <w:p w:rsidR="00D8638D" w:rsidRPr="00A94422" w:rsidRDefault="00D8638D" w:rsidP="00E632FA">
      <w:pPr>
        <w:pStyle w:val="Heading4"/>
        <w:rPr>
          <w:lang w:val="es-ES"/>
        </w:rPr>
      </w:pPr>
      <w:bookmarkStart w:id="38" w:name="_Toc346707452"/>
      <w:r w:rsidRPr="00A94422">
        <w:rPr>
          <w:lang w:val="es-ES"/>
        </w:rPr>
        <w:t>MAPA GEOLÓGICO</w:t>
      </w:r>
      <w:bookmarkEnd w:id="38"/>
    </w:p>
    <w:p w:rsidR="00D8638D" w:rsidRPr="00A94422" w:rsidRDefault="00D8638D" w:rsidP="00E632FA">
      <w:pPr>
        <w:rPr>
          <w:rFonts w:ascii="Verdana" w:hAnsi="Verdana"/>
          <w:szCs w:val="22"/>
          <w:lang w:val="es-ES"/>
        </w:rPr>
      </w:pPr>
      <w:r w:rsidRPr="00A94422">
        <w:rPr>
          <w:rFonts w:ascii="Verdana" w:hAnsi="Verdana"/>
          <w:szCs w:val="22"/>
          <w:lang w:val="es-ES"/>
        </w:rPr>
        <w:t>Para la elaboración de este Mapa se realizó una revisión bibliográfica, identificando los documentos generados por la BRGM BCEM el año 1978 siendo el más importante en esa materia para la correlación de las diferentes unidades Litológicas que conforman el Valle de La Paz.</w:t>
      </w:r>
    </w:p>
    <w:p w:rsidR="00D8638D" w:rsidRPr="00A94422" w:rsidRDefault="00D8638D" w:rsidP="00E632FA">
      <w:pPr>
        <w:rPr>
          <w:rFonts w:ascii="Verdana" w:hAnsi="Verdana"/>
          <w:szCs w:val="22"/>
          <w:lang w:val="es-ES"/>
        </w:rPr>
      </w:pPr>
      <w:r w:rsidRPr="00A94422">
        <w:rPr>
          <w:rFonts w:ascii="Verdana" w:hAnsi="Verdana"/>
          <w:szCs w:val="22"/>
          <w:lang w:val="es-ES"/>
        </w:rPr>
        <w:t>Así también se realizó una interpretación fotogeológica para lo que se usaron pares estereográficos, que fueron interpretados con la ayuda de Estereoscopios de Espejos.</w:t>
      </w:r>
    </w:p>
    <w:p w:rsidR="00D8638D" w:rsidRPr="00A94422" w:rsidRDefault="00D8638D" w:rsidP="00E632FA">
      <w:pPr>
        <w:rPr>
          <w:rFonts w:ascii="Verdana" w:hAnsi="Verdana"/>
          <w:szCs w:val="22"/>
          <w:lang w:val="es-ES"/>
        </w:rPr>
      </w:pPr>
      <w:r w:rsidRPr="00A94422">
        <w:rPr>
          <w:rFonts w:ascii="Verdana" w:hAnsi="Verdana"/>
          <w:szCs w:val="22"/>
          <w:lang w:val="es-ES"/>
        </w:rPr>
        <w:t>Las fajas de vuelo utilizadas fueron de distintas décadas del siglo pasado es así que se interpretaron fotos de la década del 30, 50, 60, 80 y 90 y del año 2006.</w:t>
      </w:r>
    </w:p>
    <w:p w:rsidR="00D8638D" w:rsidRPr="00A94422" w:rsidRDefault="00D8638D" w:rsidP="00E632FA">
      <w:pPr>
        <w:rPr>
          <w:rFonts w:ascii="Verdana" w:hAnsi="Verdana"/>
          <w:szCs w:val="22"/>
          <w:lang w:val="es-ES"/>
        </w:rPr>
      </w:pPr>
      <w:r w:rsidRPr="00A94422">
        <w:rPr>
          <w:rFonts w:ascii="Verdana" w:hAnsi="Verdana"/>
          <w:szCs w:val="22"/>
          <w:lang w:val="es-ES"/>
        </w:rPr>
        <w:t>Para la restitución fotogramétrica y transformar la información de una proyección cónica a una ortogonal se utilizaron las ortofotos del año 1994 con una resolución de 60 centímetros, 2006 con una resolución variable de 0,13 a 2 metros y una imagen de satélite Quick Bird a colores con una resolución de pixel de 2 metros.</w:t>
      </w:r>
    </w:p>
    <w:p w:rsidR="00D8638D" w:rsidRPr="00A94422" w:rsidRDefault="00D8638D" w:rsidP="00E632FA">
      <w:pPr>
        <w:rPr>
          <w:rFonts w:ascii="Verdana" w:hAnsi="Verdana"/>
          <w:szCs w:val="22"/>
          <w:lang w:val="es-ES"/>
        </w:rPr>
      </w:pPr>
      <w:r w:rsidRPr="00A94422">
        <w:rPr>
          <w:rFonts w:ascii="Verdana" w:hAnsi="Verdana"/>
          <w:szCs w:val="22"/>
          <w:lang w:val="es-ES"/>
        </w:rPr>
        <w:t>La determinación del uso de esta información fue debido a las características de recubrimiento y de resolución. Siendo la mejor la del 2006 en cuanto a resolución y la imagen Quick Bird en relación a la cobertura, siendo la Ortofoto 1994 una intermedia que facilito los trabajos de restitución.</w:t>
      </w:r>
    </w:p>
    <w:p w:rsidR="00D8638D" w:rsidRPr="00A94422" w:rsidRDefault="00D8638D" w:rsidP="00E632FA">
      <w:pPr>
        <w:rPr>
          <w:rFonts w:ascii="Verdana" w:hAnsi="Verdana"/>
          <w:szCs w:val="22"/>
          <w:lang w:val="es-ES"/>
        </w:rPr>
      </w:pPr>
      <w:r w:rsidRPr="00A94422">
        <w:rPr>
          <w:rFonts w:ascii="Verdana" w:hAnsi="Verdana"/>
          <w:szCs w:val="22"/>
          <w:lang w:val="es-ES"/>
        </w:rPr>
        <w:t>Ya para el trabajo de campo se imprimieron juegos de planos a escala 1:2.500, para el control y mapeo de campo, este trabajo se lo llevo a cabo en unos 12 meses extensivos 2009 - 2010 un 10 % y 10 meses intensivos 2010 – 2011 un 90 %, las correcciones y correlación de la información se llevó a cabo en unos 5 meses, finalizando el trabajo en unos 24 meses calendario.</w:t>
      </w:r>
    </w:p>
    <w:p w:rsidR="00D8638D" w:rsidRPr="00A94422" w:rsidRDefault="00D8638D" w:rsidP="00E632FA">
      <w:pPr>
        <w:rPr>
          <w:rFonts w:ascii="Verdana" w:hAnsi="Verdana"/>
          <w:szCs w:val="22"/>
          <w:lang w:val="es-ES"/>
        </w:rPr>
      </w:pPr>
      <w:r w:rsidRPr="00A94422">
        <w:rPr>
          <w:rFonts w:ascii="Verdana" w:hAnsi="Verdana"/>
          <w:szCs w:val="22"/>
          <w:lang w:val="es-ES"/>
        </w:rPr>
        <w:t>Se imprimieron juegos de planos a escala 1:2500, para el control y mapeo de campo, este trabajo se lo llevo a cabo en unos 12 meses extensivos 2009 - 2010 un 10 % y 10 meses intensivos 2010 – 2011 un 90 %.</w:t>
      </w:r>
    </w:p>
    <w:p w:rsidR="00D8638D" w:rsidRPr="00A94422" w:rsidRDefault="00D8638D" w:rsidP="00E632FA">
      <w:pPr>
        <w:rPr>
          <w:rFonts w:ascii="Verdana" w:hAnsi="Verdana"/>
          <w:szCs w:val="22"/>
          <w:lang w:val="es-ES"/>
        </w:rPr>
      </w:pPr>
      <w:r w:rsidRPr="00A94422">
        <w:rPr>
          <w:rFonts w:ascii="Verdana" w:hAnsi="Verdana"/>
          <w:szCs w:val="22"/>
          <w:lang w:val="es-ES"/>
        </w:rPr>
        <w:t>Una vez concluido el proceso de relevamiento en el Municipio se dio paso a una tercera etapa en la que se correlacionó la información de forma global con trabajo de campo y gabinete, en esta etapa participó el conjunto del grupo de profesionales para uniformizar criterios de descripción de las distintas unidades identificadas, este proceso duró alrededor de 5 meses.</w:t>
      </w:r>
    </w:p>
    <w:p w:rsidR="00D8638D" w:rsidRDefault="00D8638D" w:rsidP="00E632FA">
      <w:pPr>
        <w:rPr>
          <w:rFonts w:ascii="Verdana" w:hAnsi="Verdana"/>
          <w:szCs w:val="22"/>
          <w:lang w:val="es-ES"/>
        </w:rPr>
      </w:pPr>
      <w:r w:rsidRPr="00A94422">
        <w:rPr>
          <w:rFonts w:ascii="Verdana" w:hAnsi="Verdana"/>
          <w:szCs w:val="22"/>
          <w:lang w:val="es-ES"/>
        </w:rPr>
        <w:t>La etapa final para la elaboración de este producto consistió en la digitalización de la misma utilizando el software Arc Gis versión 9.3, herramienta especializada para el manejo de información espacial.</w:t>
      </w:r>
    </w:p>
    <w:p w:rsidR="00D8638D" w:rsidRDefault="00D8638D" w:rsidP="00E632FA">
      <w:pPr>
        <w:pStyle w:val="Heading3"/>
      </w:pPr>
      <w:bookmarkStart w:id="39" w:name="_Toc346707453"/>
      <w:r w:rsidRPr="004023F3">
        <w:rPr>
          <w:lang w:val="es-ES"/>
        </w:rPr>
        <w:t>MAPA</w:t>
      </w:r>
      <w:r>
        <w:t xml:space="preserve"> DE PENDIENTES</w:t>
      </w:r>
      <w:bookmarkEnd w:id="39"/>
    </w:p>
    <w:p w:rsidR="00D8638D" w:rsidRPr="00A45379" w:rsidRDefault="00D8638D" w:rsidP="00A45379">
      <w:pPr>
        <w:rPr>
          <w:rFonts w:ascii="Verdana" w:hAnsi="Verdana"/>
          <w:szCs w:val="22"/>
          <w:lang w:val="es-ES"/>
        </w:rPr>
      </w:pPr>
      <w:r w:rsidRPr="00A45379">
        <w:rPr>
          <w:rFonts w:ascii="Verdana" w:hAnsi="Verdana"/>
          <w:szCs w:val="22"/>
          <w:lang w:val="es-ES"/>
        </w:rPr>
        <w:t xml:space="preserve">Los procedimientos tradicionales de obtención de datos de elevación con técnicas topográficas se caracterizan por estar sujetos a factores humanos, tiempo y costos en su determinación. </w:t>
      </w:r>
    </w:p>
    <w:p w:rsidR="00D8638D" w:rsidRPr="00A45379" w:rsidRDefault="00D8638D" w:rsidP="00A45379">
      <w:pPr>
        <w:rPr>
          <w:rFonts w:ascii="Verdana" w:hAnsi="Verdana"/>
          <w:szCs w:val="22"/>
          <w:lang w:val="es-ES"/>
        </w:rPr>
      </w:pPr>
      <w:r w:rsidRPr="00A45379">
        <w:rPr>
          <w:rFonts w:ascii="Verdana" w:hAnsi="Verdana"/>
          <w:szCs w:val="22"/>
          <w:lang w:val="es-ES"/>
        </w:rPr>
        <w:t>El empleo de cartografía existente, por ejemplo a escala 1:50.000, para determinar distintas alternativas de diseño es una opción que se ha empleado durante mucho tiempo, si bien requiere la digitalización en 3D de las curvas de nivel para la generación de un Modelo Digital de Elevaciones (MDE), pero hay que tener en cuenta que no siempre se cuenta con esta información, y si existe en formato analógico (papel) es necesario digitalizar y procesar en 3D, siendo necesario realizar un Control de Calidad a la misma, ya que procede de métodos fotogramétricos analógicos y obtenidos con antigüedades de más de 30 años, donde las tecnologías existentes no aseguran un producto adecuado a las exigencias actuales.</w:t>
      </w:r>
    </w:p>
    <w:p w:rsidR="00D8638D" w:rsidRPr="00A45379" w:rsidRDefault="00D8638D" w:rsidP="00A45379">
      <w:pPr>
        <w:rPr>
          <w:rFonts w:ascii="Verdana" w:hAnsi="Verdana"/>
          <w:szCs w:val="22"/>
          <w:lang w:val="es-ES"/>
        </w:rPr>
      </w:pPr>
      <w:r w:rsidRPr="00A45379">
        <w:rPr>
          <w:rFonts w:ascii="Verdana" w:hAnsi="Verdana"/>
          <w:szCs w:val="22"/>
          <w:lang w:val="es-ES"/>
        </w:rPr>
        <w:t>Generalmente la cartografía existente en Bolivia a escala 1:50.000, generada por el IGM, tiene curvas de nivel con equidistancias de 20 m, donde los errores altimétricos para su obtención se consideraban, en el mejor de los casos, del orden de 1/3 de la equidistancia, es decir aproximadamente 7 m, pudiendo ser en determinados sectores mayores a 1 equidistancia, es decir más de 20 m, situaciones que se pueden determinar haciendo un adecuado control de calidad, comparando las alturas de la carta con perfiles longitudinales de nivelación trigonométrica, obtenidos con estación total o mediciones con GPS diferenciales, donde se corrigen las alturas elipsoidales con modelos geoidales globales, como EGM96 o EGM08.</w:t>
      </w:r>
    </w:p>
    <w:p w:rsidR="00D8638D" w:rsidRPr="00A45379" w:rsidRDefault="00D8638D" w:rsidP="00A45379">
      <w:pPr>
        <w:rPr>
          <w:rFonts w:ascii="Verdana" w:hAnsi="Verdana"/>
          <w:szCs w:val="22"/>
          <w:lang w:val="es-ES"/>
        </w:rPr>
      </w:pPr>
      <w:r w:rsidRPr="00A45379">
        <w:rPr>
          <w:rFonts w:ascii="Verdana" w:hAnsi="Verdana"/>
          <w:szCs w:val="22"/>
          <w:lang w:val="es-ES"/>
        </w:rPr>
        <w:t>Otra forma de obtener MDE es a través de levantamientos aerotransportados como son fotogrametría o LiDAR, que permiten obtener buenas exactitudes pero exigen también tiempos prolongados y costos elevados para generar el MDE.</w:t>
      </w:r>
    </w:p>
    <w:p w:rsidR="00D8638D" w:rsidRPr="00A45379" w:rsidRDefault="00D8638D" w:rsidP="00A45379">
      <w:pPr>
        <w:rPr>
          <w:rFonts w:ascii="Verdana" w:hAnsi="Verdana"/>
          <w:szCs w:val="22"/>
          <w:lang w:val="es-ES"/>
        </w:rPr>
      </w:pPr>
      <w:r w:rsidRPr="00A45379">
        <w:rPr>
          <w:rFonts w:ascii="Verdana" w:hAnsi="Verdana"/>
          <w:szCs w:val="22"/>
          <w:lang w:val="es-ES"/>
        </w:rPr>
        <w:t>La obtención de MDE globales ha sido una preocupación permanente y en los últimos años, la comunidad técnico/científica internacional ha visto la necesidad de encontrar una manera de paliar estas deficiencias, se han diseñado y ejecutado diversas misiones de proyectos espaciales, como la Shuttle Radar Topography Mission (SRTM), de captura, tratamiento, validación y reducción de altura de los datos topográficos de elevación a través de un sistema radar, por medio de la técnica de interferometría, montado en el transbordador espacial durante 11 días en el año 2000; y el proyecto Advanced Spaceborne Thermal Emission And Reflection Radiometer (ASTER) Global Digital Elevation Model (GDEM), donde a partir de las imágenes estereosópicas obtenidas con el sensor ASTER en el satélite TERRA, puesto en órbita en el año 1999, a obtenido suficiente imágenes de todo el mundo para generar un MDE Global, proyecto conjunto de la NASA y el Ministerio de Economía de Japón.</w:t>
      </w:r>
    </w:p>
    <w:p w:rsidR="00D8638D" w:rsidRDefault="00D8638D" w:rsidP="00A45379">
      <w:pPr>
        <w:rPr>
          <w:rFonts w:ascii="Verdana" w:hAnsi="Verdana"/>
          <w:szCs w:val="22"/>
          <w:lang w:val="es-ES"/>
        </w:rPr>
      </w:pPr>
      <w:r w:rsidRPr="00A45379">
        <w:rPr>
          <w:rFonts w:ascii="Verdana" w:hAnsi="Verdana"/>
          <w:szCs w:val="22"/>
          <w:lang w:val="es-ES"/>
        </w:rPr>
        <w:t>El objetivo de estas misiones y proyectos es obtener los datos topográficos de elevación más precisos a escala global, generando lo que actualmente es la más completa base de datos topográfica digital de alta resolución de la Tierra, con la ventaja de ser de uso libre para los usuarios, obteniendo la información gratuita desde Internet</w:t>
      </w:r>
    </w:p>
    <w:p w:rsidR="00D8638D" w:rsidRPr="00A45379" w:rsidRDefault="00D8638D" w:rsidP="00A45379">
      <w:pPr>
        <w:pStyle w:val="Heading4"/>
        <w:rPr>
          <w:lang w:val="es-ES"/>
        </w:rPr>
      </w:pPr>
      <w:bookmarkStart w:id="40" w:name="_Toc346707454"/>
      <w:r w:rsidRPr="00A45379">
        <w:rPr>
          <w:lang w:val="es-ES"/>
        </w:rPr>
        <w:t>Modelo Global de la Tierra ASTER-GDEM.</w:t>
      </w:r>
      <w:bookmarkEnd w:id="40"/>
    </w:p>
    <w:p w:rsidR="00D8638D" w:rsidRPr="00A45379" w:rsidRDefault="00D8638D" w:rsidP="00A45379">
      <w:pPr>
        <w:pStyle w:val="Heading5"/>
        <w:rPr>
          <w:lang w:val="es-ES"/>
        </w:rPr>
      </w:pPr>
      <w:bookmarkStart w:id="41" w:name="_Toc346707455"/>
      <w:r w:rsidRPr="00A45379">
        <w:rPr>
          <w:lang w:val="es-ES"/>
        </w:rPr>
        <w:t>Características de los sensores ASTER</w:t>
      </w:r>
      <w:bookmarkEnd w:id="41"/>
    </w:p>
    <w:p w:rsidR="00D8638D" w:rsidRPr="00A45379" w:rsidRDefault="00D8638D" w:rsidP="00A45379">
      <w:pPr>
        <w:rPr>
          <w:rFonts w:ascii="Verdana" w:hAnsi="Verdana"/>
          <w:szCs w:val="22"/>
          <w:lang w:val="es-ES"/>
        </w:rPr>
      </w:pPr>
      <w:r w:rsidRPr="00A45379">
        <w:rPr>
          <w:rFonts w:ascii="Verdana" w:hAnsi="Verdana"/>
          <w:szCs w:val="22"/>
          <w:lang w:val="es-ES"/>
        </w:rPr>
        <w:t>El sistema multiespectral ASTER, montado en el satélite TERRA, consta de 14 bandas desde al visible al infrarrojo térmico. Esta amplia región espectral es cubierta por tres telescopios para los subsistemas VNIR (Visible e enfrarojo cerano), SWIR (infrarojo medio) y TIR (unfrarojo térmico o lejano). Un cuarto telescopio en la región del visible-infrarrojo cercano VNIR, es utilizado en posición vista atrás para generar la visión estereoscópica</w:t>
      </w:r>
    </w:p>
    <w:p w:rsidR="00D8638D" w:rsidRPr="00A45379" w:rsidRDefault="00D8638D" w:rsidP="00A45379">
      <w:pPr>
        <w:rPr>
          <w:rFonts w:ascii="Verdana" w:hAnsi="Verdana"/>
          <w:szCs w:val="22"/>
          <w:lang w:val="es-ES"/>
        </w:rPr>
      </w:pPr>
      <w:r w:rsidRPr="00A45379">
        <w:rPr>
          <w:rFonts w:ascii="Verdana" w:hAnsi="Verdana"/>
          <w:szCs w:val="22"/>
          <w:lang w:val="es-ES"/>
        </w:rPr>
        <w:t>Los parámetros de órbita del satélite TERRA son similares al Landsat 7 con excepción del tiempo local de cruce del Ecuador que es a las 10:30.</w:t>
      </w:r>
    </w:p>
    <w:p w:rsidR="00D8638D" w:rsidRPr="00A45379" w:rsidRDefault="00D8638D" w:rsidP="00A45379">
      <w:pPr>
        <w:rPr>
          <w:rFonts w:ascii="Verdana" w:hAnsi="Verdana"/>
          <w:szCs w:val="22"/>
          <w:lang w:val="es-ES"/>
        </w:rPr>
      </w:pPr>
      <w:r w:rsidRPr="00A45379">
        <w:rPr>
          <w:rFonts w:ascii="Verdana" w:hAnsi="Verdana"/>
          <w:szCs w:val="22"/>
          <w:lang w:val="es-ES"/>
        </w:rPr>
        <w:t xml:space="preserve">La Tabla 2 muestra el rango espectral y la resolución espacial de los tres subsistemas ASTER. El subsistema VNIR tiene dos telescopios: Telescopio visión nadir (3N) y el Telescopio vista atrás (3B) (backward), como se aprecia en la </w:t>
      </w:r>
      <w:r w:rsidRPr="0018727B">
        <w:rPr>
          <w:rFonts w:ascii="Verdana" w:hAnsi="Verdana"/>
          <w:szCs w:val="22"/>
          <w:lang w:val="es-ES"/>
        </w:rPr>
        <w:t>Figura 5.</w:t>
      </w:r>
    </w:p>
    <w:p w:rsidR="00D8638D" w:rsidRPr="00A45379" w:rsidRDefault="00D8638D" w:rsidP="00A45379">
      <w:pPr>
        <w:rPr>
          <w:rFonts w:ascii="Verdana" w:hAnsi="Verdana"/>
          <w:szCs w:val="22"/>
          <w:lang w:val="es-ES"/>
        </w:rPr>
      </w:pPr>
      <w:r w:rsidRPr="00A45379">
        <w:rPr>
          <w:rFonts w:ascii="Verdana" w:hAnsi="Verdana"/>
          <w:szCs w:val="22"/>
          <w:lang w:val="es-ES"/>
        </w:rPr>
        <w:t>El sensor ASTER, a bordo del satélite TERRA tiene la capacidad de generar modelos digitales de elevación MDE para una misma escena, esto se debe a que el sistema VNIR visible e infrarrojo cercano, de 15m de resolución espacial posee dos sensores 3N y 3B.</w:t>
      </w:r>
    </w:p>
    <w:p w:rsidR="00D8638D" w:rsidRPr="00A45379" w:rsidRDefault="00D8638D" w:rsidP="00A45379">
      <w:pPr>
        <w:rPr>
          <w:rFonts w:ascii="Verdana" w:hAnsi="Verdana"/>
          <w:szCs w:val="22"/>
          <w:lang w:val="es-ES"/>
        </w:rPr>
      </w:pPr>
      <w:r w:rsidRPr="00A45379">
        <w:rPr>
          <w:rFonts w:ascii="Verdana" w:hAnsi="Verdana"/>
          <w:szCs w:val="22"/>
          <w:lang w:val="es-ES"/>
        </w:rPr>
        <w:t xml:space="preserve">El nivel 1A es el dato de origen para la generación del MDE, las bandas 3N (nadir) y 3B (backward) son las que generan la visión estereoscópica. </w:t>
      </w:r>
    </w:p>
    <w:p w:rsidR="00D8638D" w:rsidRPr="00A45379" w:rsidRDefault="00D8638D" w:rsidP="00A45379">
      <w:pPr>
        <w:rPr>
          <w:rFonts w:ascii="Verdana" w:hAnsi="Verdana"/>
          <w:szCs w:val="22"/>
          <w:lang w:val="es-ES"/>
        </w:rPr>
      </w:pPr>
      <w:r w:rsidRPr="00A45379">
        <w:rPr>
          <w:rFonts w:ascii="Verdana" w:hAnsi="Verdana"/>
          <w:szCs w:val="22"/>
          <w:lang w:val="es-ES"/>
        </w:rPr>
        <w:t>La obtención del MDE esta automatizada por el software ASTER DEM Data Generation, desarrollado por el comité científico de ASTER; utiliza la tecnología de stereo matching, genera un MDE en un archivo digital entero binario, rectificado y registrado con los datos de efemérides del satélite, por esta razón este proceso se realiza sin necesidad de puntos de control de campo. El MDE, genera una matriz de elevación de 30m x 30m, lo que implica un dato de altura (z) cada 2 píxeles. El software Geocoded Ortho Image Generation, ortorrectifica la imagen y el MDE a un plano de referencia predeterminado. (Aster User’s Guide).</w:t>
      </w:r>
    </w:p>
    <w:p w:rsidR="00D8638D" w:rsidRDefault="00D8638D" w:rsidP="00A45379">
      <w:pPr>
        <w:rPr>
          <w:rFonts w:ascii="Verdana" w:hAnsi="Verdana"/>
          <w:szCs w:val="22"/>
          <w:lang w:val="es-ES"/>
        </w:rPr>
      </w:pPr>
      <w:r w:rsidRPr="00A45379">
        <w:rPr>
          <w:rFonts w:ascii="Verdana" w:hAnsi="Verdana"/>
          <w:szCs w:val="22"/>
          <w:lang w:val="es-ES"/>
        </w:rPr>
        <w:t>El ancho de barrido del sistema óptico de los detectores cubre una superficie de 60 x 60km a una altitud de 705 km. Debido a que la distancia entre órbitas adyacentes es de 172 km ASTER posee un sistema de observación lateral para cubrimiento global, éste se encuentra en la dirección perpendicular a la órbita (cross track) (Aster User’s Guide).</w:t>
      </w:r>
    </w:p>
    <w:p w:rsidR="00D8638D" w:rsidRDefault="00D8638D" w:rsidP="00A45379">
      <w:pPr>
        <w:rPr>
          <w:rFonts w:ascii="Verdana" w:hAnsi="Verdana"/>
          <w:szCs w:val="22"/>
          <w:lang w:val="es-ES"/>
        </w:rPr>
      </w:pPr>
      <w:r w:rsidRPr="00134FC5">
        <w:rPr>
          <w:rFonts w:cs="Arial"/>
          <w:noProof/>
          <w:lang w:val="en-US" w:eastAsia="en-US"/>
        </w:rPr>
        <w:pict>
          <v:shape id="Imagen 44" o:spid="_x0000_i1033" type="#_x0000_t75" style="width:260.25pt;height:217.5pt;visibility:visible">
            <v:imagedata r:id="rId17" o:title="" croptop="12217f" cropbottom="9262f" cropleft="31365f" cropright="11366f"/>
          </v:shape>
        </w:pict>
      </w:r>
    </w:p>
    <w:p w:rsidR="00D8638D" w:rsidRDefault="00D8638D" w:rsidP="00A45379">
      <w:pPr>
        <w:rPr>
          <w:rFonts w:ascii="Verdana" w:hAnsi="Verdana"/>
          <w:szCs w:val="22"/>
          <w:lang w:val="es-ES"/>
        </w:rPr>
      </w:pPr>
      <w:r w:rsidRPr="0082177C">
        <w:rPr>
          <w:rFonts w:ascii="Verdana" w:hAnsi="Verdana"/>
          <w:szCs w:val="22"/>
          <w:lang w:val="es-ES"/>
        </w:rPr>
        <w:t>Figura 5.  Telescopios de las bandas 3N y 3B. fuente: ASTER GDEM.</w:t>
      </w:r>
    </w:p>
    <w:p w:rsidR="00D8638D" w:rsidRDefault="00D8638D" w:rsidP="00E632FA">
      <w:pPr>
        <w:rPr>
          <w:rFonts w:ascii="Verdana" w:hAnsi="Verdana"/>
          <w:szCs w:val="22"/>
          <w:lang w:val="es-ES"/>
        </w:rPr>
      </w:pPr>
    </w:p>
    <w:p w:rsidR="00D8638D" w:rsidRPr="00A45379" w:rsidRDefault="00D8638D" w:rsidP="00A45379">
      <w:pPr>
        <w:pStyle w:val="Heading5"/>
        <w:rPr>
          <w:lang w:val="es-ES"/>
        </w:rPr>
      </w:pPr>
      <w:r w:rsidRPr="00A45379">
        <w:rPr>
          <w:lang w:val="es-ES"/>
        </w:rPr>
        <w:t xml:space="preserve">  </w:t>
      </w:r>
      <w:bookmarkStart w:id="42" w:name="_Toc346707456"/>
      <w:r w:rsidRPr="00A45379">
        <w:rPr>
          <w:lang w:val="es-ES"/>
        </w:rPr>
        <w:t>Modelo ASTER GDEM</w:t>
      </w:r>
      <w:bookmarkEnd w:id="42"/>
    </w:p>
    <w:p w:rsidR="00D8638D" w:rsidRPr="00A45379" w:rsidRDefault="00D8638D" w:rsidP="00A45379">
      <w:pPr>
        <w:rPr>
          <w:rFonts w:ascii="Verdana" w:hAnsi="Verdana"/>
          <w:szCs w:val="22"/>
          <w:lang w:val="es-ES"/>
        </w:rPr>
      </w:pPr>
      <w:r w:rsidRPr="00A45379">
        <w:rPr>
          <w:rFonts w:ascii="Verdana" w:hAnsi="Verdana"/>
          <w:szCs w:val="22"/>
          <w:lang w:val="es-ES"/>
        </w:rPr>
        <w:t>En un esfuerzo conjunto durante más de dos años entre el Ministerio de Economía y Comercio del Japón (METI) y la NASA ponen a disposición de todo el mundo sin costo alguno la primera versión del  ASTER (Advanced Spaceborne Thermal Emission and Reflection Radiometer, Espacial avanzado de emisiones térmicas y reflexión radiómetro) GDEM (Global Digital Elevation Model, Modelo Digital de Elevacion Global), con una resolución espacial de 1 segundo de arco, es decir 30 m. y alrededor de 1,5 millones de imágenes ASTER.</w:t>
      </w:r>
    </w:p>
    <w:p w:rsidR="00D8638D" w:rsidRPr="00A45379" w:rsidRDefault="00D8638D" w:rsidP="00A45379">
      <w:pPr>
        <w:rPr>
          <w:rFonts w:ascii="Verdana" w:hAnsi="Verdana"/>
          <w:szCs w:val="22"/>
          <w:lang w:val="es-ES"/>
        </w:rPr>
      </w:pPr>
      <w:r w:rsidRPr="00A45379">
        <w:rPr>
          <w:rFonts w:ascii="Verdana" w:hAnsi="Verdana"/>
          <w:szCs w:val="22"/>
          <w:lang w:val="es-ES"/>
        </w:rPr>
        <w:t xml:space="preserve">El ASTER GDEM se ha obtenido mediante estéreo-correlación automática a partir de las imágenes, de cobertura mundial, obtenidas desde la puesta en órbita del satélite en 1999. ASTER GDEM está compuesto por 22.600 mosaicos de 1ºx1º que cubren toda la superficie emergida entre los paralelos 83º N y 83º S. Se distribuyen en forma de ficheros GeoTIFF y están georreferenciados en coordenadas geográficas WGS84. </w:t>
      </w:r>
    </w:p>
    <w:p w:rsidR="00D8638D" w:rsidRPr="00A45379" w:rsidRDefault="00D8638D" w:rsidP="00A45379">
      <w:pPr>
        <w:rPr>
          <w:rFonts w:ascii="Verdana" w:hAnsi="Verdana"/>
          <w:szCs w:val="22"/>
          <w:lang w:val="es-ES"/>
        </w:rPr>
      </w:pPr>
      <w:r w:rsidRPr="00A45379">
        <w:rPr>
          <w:rFonts w:ascii="Verdana" w:hAnsi="Verdana"/>
          <w:szCs w:val="22"/>
          <w:lang w:val="es-ES"/>
        </w:rPr>
        <w:t>Como origen de altitudes utiliza el geoide global EGM-96. Se estiman unas precisiones promedio de 20 m. en altura y 30 m. en planimetría (dentro del 95% de fiabilidad), por lo que es conveniente, si se disponen datos de nivelaciones geodésicas hacer una evaluación en la zona de trabajo.</w:t>
      </w:r>
    </w:p>
    <w:p w:rsidR="00D8638D" w:rsidRDefault="00D8638D" w:rsidP="00A45379">
      <w:pPr>
        <w:rPr>
          <w:rFonts w:ascii="Verdana" w:hAnsi="Verdana"/>
          <w:szCs w:val="22"/>
          <w:lang w:val="es-ES"/>
        </w:rPr>
      </w:pPr>
      <w:r w:rsidRPr="00A45379">
        <w:rPr>
          <w:rFonts w:ascii="Verdana" w:hAnsi="Verdana"/>
          <w:szCs w:val="22"/>
          <w:lang w:val="es-ES"/>
        </w:rPr>
        <w:t>A diferencia de los datos de altura obtenidos mediante interferometría de radar por la Shuttle Radar Topography Mission (SRTM), hasta ese momento el modelo digital más completo disponible  (80% de la superficie terrestre) para uso civil y sin costo, el ASTER GDEM, es generado con los datos estereoscópicos obtenidos mediante la banda del infrarrojo de onda corta (0,76µm a 0,86µm, Banda 3N y 3B de ASTER), lo que requirió enfrentar las limitaciones por coberturas de nubes y otras alteraciones atmosféricas, demandando un mayor tiempo de procesamiento y edición de los datos, sin embargo se cuenta ahora con una resolución espacial superior al modelo SRTM, pues el ASTER GDEM  cuenta con un pixel de 30 m (1 segundo de arco) con una cobertura del 99% de la superficie terrestre.</w:t>
      </w:r>
    </w:p>
    <w:p w:rsidR="00D8638D" w:rsidRDefault="00D8638D" w:rsidP="00E632FA">
      <w:pPr>
        <w:rPr>
          <w:rFonts w:ascii="Verdana" w:hAnsi="Verdana"/>
          <w:szCs w:val="22"/>
          <w:lang w:val="es-ES"/>
        </w:rPr>
      </w:pPr>
      <w:r w:rsidRPr="00134FC5">
        <w:rPr>
          <w:rFonts w:cs="Arial"/>
          <w:b/>
          <w:noProof/>
          <w:lang w:val="en-US" w:eastAsia="en-US"/>
        </w:rPr>
        <w:pict>
          <v:shape id="Imagen 45" o:spid="_x0000_i1034" type="#_x0000_t75" style="width:434.25pt;height:228pt;visibility:visible">
            <v:imagedata r:id="rId18" o:title="" croptop="17809f" cropbottom="6231f" cropleft="9342f" cropright="16705f"/>
          </v:shape>
        </w:pict>
      </w:r>
    </w:p>
    <w:p w:rsidR="00D8638D" w:rsidRDefault="00D8638D" w:rsidP="00E632FA">
      <w:pPr>
        <w:rPr>
          <w:rFonts w:ascii="Verdana" w:hAnsi="Verdana"/>
          <w:szCs w:val="22"/>
          <w:lang w:val="es-ES"/>
        </w:rPr>
      </w:pPr>
      <w:r w:rsidRPr="0082177C">
        <w:rPr>
          <w:rFonts w:ascii="Verdana" w:hAnsi="Verdana"/>
          <w:szCs w:val="22"/>
          <w:lang w:val="es-ES"/>
        </w:rPr>
        <w:t>Figura 6. Proceso</w:t>
      </w:r>
      <w:r w:rsidRPr="00A45379">
        <w:rPr>
          <w:rFonts w:ascii="Verdana" w:hAnsi="Verdana"/>
          <w:szCs w:val="22"/>
          <w:lang w:val="es-ES"/>
        </w:rPr>
        <w:t xml:space="preserve"> de generación de  MDE con el ASTER GDEM. Fuente: ASTER GDEM.</w:t>
      </w:r>
    </w:p>
    <w:p w:rsidR="00D8638D" w:rsidRDefault="00D8638D" w:rsidP="00E632FA">
      <w:pPr>
        <w:rPr>
          <w:rFonts w:ascii="Verdana" w:hAnsi="Verdana"/>
          <w:szCs w:val="22"/>
          <w:highlight w:val="red"/>
          <w:lang w:val="es-ES"/>
        </w:rPr>
      </w:pPr>
      <w:r>
        <w:rPr>
          <w:rFonts w:ascii="Verdana" w:hAnsi="Verdana"/>
          <w:szCs w:val="22"/>
          <w:lang w:val="es-ES"/>
        </w:rPr>
        <w:t xml:space="preserve">El </w:t>
      </w:r>
      <w:r w:rsidRPr="00A45379">
        <w:rPr>
          <w:rFonts w:ascii="Verdana" w:hAnsi="Verdana"/>
          <w:szCs w:val="22"/>
          <w:lang w:val="es-ES"/>
        </w:rPr>
        <w:t xml:space="preserve">obtuvo el modelo digital de elevaciones ASTER GDEM, versión 1.0 de 1” de arco (30 m x 30m), obtenido de la página Web </w:t>
      </w:r>
      <w:hyperlink r:id="rId19" w:history="1">
        <w:r w:rsidRPr="00D62DA9">
          <w:rPr>
            <w:rStyle w:val="Hyperlink"/>
            <w:rFonts w:ascii="Verdana" w:hAnsi="Verdana"/>
            <w:szCs w:val="22"/>
            <w:lang w:val="es-ES"/>
          </w:rPr>
          <w:t>http://gdem.ersdac.jspacesystems.or.jp/search.jsp</w:t>
        </w:r>
      </w:hyperlink>
      <w:r>
        <w:rPr>
          <w:rFonts w:ascii="Verdana" w:hAnsi="Verdana"/>
          <w:szCs w:val="22"/>
          <w:lang w:val="es-ES"/>
        </w:rPr>
        <w:t xml:space="preserve"> </w:t>
      </w:r>
      <w:r w:rsidRPr="00A45379">
        <w:rPr>
          <w:rFonts w:ascii="Verdana" w:hAnsi="Verdana"/>
          <w:szCs w:val="22"/>
          <w:lang w:val="es-ES"/>
        </w:rPr>
        <w:t xml:space="preserve"> de donde se ha descargado el archivo ASTGTM_S1</w:t>
      </w:r>
      <w:r>
        <w:rPr>
          <w:rFonts w:ascii="Verdana" w:hAnsi="Verdana"/>
          <w:szCs w:val="22"/>
          <w:lang w:val="es-ES"/>
        </w:rPr>
        <w:t>6</w:t>
      </w:r>
      <w:r w:rsidRPr="00A45379">
        <w:rPr>
          <w:rFonts w:ascii="Verdana" w:hAnsi="Verdana"/>
          <w:szCs w:val="22"/>
          <w:lang w:val="es-ES"/>
        </w:rPr>
        <w:t>W06</w:t>
      </w:r>
      <w:r>
        <w:rPr>
          <w:rFonts w:ascii="Verdana" w:hAnsi="Verdana"/>
          <w:szCs w:val="22"/>
          <w:lang w:val="es-ES"/>
        </w:rPr>
        <w:t>9</w:t>
      </w:r>
      <w:r w:rsidRPr="00A45379">
        <w:rPr>
          <w:rFonts w:ascii="Verdana" w:hAnsi="Verdana"/>
          <w:szCs w:val="22"/>
          <w:lang w:val="es-ES"/>
        </w:rPr>
        <w:t>.zip</w:t>
      </w:r>
      <w:r>
        <w:rPr>
          <w:rFonts w:ascii="Verdana" w:hAnsi="Verdana"/>
          <w:szCs w:val="22"/>
          <w:lang w:val="es-ES"/>
        </w:rPr>
        <w:t xml:space="preserve"> y </w:t>
      </w:r>
      <w:r w:rsidRPr="00A45379">
        <w:rPr>
          <w:rFonts w:ascii="Verdana" w:hAnsi="Verdana"/>
          <w:szCs w:val="22"/>
          <w:lang w:val="es-ES"/>
        </w:rPr>
        <w:t>ASTGTM_S1</w:t>
      </w:r>
      <w:r>
        <w:rPr>
          <w:rFonts w:ascii="Verdana" w:hAnsi="Verdana"/>
          <w:szCs w:val="22"/>
          <w:lang w:val="es-ES"/>
        </w:rPr>
        <w:t>6</w:t>
      </w:r>
      <w:r w:rsidRPr="00A45379">
        <w:rPr>
          <w:rFonts w:ascii="Verdana" w:hAnsi="Verdana"/>
          <w:szCs w:val="22"/>
          <w:lang w:val="es-ES"/>
        </w:rPr>
        <w:t>W06</w:t>
      </w:r>
      <w:r>
        <w:rPr>
          <w:rFonts w:ascii="Verdana" w:hAnsi="Verdana"/>
          <w:szCs w:val="22"/>
          <w:lang w:val="es-ES"/>
        </w:rPr>
        <w:t>8</w:t>
      </w:r>
      <w:r w:rsidRPr="00A45379">
        <w:rPr>
          <w:rFonts w:ascii="Verdana" w:hAnsi="Verdana"/>
          <w:szCs w:val="22"/>
          <w:lang w:val="es-ES"/>
        </w:rPr>
        <w:t xml:space="preserve">.zip, de 1ºx1º identificado también por el vértice SW, cortándose el área de prueba. </w:t>
      </w:r>
    </w:p>
    <w:p w:rsidR="00D8638D" w:rsidRDefault="00D8638D" w:rsidP="00E632FA">
      <w:pPr>
        <w:rPr>
          <w:rFonts w:ascii="Verdana" w:hAnsi="Verdana"/>
          <w:szCs w:val="22"/>
          <w:highlight w:val="red"/>
          <w:lang w:val="es-ES"/>
        </w:rPr>
      </w:pPr>
      <w:r w:rsidRPr="00134FC5">
        <w:rPr>
          <w:noProof/>
          <w:lang w:val="en-US" w:eastAsia="en-US"/>
        </w:rPr>
        <w:pict>
          <v:shape id="Imagen 53" o:spid="_x0000_i1035" type="#_x0000_t75" style="width:452.25pt;height:348pt;visibility:visible">
            <v:imagedata r:id="rId20" o:title=""/>
          </v:shape>
        </w:pict>
      </w:r>
    </w:p>
    <w:p w:rsidR="00D8638D" w:rsidRDefault="00D8638D" w:rsidP="0082177C">
      <w:pPr>
        <w:rPr>
          <w:rFonts w:ascii="Verdana" w:hAnsi="Verdana"/>
          <w:szCs w:val="22"/>
          <w:lang w:val="es-ES"/>
        </w:rPr>
      </w:pPr>
      <w:r w:rsidRPr="0082177C">
        <w:rPr>
          <w:rFonts w:ascii="Verdana" w:hAnsi="Verdana"/>
          <w:szCs w:val="22"/>
          <w:lang w:val="es-ES"/>
        </w:rPr>
        <w:t xml:space="preserve">Figura </w:t>
      </w:r>
      <w:r>
        <w:rPr>
          <w:rFonts w:ascii="Verdana" w:hAnsi="Verdana"/>
          <w:szCs w:val="22"/>
          <w:lang w:val="es-ES"/>
        </w:rPr>
        <w:t>7</w:t>
      </w:r>
      <w:r w:rsidRPr="0082177C">
        <w:rPr>
          <w:rFonts w:ascii="Verdana" w:hAnsi="Verdana"/>
          <w:szCs w:val="22"/>
          <w:lang w:val="es-ES"/>
        </w:rPr>
        <w:t xml:space="preserve">. </w:t>
      </w:r>
      <w:r>
        <w:rPr>
          <w:rFonts w:ascii="Verdana" w:hAnsi="Verdana"/>
          <w:szCs w:val="22"/>
          <w:lang w:val="es-ES"/>
        </w:rPr>
        <w:t>Modelo de Alturas del Proyecto</w:t>
      </w:r>
      <w:r w:rsidRPr="00A45379">
        <w:rPr>
          <w:rFonts w:ascii="Verdana" w:hAnsi="Verdana"/>
          <w:szCs w:val="22"/>
          <w:lang w:val="es-ES"/>
        </w:rPr>
        <w:t>.</w:t>
      </w:r>
    </w:p>
    <w:p w:rsidR="00D8638D" w:rsidRDefault="00D8638D" w:rsidP="00E632FA">
      <w:pPr>
        <w:rPr>
          <w:rFonts w:ascii="Verdana" w:hAnsi="Verdana"/>
          <w:szCs w:val="22"/>
          <w:highlight w:val="red"/>
          <w:lang w:val="es-ES"/>
        </w:rPr>
      </w:pPr>
    </w:p>
    <w:p w:rsidR="00D8638D" w:rsidRDefault="00D8638D" w:rsidP="00E632FA">
      <w:pPr>
        <w:rPr>
          <w:rFonts w:ascii="Verdana" w:hAnsi="Verdana"/>
          <w:szCs w:val="22"/>
          <w:lang w:val="es-ES"/>
        </w:rPr>
      </w:pPr>
      <w:r w:rsidRPr="004023F3">
        <w:rPr>
          <w:rFonts w:ascii="Verdana" w:hAnsi="Verdana"/>
          <w:szCs w:val="22"/>
          <w:lang w:val="es-ES"/>
        </w:rPr>
        <w:t xml:space="preserve">Sobre el Modelo Digital y utilizando </w:t>
      </w:r>
      <w:r>
        <w:rPr>
          <w:rFonts w:ascii="Verdana" w:hAnsi="Verdana"/>
          <w:szCs w:val="22"/>
          <w:lang w:val="es-ES"/>
        </w:rPr>
        <w:t xml:space="preserve">el comando Slope de ARCGIS 10.0 se genero el mapa de pendientes. </w:t>
      </w:r>
    </w:p>
    <w:p w:rsidR="00D8638D" w:rsidRDefault="00D8638D" w:rsidP="00E632FA">
      <w:pPr>
        <w:rPr>
          <w:rFonts w:ascii="Verdana" w:hAnsi="Verdana"/>
          <w:szCs w:val="22"/>
          <w:lang w:val="es-ES"/>
        </w:rPr>
      </w:pPr>
      <w:r w:rsidRPr="00134FC5">
        <w:rPr>
          <w:rFonts w:ascii="Verdana" w:hAnsi="Verdana"/>
          <w:noProof/>
          <w:szCs w:val="22"/>
          <w:lang w:val="en-US" w:eastAsia="en-US"/>
        </w:rPr>
        <w:pict>
          <v:shape id="Imagen 46" o:spid="_x0000_i1036" type="#_x0000_t75" style="width:399pt;height:52.5pt;visibility:visible">
            <v:imagedata r:id="rId21" o:title=""/>
          </v:shape>
        </w:pict>
      </w:r>
    </w:p>
    <w:p w:rsidR="00D8638D" w:rsidRDefault="00D8638D" w:rsidP="008465A8"/>
    <w:p w:rsidR="00D8638D" w:rsidRDefault="00D8638D" w:rsidP="008465A8"/>
    <w:p w:rsidR="00D8638D" w:rsidRDefault="00D8638D" w:rsidP="008465A8"/>
    <w:p w:rsidR="00D8638D" w:rsidRDefault="00D8638D" w:rsidP="008465A8"/>
    <w:p w:rsidR="00D8638D" w:rsidRDefault="00D8638D" w:rsidP="008465A8"/>
    <w:p w:rsidR="00D8638D" w:rsidRDefault="00D8638D" w:rsidP="008465A8">
      <w:r>
        <w:t>La FAO establece las siguientes clasificaciones de pendientes según el uso de suelos</w:t>
      </w:r>
    </w:p>
    <w:tbl>
      <w:tblPr>
        <w:tblW w:w="8472" w:type="dxa"/>
        <w:tblInd w:w="55" w:type="dxa"/>
        <w:tblCellMar>
          <w:left w:w="70" w:type="dxa"/>
          <w:right w:w="70" w:type="dxa"/>
        </w:tblCellMar>
        <w:tblLook w:val="00A0"/>
      </w:tblPr>
      <w:tblGrid>
        <w:gridCol w:w="695"/>
        <w:gridCol w:w="3399"/>
        <w:gridCol w:w="1139"/>
        <w:gridCol w:w="1724"/>
        <w:gridCol w:w="1515"/>
      </w:tblGrid>
      <w:tr w:rsidR="00D8638D" w:rsidRPr="00B10C4A" w:rsidTr="008465A8">
        <w:trPr>
          <w:trHeight w:val="675"/>
        </w:trPr>
        <w:tc>
          <w:tcPr>
            <w:tcW w:w="5233" w:type="dxa"/>
            <w:gridSpan w:val="3"/>
            <w:tcBorders>
              <w:top w:val="single" w:sz="4" w:space="0" w:color="auto"/>
              <w:left w:val="single" w:sz="4" w:space="0" w:color="auto"/>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VALORES EMPLEADOS POR LA FAO</w:t>
            </w:r>
          </w:p>
        </w:tc>
        <w:tc>
          <w:tcPr>
            <w:tcW w:w="3239" w:type="dxa"/>
            <w:gridSpan w:val="2"/>
            <w:tcBorders>
              <w:top w:val="single" w:sz="4" w:space="0" w:color="auto"/>
              <w:left w:val="nil"/>
              <w:bottom w:val="single" w:sz="4" w:space="0" w:color="auto"/>
              <w:right w:val="single" w:sz="4" w:space="0" w:color="000000"/>
            </w:tcBorders>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RANGOS PROPUESTOS PARA MAPA DE PENDIENTES</w:t>
            </w:r>
          </w:p>
        </w:tc>
      </w:tr>
      <w:tr w:rsidR="00D8638D" w:rsidRPr="00B10C4A" w:rsidTr="008465A8">
        <w:trPr>
          <w:trHeight w:val="300"/>
        </w:trPr>
        <w:tc>
          <w:tcPr>
            <w:tcW w:w="695" w:type="dxa"/>
            <w:tcBorders>
              <w:top w:val="nil"/>
              <w:left w:val="single" w:sz="4" w:space="0" w:color="auto"/>
              <w:bottom w:val="single" w:sz="4" w:space="0" w:color="auto"/>
              <w:right w:val="single" w:sz="4" w:space="0" w:color="auto"/>
            </w:tcBorders>
            <w:shd w:val="clear" w:color="000000" w:fill="EEECE1"/>
            <w:noWrap/>
            <w:vAlign w:val="center"/>
          </w:tcPr>
          <w:p w:rsidR="00D8638D" w:rsidRPr="00B10C4A" w:rsidRDefault="00D8638D" w:rsidP="008465A8">
            <w:pPr>
              <w:spacing w:after="0" w:line="240" w:lineRule="auto"/>
              <w:jc w:val="center"/>
              <w:rPr>
                <w:rFonts w:ascii="Calibri" w:hAnsi="Calibri"/>
                <w:b/>
                <w:bCs/>
                <w:color w:val="000000"/>
                <w:lang w:eastAsia="es-BO"/>
              </w:rPr>
            </w:pPr>
            <w:r w:rsidRPr="00B10C4A">
              <w:rPr>
                <w:rFonts w:ascii="Calibri" w:hAnsi="Calibri"/>
                <w:b/>
                <w:bCs/>
                <w:color w:val="000000"/>
                <w:lang w:eastAsia="es-BO"/>
              </w:rPr>
              <w:t>CLASE</w:t>
            </w:r>
          </w:p>
        </w:tc>
        <w:tc>
          <w:tcPr>
            <w:tcW w:w="3399" w:type="dxa"/>
            <w:tcBorders>
              <w:top w:val="nil"/>
              <w:left w:val="nil"/>
              <w:bottom w:val="single" w:sz="4" w:space="0" w:color="auto"/>
              <w:right w:val="single" w:sz="4" w:space="0" w:color="auto"/>
            </w:tcBorders>
            <w:shd w:val="clear" w:color="000000" w:fill="EEECE1"/>
            <w:noWrap/>
            <w:vAlign w:val="center"/>
          </w:tcPr>
          <w:p w:rsidR="00D8638D" w:rsidRPr="00B10C4A" w:rsidRDefault="00D8638D" w:rsidP="008465A8">
            <w:pPr>
              <w:spacing w:after="0" w:line="240" w:lineRule="auto"/>
              <w:jc w:val="center"/>
              <w:rPr>
                <w:rFonts w:ascii="Calibri" w:hAnsi="Calibri"/>
                <w:b/>
                <w:bCs/>
                <w:color w:val="000000"/>
                <w:lang w:eastAsia="es-BO"/>
              </w:rPr>
            </w:pPr>
            <w:r w:rsidRPr="00B10C4A">
              <w:rPr>
                <w:rFonts w:ascii="Calibri" w:hAnsi="Calibri"/>
                <w:b/>
                <w:bCs/>
                <w:color w:val="000000"/>
                <w:lang w:eastAsia="es-BO"/>
              </w:rPr>
              <w:t>DESCRIPCIÓN</w:t>
            </w:r>
          </w:p>
        </w:tc>
        <w:tc>
          <w:tcPr>
            <w:tcW w:w="1139" w:type="dxa"/>
            <w:tcBorders>
              <w:top w:val="nil"/>
              <w:left w:val="nil"/>
              <w:bottom w:val="single" w:sz="4" w:space="0" w:color="auto"/>
              <w:right w:val="single" w:sz="4" w:space="0" w:color="auto"/>
            </w:tcBorders>
            <w:shd w:val="clear" w:color="000000" w:fill="EEECE1"/>
            <w:noWrap/>
            <w:vAlign w:val="center"/>
          </w:tcPr>
          <w:p w:rsidR="00D8638D" w:rsidRPr="00B10C4A" w:rsidRDefault="00D8638D" w:rsidP="008465A8">
            <w:pPr>
              <w:spacing w:after="0" w:line="240" w:lineRule="auto"/>
              <w:jc w:val="center"/>
              <w:rPr>
                <w:rFonts w:ascii="Calibri" w:hAnsi="Calibri"/>
                <w:b/>
                <w:bCs/>
                <w:color w:val="000000"/>
                <w:lang w:eastAsia="es-BO"/>
              </w:rPr>
            </w:pPr>
            <w:r w:rsidRPr="00B10C4A">
              <w:rPr>
                <w:rFonts w:ascii="Calibri" w:hAnsi="Calibri"/>
                <w:b/>
                <w:bCs/>
                <w:color w:val="000000"/>
                <w:lang w:eastAsia="es-BO"/>
              </w:rPr>
              <w:t>%</w:t>
            </w:r>
          </w:p>
        </w:tc>
        <w:tc>
          <w:tcPr>
            <w:tcW w:w="1724" w:type="dxa"/>
            <w:tcBorders>
              <w:top w:val="nil"/>
              <w:left w:val="nil"/>
              <w:bottom w:val="single" w:sz="4" w:space="0" w:color="auto"/>
              <w:right w:val="single" w:sz="4" w:space="0" w:color="auto"/>
            </w:tcBorders>
            <w:shd w:val="clear" w:color="000000" w:fill="EEECE1"/>
            <w:noWrap/>
            <w:vAlign w:val="center"/>
          </w:tcPr>
          <w:p w:rsidR="00D8638D" w:rsidRPr="00B10C4A" w:rsidRDefault="00D8638D" w:rsidP="008465A8">
            <w:pPr>
              <w:spacing w:after="0" w:line="240" w:lineRule="auto"/>
              <w:jc w:val="center"/>
              <w:rPr>
                <w:rFonts w:ascii="Calibri" w:hAnsi="Calibri"/>
                <w:b/>
                <w:bCs/>
                <w:color w:val="000000"/>
                <w:lang w:eastAsia="es-BO"/>
              </w:rPr>
            </w:pPr>
            <w:r w:rsidRPr="00B10C4A">
              <w:rPr>
                <w:rFonts w:ascii="Calibri" w:hAnsi="Calibri"/>
                <w:b/>
                <w:bCs/>
                <w:color w:val="000000"/>
                <w:lang w:eastAsia="es-BO"/>
              </w:rPr>
              <w:t>PENDIENTE</w:t>
            </w:r>
          </w:p>
        </w:tc>
        <w:tc>
          <w:tcPr>
            <w:tcW w:w="1515" w:type="dxa"/>
            <w:tcBorders>
              <w:top w:val="nil"/>
              <w:left w:val="nil"/>
              <w:bottom w:val="single" w:sz="4" w:space="0" w:color="auto"/>
              <w:right w:val="single" w:sz="4" w:space="0" w:color="auto"/>
            </w:tcBorders>
            <w:shd w:val="clear" w:color="000000" w:fill="EEECE1"/>
            <w:noWrap/>
            <w:vAlign w:val="center"/>
          </w:tcPr>
          <w:p w:rsidR="00D8638D" w:rsidRPr="00B10C4A" w:rsidRDefault="00D8638D" w:rsidP="008465A8">
            <w:pPr>
              <w:spacing w:after="0" w:line="240" w:lineRule="auto"/>
              <w:jc w:val="center"/>
              <w:rPr>
                <w:rFonts w:ascii="Calibri" w:hAnsi="Calibri"/>
                <w:b/>
                <w:bCs/>
                <w:color w:val="000000"/>
                <w:lang w:eastAsia="es-BO"/>
              </w:rPr>
            </w:pPr>
            <w:r w:rsidRPr="00B10C4A">
              <w:rPr>
                <w:rFonts w:ascii="Calibri" w:hAnsi="Calibri"/>
                <w:b/>
                <w:bCs/>
                <w:color w:val="000000"/>
                <w:lang w:eastAsia="es-BO"/>
              </w:rPr>
              <w:t>%</w:t>
            </w:r>
          </w:p>
        </w:tc>
      </w:tr>
      <w:tr w:rsidR="00D8638D" w:rsidRPr="00B10C4A" w:rsidTr="008465A8">
        <w:trPr>
          <w:trHeight w:val="300"/>
        </w:trPr>
        <w:tc>
          <w:tcPr>
            <w:tcW w:w="695" w:type="dxa"/>
            <w:tcBorders>
              <w:top w:val="nil"/>
              <w:left w:val="single" w:sz="4" w:space="0" w:color="auto"/>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1</w:t>
            </w:r>
          </w:p>
        </w:tc>
        <w:tc>
          <w:tcPr>
            <w:tcW w:w="339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rPr>
                <w:rFonts w:ascii="Calibri" w:hAnsi="Calibri"/>
                <w:color w:val="000000"/>
                <w:lang w:eastAsia="es-BO"/>
              </w:rPr>
            </w:pPr>
            <w:r w:rsidRPr="00B10C4A">
              <w:rPr>
                <w:rFonts w:ascii="Calibri" w:hAnsi="Calibri"/>
                <w:color w:val="000000"/>
                <w:lang w:eastAsia="es-BO"/>
              </w:rPr>
              <w:t>PLANO</w:t>
            </w:r>
          </w:p>
        </w:tc>
        <w:tc>
          <w:tcPr>
            <w:tcW w:w="113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0,0 - 0,2</w:t>
            </w:r>
          </w:p>
        </w:tc>
        <w:tc>
          <w:tcPr>
            <w:tcW w:w="1724" w:type="dxa"/>
            <w:vMerge w:val="restart"/>
            <w:tcBorders>
              <w:top w:val="nil"/>
              <w:left w:val="single" w:sz="4" w:space="0" w:color="auto"/>
              <w:right w:val="single" w:sz="4" w:space="0" w:color="auto"/>
            </w:tcBorders>
            <w:shd w:val="clear" w:color="000000" w:fill="CCFF99"/>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BAJA</w:t>
            </w:r>
          </w:p>
          <w:p w:rsidR="00D8638D" w:rsidRPr="00B10C4A" w:rsidRDefault="00D8638D" w:rsidP="008465A8">
            <w:pPr>
              <w:spacing w:after="0" w:line="240" w:lineRule="auto"/>
              <w:jc w:val="center"/>
              <w:rPr>
                <w:rFonts w:ascii="Calibri" w:hAnsi="Calibri"/>
                <w:color w:val="000000"/>
                <w:lang w:eastAsia="es-BO"/>
              </w:rPr>
            </w:pPr>
          </w:p>
        </w:tc>
        <w:tc>
          <w:tcPr>
            <w:tcW w:w="1515" w:type="dxa"/>
            <w:vMerge w:val="restart"/>
            <w:tcBorders>
              <w:top w:val="nil"/>
              <w:left w:val="single" w:sz="4" w:space="0" w:color="auto"/>
              <w:right w:val="single" w:sz="4" w:space="0" w:color="auto"/>
            </w:tcBorders>
            <w:shd w:val="clear" w:color="000000" w:fill="CCFF99"/>
            <w:noWrap/>
            <w:vAlign w:val="center"/>
          </w:tcPr>
          <w:p w:rsidR="00D8638D" w:rsidRPr="00B10C4A" w:rsidRDefault="00D8638D" w:rsidP="008465A8">
            <w:pPr>
              <w:spacing w:after="0" w:line="240" w:lineRule="auto"/>
              <w:jc w:val="center"/>
              <w:rPr>
                <w:rFonts w:ascii="Calibri" w:hAnsi="Calibri"/>
                <w:b/>
                <w:bCs/>
                <w:color w:val="000000"/>
                <w:lang w:eastAsia="es-BO"/>
              </w:rPr>
            </w:pPr>
            <w:r w:rsidRPr="00B10C4A">
              <w:rPr>
                <w:rFonts w:ascii="Calibri" w:hAnsi="Calibri"/>
                <w:b/>
                <w:bCs/>
                <w:color w:val="000000"/>
                <w:lang w:eastAsia="es-BO"/>
              </w:rPr>
              <w:t>0,0 - 10,0</w:t>
            </w:r>
          </w:p>
          <w:p w:rsidR="00D8638D" w:rsidRPr="00B10C4A" w:rsidRDefault="00D8638D" w:rsidP="008465A8">
            <w:pPr>
              <w:spacing w:after="0" w:line="240" w:lineRule="auto"/>
              <w:jc w:val="center"/>
              <w:rPr>
                <w:rFonts w:ascii="Calibri" w:hAnsi="Calibri"/>
                <w:b/>
                <w:bCs/>
                <w:color w:val="000000"/>
                <w:lang w:eastAsia="es-BO"/>
              </w:rPr>
            </w:pPr>
            <w:r w:rsidRPr="00B10C4A">
              <w:rPr>
                <w:rFonts w:ascii="Calibri" w:hAnsi="Calibri"/>
                <w:b/>
                <w:bCs/>
                <w:color w:val="000000"/>
                <w:lang w:eastAsia="es-BO"/>
              </w:rPr>
              <w:t>10,0 - 15,0</w:t>
            </w:r>
          </w:p>
        </w:tc>
      </w:tr>
      <w:tr w:rsidR="00D8638D" w:rsidRPr="00B10C4A" w:rsidTr="008465A8">
        <w:trPr>
          <w:trHeight w:val="300"/>
        </w:trPr>
        <w:tc>
          <w:tcPr>
            <w:tcW w:w="695" w:type="dxa"/>
            <w:tcBorders>
              <w:top w:val="nil"/>
              <w:left w:val="single" w:sz="4" w:space="0" w:color="auto"/>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2</w:t>
            </w:r>
          </w:p>
        </w:tc>
        <w:tc>
          <w:tcPr>
            <w:tcW w:w="339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rPr>
                <w:rFonts w:ascii="Calibri" w:hAnsi="Calibri"/>
                <w:color w:val="000000"/>
                <w:lang w:eastAsia="es-BO"/>
              </w:rPr>
            </w:pPr>
            <w:r w:rsidRPr="00B10C4A">
              <w:rPr>
                <w:rFonts w:ascii="Calibri" w:hAnsi="Calibri"/>
                <w:color w:val="000000"/>
                <w:lang w:eastAsia="es-BO"/>
              </w:rPr>
              <w:t>NIVEL</w:t>
            </w:r>
          </w:p>
        </w:tc>
        <w:tc>
          <w:tcPr>
            <w:tcW w:w="113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0,2 - 0,5</w:t>
            </w:r>
          </w:p>
        </w:tc>
        <w:tc>
          <w:tcPr>
            <w:tcW w:w="1724" w:type="dxa"/>
            <w:vMerge/>
            <w:tcBorders>
              <w:left w:val="single" w:sz="4" w:space="0" w:color="auto"/>
              <w:right w:val="single" w:sz="4" w:space="0" w:color="auto"/>
            </w:tcBorders>
            <w:vAlign w:val="center"/>
          </w:tcPr>
          <w:p w:rsidR="00D8638D" w:rsidRPr="00B10C4A" w:rsidRDefault="00D8638D" w:rsidP="008465A8">
            <w:pPr>
              <w:spacing w:after="0" w:line="240" w:lineRule="auto"/>
              <w:jc w:val="center"/>
              <w:rPr>
                <w:rFonts w:ascii="Calibri" w:hAnsi="Calibri"/>
                <w:color w:val="000000"/>
                <w:lang w:eastAsia="es-BO"/>
              </w:rPr>
            </w:pPr>
          </w:p>
        </w:tc>
        <w:tc>
          <w:tcPr>
            <w:tcW w:w="1515" w:type="dxa"/>
            <w:vMerge/>
            <w:tcBorders>
              <w:left w:val="single" w:sz="4" w:space="0" w:color="auto"/>
              <w:right w:val="single" w:sz="4" w:space="0" w:color="auto"/>
            </w:tcBorders>
            <w:vAlign w:val="center"/>
          </w:tcPr>
          <w:p w:rsidR="00D8638D" w:rsidRPr="00B10C4A" w:rsidRDefault="00D8638D" w:rsidP="008465A8">
            <w:pPr>
              <w:spacing w:after="0" w:line="240" w:lineRule="auto"/>
              <w:jc w:val="center"/>
              <w:rPr>
                <w:rFonts w:ascii="Calibri" w:hAnsi="Calibri"/>
                <w:b/>
                <w:bCs/>
                <w:color w:val="000000"/>
                <w:lang w:eastAsia="es-BO"/>
              </w:rPr>
            </w:pPr>
          </w:p>
        </w:tc>
      </w:tr>
      <w:tr w:rsidR="00D8638D" w:rsidRPr="00B10C4A" w:rsidTr="008465A8">
        <w:trPr>
          <w:trHeight w:val="300"/>
        </w:trPr>
        <w:tc>
          <w:tcPr>
            <w:tcW w:w="695" w:type="dxa"/>
            <w:tcBorders>
              <w:top w:val="nil"/>
              <w:left w:val="single" w:sz="4" w:space="0" w:color="auto"/>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3</w:t>
            </w:r>
          </w:p>
        </w:tc>
        <w:tc>
          <w:tcPr>
            <w:tcW w:w="339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rPr>
                <w:rFonts w:ascii="Calibri" w:hAnsi="Calibri"/>
                <w:color w:val="000000"/>
                <w:lang w:eastAsia="es-BO"/>
              </w:rPr>
            </w:pPr>
            <w:r w:rsidRPr="00B10C4A">
              <w:rPr>
                <w:rFonts w:ascii="Calibri" w:hAnsi="Calibri"/>
                <w:color w:val="000000"/>
                <w:lang w:eastAsia="es-BO"/>
              </w:rPr>
              <w:t>CERCANO AL NIVEL</w:t>
            </w:r>
          </w:p>
        </w:tc>
        <w:tc>
          <w:tcPr>
            <w:tcW w:w="113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0,5 -1,0</w:t>
            </w:r>
          </w:p>
        </w:tc>
        <w:tc>
          <w:tcPr>
            <w:tcW w:w="1724" w:type="dxa"/>
            <w:vMerge/>
            <w:tcBorders>
              <w:left w:val="single" w:sz="4" w:space="0" w:color="auto"/>
              <w:right w:val="single" w:sz="4" w:space="0" w:color="auto"/>
            </w:tcBorders>
            <w:vAlign w:val="center"/>
          </w:tcPr>
          <w:p w:rsidR="00D8638D" w:rsidRPr="00B10C4A" w:rsidRDefault="00D8638D" w:rsidP="008465A8">
            <w:pPr>
              <w:spacing w:after="0" w:line="240" w:lineRule="auto"/>
              <w:jc w:val="center"/>
              <w:rPr>
                <w:rFonts w:ascii="Calibri" w:hAnsi="Calibri"/>
                <w:color w:val="000000"/>
                <w:lang w:eastAsia="es-BO"/>
              </w:rPr>
            </w:pPr>
          </w:p>
        </w:tc>
        <w:tc>
          <w:tcPr>
            <w:tcW w:w="1515" w:type="dxa"/>
            <w:vMerge/>
            <w:tcBorders>
              <w:left w:val="single" w:sz="4" w:space="0" w:color="auto"/>
              <w:right w:val="single" w:sz="4" w:space="0" w:color="auto"/>
            </w:tcBorders>
            <w:vAlign w:val="center"/>
          </w:tcPr>
          <w:p w:rsidR="00D8638D" w:rsidRPr="00B10C4A" w:rsidRDefault="00D8638D" w:rsidP="008465A8">
            <w:pPr>
              <w:spacing w:after="0" w:line="240" w:lineRule="auto"/>
              <w:jc w:val="center"/>
              <w:rPr>
                <w:rFonts w:ascii="Calibri" w:hAnsi="Calibri"/>
                <w:b/>
                <w:bCs/>
                <w:color w:val="000000"/>
                <w:lang w:eastAsia="es-BO"/>
              </w:rPr>
            </w:pPr>
          </w:p>
        </w:tc>
      </w:tr>
      <w:tr w:rsidR="00D8638D" w:rsidRPr="00B10C4A" w:rsidTr="008465A8">
        <w:trPr>
          <w:trHeight w:val="300"/>
        </w:trPr>
        <w:tc>
          <w:tcPr>
            <w:tcW w:w="695" w:type="dxa"/>
            <w:tcBorders>
              <w:top w:val="nil"/>
              <w:left w:val="single" w:sz="4" w:space="0" w:color="auto"/>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4</w:t>
            </w:r>
          </w:p>
        </w:tc>
        <w:tc>
          <w:tcPr>
            <w:tcW w:w="339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rPr>
                <w:rFonts w:ascii="Calibri" w:hAnsi="Calibri"/>
                <w:color w:val="000000"/>
                <w:lang w:eastAsia="es-BO"/>
              </w:rPr>
            </w:pPr>
            <w:r w:rsidRPr="00B10C4A">
              <w:rPr>
                <w:rFonts w:ascii="Calibri" w:hAnsi="Calibri"/>
                <w:color w:val="000000"/>
                <w:lang w:eastAsia="es-BO"/>
              </w:rPr>
              <w:t>MUY LIGERAMENTE INCLINADO</w:t>
            </w:r>
          </w:p>
        </w:tc>
        <w:tc>
          <w:tcPr>
            <w:tcW w:w="113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1,0 - 2,0</w:t>
            </w:r>
          </w:p>
        </w:tc>
        <w:tc>
          <w:tcPr>
            <w:tcW w:w="1724" w:type="dxa"/>
            <w:vMerge/>
            <w:tcBorders>
              <w:left w:val="single" w:sz="4" w:space="0" w:color="auto"/>
              <w:right w:val="single" w:sz="4" w:space="0" w:color="auto"/>
            </w:tcBorders>
            <w:vAlign w:val="center"/>
          </w:tcPr>
          <w:p w:rsidR="00D8638D" w:rsidRPr="00B10C4A" w:rsidRDefault="00D8638D" w:rsidP="008465A8">
            <w:pPr>
              <w:spacing w:after="0" w:line="240" w:lineRule="auto"/>
              <w:jc w:val="center"/>
              <w:rPr>
                <w:rFonts w:ascii="Calibri" w:hAnsi="Calibri"/>
                <w:color w:val="000000"/>
                <w:lang w:eastAsia="es-BO"/>
              </w:rPr>
            </w:pPr>
          </w:p>
        </w:tc>
        <w:tc>
          <w:tcPr>
            <w:tcW w:w="1515" w:type="dxa"/>
            <w:vMerge/>
            <w:tcBorders>
              <w:left w:val="single" w:sz="4" w:space="0" w:color="auto"/>
              <w:right w:val="single" w:sz="4" w:space="0" w:color="auto"/>
            </w:tcBorders>
            <w:vAlign w:val="center"/>
          </w:tcPr>
          <w:p w:rsidR="00D8638D" w:rsidRPr="00B10C4A" w:rsidRDefault="00D8638D" w:rsidP="008465A8">
            <w:pPr>
              <w:spacing w:after="0" w:line="240" w:lineRule="auto"/>
              <w:jc w:val="center"/>
              <w:rPr>
                <w:rFonts w:ascii="Calibri" w:hAnsi="Calibri"/>
                <w:b/>
                <w:bCs/>
                <w:color w:val="000000"/>
                <w:lang w:eastAsia="es-BO"/>
              </w:rPr>
            </w:pPr>
          </w:p>
        </w:tc>
      </w:tr>
      <w:tr w:rsidR="00D8638D" w:rsidRPr="00B10C4A" w:rsidTr="008465A8">
        <w:trPr>
          <w:trHeight w:val="300"/>
        </w:trPr>
        <w:tc>
          <w:tcPr>
            <w:tcW w:w="695" w:type="dxa"/>
            <w:tcBorders>
              <w:top w:val="nil"/>
              <w:left w:val="single" w:sz="4" w:space="0" w:color="auto"/>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5</w:t>
            </w:r>
          </w:p>
        </w:tc>
        <w:tc>
          <w:tcPr>
            <w:tcW w:w="339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rPr>
                <w:rFonts w:ascii="Calibri" w:hAnsi="Calibri"/>
                <w:color w:val="000000"/>
                <w:lang w:eastAsia="es-BO"/>
              </w:rPr>
            </w:pPr>
            <w:r w:rsidRPr="00B10C4A">
              <w:rPr>
                <w:rFonts w:ascii="Calibri" w:hAnsi="Calibri"/>
                <w:color w:val="000000"/>
                <w:lang w:eastAsia="es-BO"/>
              </w:rPr>
              <w:t>LIGERAMENTE INCLINADO</w:t>
            </w:r>
          </w:p>
        </w:tc>
        <w:tc>
          <w:tcPr>
            <w:tcW w:w="113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2,0 - 5,0</w:t>
            </w:r>
          </w:p>
        </w:tc>
        <w:tc>
          <w:tcPr>
            <w:tcW w:w="1724" w:type="dxa"/>
            <w:vMerge/>
            <w:tcBorders>
              <w:left w:val="single" w:sz="4" w:space="0" w:color="auto"/>
              <w:right w:val="single" w:sz="4" w:space="0" w:color="auto"/>
            </w:tcBorders>
            <w:vAlign w:val="center"/>
          </w:tcPr>
          <w:p w:rsidR="00D8638D" w:rsidRPr="00B10C4A" w:rsidRDefault="00D8638D" w:rsidP="008465A8">
            <w:pPr>
              <w:spacing w:after="0" w:line="240" w:lineRule="auto"/>
              <w:jc w:val="center"/>
              <w:rPr>
                <w:rFonts w:ascii="Calibri" w:hAnsi="Calibri"/>
                <w:color w:val="000000"/>
                <w:lang w:eastAsia="es-BO"/>
              </w:rPr>
            </w:pPr>
          </w:p>
        </w:tc>
        <w:tc>
          <w:tcPr>
            <w:tcW w:w="1515" w:type="dxa"/>
            <w:vMerge/>
            <w:tcBorders>
              <w:left w:val="single" w:sz="4" w:space="0" w:color="auto"/>
              <w:right w:val="single" w:sz="4" w:space="0" w:color="auto"/>
            </w:tcBorders>
            <w:vAlign w:val="center"/>
          </w:tcPr>
          <w:p w:rsidR="00D8638D" w:rsidRPr="00B10C4A" w:rsidRDefault="00D8638D" w:rsidP="008465A8">
            <w:pPr>
              <w:spacing w:after="0" w:line="240" w:lineRule="auto"/>
              <w:jc w:val="center"/>
              <w:rPr>
                <w:rFonts w:ascii="Calibri" w:hAnsi="Calibri"/>
                <w:b/>
                <w:bCs/>
                <w:color w:val="000000"/>
                <w:lang w:eastAsia="es-BO"/>
              </w:rPr>
            </w:pPr>
          </w:p>
        </w:tc>
      </w:tr>
      <w:tr w:rsidR="00D8638D" w:rsidRPr="00B10C4A" w:rsidTr="008465A8">
        <w:trPr>
          <w:trHeight w:val="300"/>
        </w:trPr>
        <w:tc>
          <w:tcPr>
            <w:tcW w:w="695" w:type="dxa"/>
            <w:tcBorders>
              <w:top w:val="nil"/>
              <w:left w:val="single" w:sz="4" w:space="0" w:color="auto"/>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6</w:t>
            </w:r>
          </w:p>
        </w:tc>
        <w:tc>
          <w:tcPr>
            <w:tcW w:w="339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rPr>
                <w:rFonts w:ascii="Calibri" w:hAnsi="Calibri"/>
                <w:color w:val="000000"/>
                <w:lang w:eastAsia="es-BO"/>
              </w:rPr>
            </w:pPr>
            <w:r w:rsidRPr="00B10C4A">
              <w:rPr>
                <w:rFonts w:ascii="Calibri" w:hAnsi="Calibri"/>
                <w:color w:val="000000"/>
                <w:lang w:eastAsia="es-BO"/>
              </w:rPr>
              <w:t>FUERTEMENTE INCLINADO</w:t>
            </w:r>
          </w:p>
        </w:tc>
        <w:tc>
          <w:tcPr>
            <w:tcW w:w="113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10,0 - 15,0</w:t>
            </w:r>
          </w:p>
        </w:tc>
        <w:tc>
          <w:tcPr>
            <w:tcW w:w="1724" w:type="dxa"/>
            <w:vMerge/>
            <w:tcBorders>
              <w:left w:val="single" w:sz="4" w:space="0" w:color="auto"/>
              <w:bottom w:val="single" w:sz="4" w:space="0" w:color="auto"/>
              <w:right w:val="single" w:sz="4" w:space="0" w:color="auto"/>
            </w:tcBorders>
            <w:shd w:val="clear" w:color="000000" w:fill="FFFF99"/>
            <w:noWrap/>
            <w:vAlign w:val="center"/>
          </w:tcPr>
          <w:p w:rsidR="00D8638D" w:rsidRPr="00B10C4A" w:rsidRDefault="00D8638D" w:rsidP="008465A8">
            <w:pPr>
              <w:spacing w:after="0" w:line="240" w:lineRule="auto"/>
              <w:jc w:val="center"/>
              <w:rPr>
                <w:rFonts w:ascii="Calibri" w:hAnsi="Calibri"/>
                <w:color w:val="000000"/>
                <w:lang w:eastAsia="es-BO"/>
              </w:rPr>
            </w:pPr>
          </w:p>
        </w:tc>
        <w:tc>
          <w:tcPr>
            <w:tcW w:w="1515" w:type="dxa"/>
            <w:vMerge/>
            <w:tcBorders>
              <w:left w:val="single" w:sz="4" w:space="0" w:color="auto"/>
              <w:bottom w:val="single" w:sz="4" w:space="0" w:color="auto"/>
              <w:right w:val="single" w:sz="4" w:space="0" w:color="auto"/>
            </w:tcBorders>
            <w:shd w:val="clear" w:color="000000" w:fill="FFFF99"/>
            <w:noWrap/>
            <w:vAlign w:val="center"/>
          </w:tcPr>
          <w:p w:rsidR="00D8638D" w:rsidRPr="00B10C4A" w:rsidRDefault="00D8638D" w:rsidP="008465A8">
            <w:pPr>
              <w:spacing w:after="0" w:line="240" w:lineRule="auto"/>
              <w:jc w:val="center"/>
              <w:rPr>
                <w:rFonts w:ascii="Calibri" w:hAnsi="Calibri"/>
                <w:b/>
                <w:bCs/>
                <w:color w:val="000000"/>
                <w:lang w:eastAsia="es-BO"/>
              </w:rPr>
            </w:pPr>
          </w:p>
        </w:tc>
      </w:tr>
      <w:tr w:rsidR="00D8638D" w:rsidRPr="00B10C4A" w:rsidTr="008465A8">
        <w:trPr>
          <w:trHeight w:val="300"/>
        </w:trPr>
        <w:tc>
          <w:tcPr>
            <w:tcW w:w="695" w:type="dxa"/>
            <w:tcBorders>
              <w:top w:val="nil"/>
              <w:left w:val="single" w:sz="4" w:space="0" w:color="auto"/>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7</w:t>
            </w:r>
          </w:p>
        </w:tc>
        <w:tc>
          <w:tcPr>
            <w:tcW w:w="339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rPr>
                <w:rFonts w:ascii="Calibri" w:hAnsi="Calibri"/>
                <w:color w:val="000000"/>
                <w:lang w:eastAsia="es-BO"/>
              </w:rPr>
            </w:pPr>
            <w:r w:rsidRPr="00B10C4A">
              <w:rPr>
                <w:rFonts w:ascii="Calibri" w:hAnsi="Calibri"/>
                <w:color w:val="000000"/>
                <w:lang w:eastAsia="es-BO"/>
              </w:rPr>
              <w:t>MODERADAMENTE ESCARPADO</w:t>
            </w:r>
          </w:p>
        </w:tc>
        <w:tc>
          <w:tcPr>
            <w:tcW w:w="113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15,0 - 30,0</w:t>
            </w:r>
          </w:p>
        </w:tc>
        <w:tc>
          <w:tcPr>
            <w:tcW w:w="1724" w:type="dxa"/>
            <w:tcBorders>
              <w:top w:val="nil"/>
              <w:left w:val="nil"/>
              <w:bottom w:val="single" w:sz="4" w:space="0" w:color="auto"/>
              <w:right w:val="single" w:sz="4" w:space="0" w:color="auto"/>
            </w:tcBorders>
            <w:shd w:val="clear" w:color="auto" w:fill="FFFF00"/>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MODERADA</w:t>
            </w:r>
          </w:p>
        </w:tc>
        <w:tc>
          <w:tcPr>
            <w:tcW w:w="1515" w:type="dxa"/>
            <w:tcBorders>
              <w:top w:val="nil"/>
              <w:left w:val="nil"/>
              <w:bottom w:val="single" w:sz="4" w:space="0" w:color="auto"/>
              <w:right w:val="single" w:sz="4" w:space="0" w:color="auto"/>
            </w:tcBorders>
            <w:shd w:val="clear" w:color="auto" w:fill="FFFF00"/>
            <w:noWrap/>
            <w:vAlign w:val="center"/>
          </w:tcPr>
          <w:p w:rsidR="00D8638D" w:rsidRPr="00B10C4A" w:rsidRDefault="00D8638D" w:rsidP="008465A8">
            <w:pPr>
              <w:spacing w:after="0" w:line="240" w:lineRule="auto"/>
              <w:jc w:val="center"/>
              <w:rPr>
                <w:rFonts w:ascii="Calibri" w:hAnsi="Calibri"/>
                <w:b/>
                <w:bCs/>
                <w:color w:val="000000"/>
                <w:lang w:eastAsia="es-BO"/>
              </w:rPr>
            </w:pPr>
            <w:r w:rsidRPr="00B10C4A">
              <w:rPr>
                <w:rFonts w:ascii="Calibri" w:hAnsi="Calibri"/>
                <w:b/>
                <w:bCs/>
                <w:color w:val="000000"/>
                <w:lang w:eastAsia="es-BO"/>
              </w:rPr>
              <w:t>15,0 - 30,0</w:t>
            </w:r>
          </w:p>
        </w:tc>
      </w:tr>
      <w:tr w:rsidR="00D8638D" w:rsidRPr="00B10C4A" w:rsidTr="008465A8">
        <w:trPr>
          <w:trHeight w:val="300"/>
        </w:trPr>
        <w:tc>
          <w:tcPr>
            <w:tcW w:w="695" w:type="dxa"/>
            <w:tcBorders>
              <w:top w:val="nil"/>
              <w:left w:val="single" w:sz="4" w:space="0" w:color="auto"/>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8</w:t>
            </w:r>
          </w:p>
        </w:tc>
        <w:tc>
          <w:tcPr>
            <w:tcW w:w="339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rPr>
                <w:rFonts w:ascii="Calibri" w:hAnsi="Calibri"/>
                <w:color w:val="000000"/>
                <w:lang w:eastAsia="es-BO"/>
              </w:rPr>
            </w:pPr>
            <w:r w:rsidRPr="00B10C4A">
              <w:rPr>
                <w:rFonts w:ascii="Calibri" w:hAnsi="Calibri"/>
                <w:color w:val="000000"/>
                <w:lang w:eastAsia="es-BO"/>
              </w:rPr>
              <w:t>ESCARPADO</w:t>
            </w:r>
          </w:p>
        </w:tc>
        <w:tc>
          <w:tcPr>
            <w:tcW w:w="113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30,0 - 60,0</w:t>
            </w:r>
          </w:p>
        </w:tc>
        <w:tc>
          <w:tcPr>
            <w:tcW w:w="1724" w:type="dxa"/>
            <w:tcBorders>
              <w:top w:val="nil"/>
              <w:left w:val="nil"/>
              <w:bottom w:val="single" w:sz="4" w:space="0" w:color="auto"/>
              <w:right w:val="single" w:sz="4" w:space="0" w:color="auto"/>
            </w:tcBorders>
            <w:shd w:val="clear" w:color="000000" w:fill="FF9933"/>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ALTA</w:t>
            </w:r>
          </w:p>
        </w:tc>
        <w:tc>
          <w:tcPr>
            <w:tcW w:w="1515" w:type="dxa"/>
            <w:tcBorders>
              <w:top w:val="nil"/>
              <w:left w:val="nil"/>
              <w:bottom w:val="single" w:sz="4" w:space="0" w:color="auto"/>
              <w:right w:val="single" w:sz="4" w:space="0" w:color="auto"/>
            </w:tcBorders>
            <w:shd w:val="clear" w:color="000000" w:fill="FF9933"/>
            <w:noWrap/>
            <w:vAlign w:val="center"/>
          </w:tcPr>
          <w:p w:rsidR="00D8638D" w:rsidRPr="00B10C4A" w:rsidRDefault="00D8638D" w:rsidP="008465A8">
            <w:pPr>
              <w:spacing w:after="0" w:line="240" w:lineRule="auto"/>
              <w:jc w:val="center"/>
              <w:rPr>
                <w:rFonts w:ascii="Calibri" w:hAnsi="Calibri"/>
                <w:b/>
                <w:bCs/>
                <w:color w:val="000000"/>
                <w:lang w:eastAsia="es-BO"/>
              </w:rPr>
            </w:pPr>
            <w:r w:rsidRPr="00B10C4A">
              <w:rPr>
                <w:rFonts w:ascii="Calibri" w:hAnsi="Calibri"/>
                <w:b/>
                <w:bCs/>
                <w:color w:val="000000"/>
                <w:lang w:eastAsia="es-BO"/>
              </w:rPr>
              <w:t>30,0 - 60,0</w:t>
            </w:r>
          </w:p>
        </w:tc>
      </w:tr>
      <w:tr w:rsidR="00D8638D" w:rsidRPr="00B10C4A" w:rsidTr="008465A8">
        <w:trPr>
          <w:trHeight w:val="300"/>
        </w:trPr>
        <w:tc>
          <w:tcPr>
            <w:tcW w:w="695" w:type="dxa"/>
            <w:tcBorders>
              <w:top w:val="nil"/>
              <w:left w:val="single" w:sz="4" w:space="0" w:color="auto"/>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9</w:t>
            </w:r>
          </w:p>
        </w:tc>
        <w:tc>
          <w:tcPr>
            <w:tcW w:w="339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rPr>
                <w:rFonts w:ascii="Calibri" w:hAnsi="Calibri"/>
                <w:color w:val="000000"/>
                <w:lang w:eastAsia="es-BO"/>
              </w:rPr>
            </w:pPr>
            <w:r w:rsidRPr="00B10C4A">
              <w:rPr>
                <w:rFonts w:ascii="Calibri" w:hAnsi="Calibri"/>
                <w:color w:val="000000"/>
                <w:lang w:eastAsia="es-BO"/>
              </w:rPr>
              <w:t>MUY ESCARPADO</w:t>
            </w:r>
          </w:p>
        </w:tc>
        <w:tc>
          <w:tcPr>
            <w:tcW w:w="1139" w:type="dxa"/>
            <w:tcBorders>
              <w:top w:val="nil"/>
              <w:left w:val="nil"/>
              <w:bottom w:val="single" w:sz="4" w:space="0" w:color="auto"/>
              <w:right w:val="single" w:sz="4" w:space="0" w:color="auto"/>
            </w:tcBorders>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&gt; 60</w:t>
            </w:r>
          </w:p>
        </w:tc>
        <w:tc>
          <w:tcPr>
            <w:tcW w:w="1724" w:type="dxa"/>
            <w:tcBorders>
              <w:top w:val="nil"/>
              <w:left w:val="nil"/>
              <w:bottom w:val="single" w:sz="4" w:space="0" w:color="auto"/>
              <w:right w:val="single" w:sz="4" w:space="0" w:color="auto"/>
            </w:tcBorders>
            <w:shd w:val="clear" w:color="000000" w:fill="FF0000"/>
            <w:noWrap/>
            <w:vAlign w:val="center"/>
          </w:tcPr>
          <w:p w:rsidR="00D8638D" w:rsidRPr="00B10C4A" w:rsidRDefault="00D8638D" w:rsidP="008465A8">
            <w:pPr>
              <w:spacing w:after="0" w:line="240" w:lineRule="auto"/>
              <w:jc w:val="center"/>
              <w:rPr>
                <w:rFonts w:ascii="Calibri" w:hAnsi="Calibri"/>
                <w:color w:val="000000"/>
                <w:lang w:eastAsia="es-BO"/>
              </w:rPr>
            </w:pPr>
            <w:r w:rsidRPr="00B10C4A">
              <w:rPr>
                <w:rFonts w:ascii="Calibri" w:hAnsi="Calibri"/>
                <w:color w:val="000000"/>
                <w:lang w:eastAsia="es-BO"/>
              </w:rPr>
              <w:t>MUY ALTA</w:t>
            </w:r>
          </w:p>
        </w:tc>
        <w:tc>
          <w:tcPr>
            <w:tcW w:w="1515" w:type="dxa"/>
            <w:tcBorders>
              <w:top w:val="nil"/>
              <w:left w:val="nil"/>
              <w:bottom w:val="single" w:sz="4" w:space="0" w:color="auto"/>
              <w:right w:val="single" w:sz="4" w:space="0" w:color="auto"/>
            </w:tcBorders>
            <w:shd w:val="clear" w:color="000000" w:fill="FF0000"/>
            <w:noWrap/>
            <w:vAlign w:val="center"/>
          </w:tcPr>
          <w:p w:rsidR="00D8638D" w:rsidRPr="00B10C4A" w:rsidRDefault="00D8638D" w:rsidP="008465A8">
            <w:pPr>
              <w:spacing w:after="0" w:line="240" w:lineRule="auto"/>
              <w:jc w:val="center"/>
              <w:rPr>
                <w:rFonts w:ascii="Calibri" w:hAnsi="Calibri"/>
                <w:b/>
                <w:bCs/>
                <w:color w:val="000000"/>
                <w:lang w:eastAsia="es-BO"/>
              </w:rPr>
            </w:pPr>
            <w:r w:rsidRPr="00B10C4A">
              <w:rPr>
                <w:rFonts w:ascii="Calibri" w:hAnsi="Calibri"/>
                <w:b/>
                <w:bCs/>
                <w:color w:val="000000"/>
                <w:lang w:eastAsia="es-BO"/>
              </w:rPr>
              <w:t>&gt; 60</w:t>
            </w:r>
          </w:p>
        </w:tc>
      </w:tr>
    </w:tbl>
    <w:p w:rsidR="00D8638D" w:rsidRDefault="00D8638D" w:rsidP="00E632FA">
      <w:pPr>
        <w:rPr>
          <w:rFonts w:ascii="Verdana" w:hAnsi="Verdana"/>
          <w:szCs w:val="22"/>
          <w:lang w:val="es-ES"/>
        </w:rPr>
      </w:pPr>
      <w:r>
        <w:rPr>
          <w:rFonts w:ascii="Verdana" w:hAnsi="Verdana"/>
          <w:szCs w:val="22"/>
          <w:lang w:val="es-ES"/>
        </w:rPr>
        <w:t>Para el presente proyecto se ha tomado la desición de establecer la siguiente clasificación de las pendientes</w:t>
      </w:r>
    </w:p>
    <w:p w:rsidR="00D8638D" w:rsidRDefault="00D8638D" w:rsidP="008465A8">
      <w:pPr>
        <w:rPr>
          <w:rFonts w:ascii="Verdana" w:hAnsi="Verdana"/>
          <w:szCs w:val="22"/>
          <w:lang w:val="es-ES"/>
        </w:rPr>
      </w:pPr>
      <w:r>
        <w:rPr>
          <w:rFonts w:ascii="Verdana" w:hAnsi="Verdana"/>
          <w:szCs w:val="22"/>
          <w:lang w:val="es-ES"/>
        </w:rPr>
        <w:t xml:space="preserve">0 – 30 .-  </w:t>
      </w:r>
      <w:r>
        <w:rPr>
          <w:rFonts w:ascii="Verdana" w:hAnsi="Verdana"/>
          <w:szCs w:val="22"/>
          <w:lang w:val="es-ES"/>
        </w:rPr>
        <w:tab/>
        <w:t>1  Bajo a Moderado</w:t>
      </w:r>
    </w:p>
    <w:p w:rsidR="00D8638D" w:rsidRDefault="00D8638D" w:rsidP="008465A8">
      <w:pPr>
        <w:rPr>
          <w:rFonts w:ascii="Verdana" w:hAnsi="Verdana"/>
          <w:szCs w:val="22"/>
          <w:lang w:val="es-ES"/>
        </w:rPr>
      </w:pPr>
      <w:r>
        <w:rPr>
          <w:rFonts w:ascii="Verdana" w:hAnsi="Verdana"/>
          <w:szCs w:val="22"/>
          <w:lang w:val="es-ES"/>
        </w:rPr>
        <w:t xml:space="preserve">30-60 .-  </w:t>
      </w:r>
      <w:r>
        <w:rPr>
          <w:rFonts w:ascii="Verdana" w:hAnsi="Verdana"/>
          <w:szCs w:val="22"/>
          <w:lang w:val="es-ES"/>
        </w:rPr>
        <w:tab/>
        <w:t>3 Alto</w:t>
      </w:r>
    </w:p>
    <w:p w:rsidR="00D8638D" w:rsidRDefault="00D8638D" w:rsidP="008465A8">
      <w:pPr>
        <w:rPr>
          <w:rFonts w:ascii="Verdana" w:hAnsi="Verdana"/>
          <w:szCs w:val="22"/>
          <w:lang w:val="es-ES"/>
        </w:rPr>
      </w:pPr>
      <w:r>
        <w:rPr>
          <w:rFonts w:ascii="Verdana" w:hAnsi="Verdana"/>
          <w:szCs w:val="22"/>
          <w:lang w:val="es-ES"/>
        </w:rPr>
        <w:t xml:space="preserve">Mayor a 60 </w:t>
      </w:r>
      <w:r>
        <w:rPr>
          <w:rFonts w:ascii="Verdana" w:hAnsi="Verdana"/>
          <w:szCs w:val="22"/>
          <w:lang w:val="es-ES"/>
        </w:rPr>
        <w:tab/>
        <w:t xml:space="preserve">4 .- Muy Alto Alto </w:t>
      </w:r>
    </w:p>
    <w:p w:rsidR="00D8638D" w:rsidRDefault="00D8638D" w:rsidP="00E632FA">
      <w:pPr>
        <w:rPr>
          <w:rFonts w:ascii="Verdana" w:hAnsi="Verdana"/>
          <w:szCs w:val="22"/>
          <w:lang w:val="es-ES"/>
        </w:rPr>
      </w:pPr>
      <w:r>
        <w:rPr>
          <w:rFonts w:ascii="Verdana" w:hAnsi="Verdana"/>
          <w:szCs w:val="22"/>
          <w:lang w:val="es-ES"/>
        </w:rPr>
        <w:t>Utilizando el comando RECLASS se ha reclasificado las pendientes con los siguientes valores:</w:t>
      </w:r>
    </w:p>
    <w:p w:rsidR="00D8638D" w:rsidRDefault="00D8638D" w:rsidP="00E632FA">
      <w:pPr>
        <w:rPr>
          <w:rFonts w:ascii="Verdana" w:hAnsi="Verdana"/>
          <w:szCs w:val="22"/>
          <w:lang w:val="es-ES"/>
        </w:rPr>
      </w:pPr>
      <w:r w:rsidRPr="00134FC5">
        <w:rPr>
          <w:rFonts w:ascii="Verdana" w:hAnsi="Verdana"/>
          <w:noProof/>
          <w:szCs w:val="22"/>
          <w:lang w:val="en-US" w:eastAsia="en-US"/>
        </w:rPr>
        <w:pict>
          <v:shape id="Imagen 2" o:spid="_x0000_i1037" type="#_x0000_t75" style="width:408pt;height:54pt;visibility:visible">
            <v:imagedata r:id="rId22" o:title=""/>
          </v:shape>
        </w:pict>
      </w:r>
    </w:p>
    <w:p w:rsidR="00D8638D" w:rsidRDefault="00D8638D" w:rsidP="00E632FA"/>
    <w:p w:rsidR="00D8638D" w:rsidRDefault="00D8638D" w:rsidP="00E632FA">
      <w:pPr>
        <w:rPr>
          <w:rFonts w:ascii="Verdana" w:hAnsi="Verdana"/>
          <w:szCs w:val="22"/>
          <w:lang w:val="es-ES"/>
        </w:rPr>
      </w:pPr>
    </w:p>
    <w:p w:rsidR="00D8638D" w:rsidRPr="00A94422" w:rsidRDefault="00D8638D" w:rsidP="00056F3B">
      <w:pPr>
        <w:pStyle w:val="Heading3"/>
        <w:rPr>
          <w:lang w:val="es-ES"/>
        </w:rPr>
      </w:pPr>
      <w:bookmarkStart w:id="43" w:name="_Toc346707457"/>
      <w:r w:rsidRPr="00A94422">
        <w:rPr>
          <w:lang w:val="es-ES"/>
        </w:rPr>
        <w:t>MAPA DE AMENAZAS</w:t>
      </w:r>
      <w:bookmarkEnd w:id="43"/>
    </w:p>
    <w:p w:rsidR="00D8638D" w:rsidRPr="00A94422" w:rsidRDefault="00D8638D" w:rsidP="00A94422">
      <w:pPr>
        <w:rPr>
          <w:rFonts w:ascii="Verdana" w:hAnsi="Verdana"/>
          <w:szCs w:val="22"/>
          <w:lang w:val="es-ES"/>
        </w:rPr>
      </w:pPr>
      <w:r w:rsidRPr="00A94422">
        <w:rPr>
          <w:rFonts w:ascii="Verdana" w:hAnsi="Verdana"/>
          <w:szCs w:val="22"/>
          <w:lang w:val="es-ES"/>
        </w:rPr>
        <w:t>El Gobierno Autónomo Municipal de La Paz (GAMLP) preocupado con los constantes fenómenos geodinámicos que afectan al Valle de La Paz, tal como deslizamientos e inundaciones, que se hacen cada vez más trágicos debido al crecimiento explosivo de la mancha Urbana que ha invadido informalmente lechos de ríos y laderas inestables, decidió elaborar un Nuevo Mapa Geológico que sirva de base para identificar las diferentes amenazas geodinámicas a estas zonas vulnerables y así poder identificar los Riesgos que puedan afectar el desarrollo de la Ciudad más importante de Bolivia.</w:t>
      </w:r>
    </w:p>
    <w:p w:rsidR="00D8638D" w:rsidRPr="00A94422" w:rsidRDefault="00D8638D" w:rsidP="00A94422">
      <w:pPr>
        <w:rPr>
          <w:rFonts w:ascii="Verdana" w:hAnsi="Verdana"/>
          <w:szCs w:val="22"/>
          <w:lang w:val="es-ES"/>
        </w:rPr>
      </w:pPr>
      <w:r w:rsidRPr="00A94422">
        <w:rPr>
          <w:rFonts w:ascii="Verdana" w:hAnsi="Verdana"/>
          <w:szCs w:val="22"/>
          <w:lang w:val="es-ES"/>
        </w:rPr>
        <w:t>Ya en el año 1978 las consultoras BRGM – BCEOM 1977-1978, realizaron el Estudio Ecogeológico de la Cuenca de La Paz y sus Alrededores, plasmados en 23 documentos temáticos, elaborados para planificar el Desarrollo Urbano de la Ciudad de La Paz.</w:t>
      </w:r>
    </w:p>
    <w:p w:rsidR="00D8638D" w:rsidRPr="00A94422" w:rsidRDefault="00D8638D" w:rsidP="00A94422">
      <w:pPr>
        <w:rPr>
          <w:rFonts w:ascii="Verdana" w:hAnsi="Verdana"/>
          <w:szCs w:val="22"/>
          <w:lang w:val="es-ES"/>
        </w:rPr>
      </w:pPr>
      <w:r w:rsidRPr="00A94422">
        <w:rPr>
          <w:rFonts w:ascii="Verdana" w:hAnsi="Verdana"/>
          <w:szCs w:val="22"/>
          <w:lang w:val="es-ES"/>
        </w:rPr>
        <w:t>La escala de trabajo de esos documentos fue de 1:50000, pero dado que la cobertura Urbana es susceptible de ser amenazada por los fenómenos citados a nivel de manzano, era necesario sobre la base de información existente generar un Mapa Geológico a una escala de 1:5000, para ese fin se utilizó las ortofotos del año 2006, además de fotos aéreas del siglo pasado que datan de las décadas del 30, 50, 60, 70, 80, 90 y de la primera década del presente siglo, el análisis realizado permitió una interpretación multitemporal de la geología del valle de La Paz.</w:t>
      </w:r>
    </w:p>
    <w:p w:rsidR="00D8638D" w:rsidRPr="00A94422" w:rsidRDefault="00D8638D" w:rsidP="00A94422">
      <w:pPr>
        <w:rPr>
          <w:rFonts w:ascii="Verdana" w:hAnsi="Verdana"/>
          <w:szCs w:val="22"/>
          <w:lang w:val="es-ES"/>
        </w:rPr>
      </w:pPr>
      <w:r w:rsidRPr="00A94422">
        <w:rPr>
          <w:rFonts w:ascii="Verdana" w:hAnsi="Verdana"/>
          <w:szCs w:val="22"/>
          <w:lang w:val="es-ES"/>
        </w:rPr>
        <w:t>Este trabajo fue realizado por geólogos de</w:t>
      </w:r>
      <w:r>
        <w:rPr>
          <w:rFonts w:ascii="Verdana" w:hAnsi="Verdana"/>
          <w:szCs w:val="22"/>
          <w:lang w:val="es-ES"/>
        </w:rPr>
        <w:t>l</w:t>
      </w:r>
      <w:r w:rsidRPr="00A94422">
        <w:rPr>
          <w:rFonts w:ascii="Verdana" w:hAnsi="Verdana"/>
          <w:szCs w:val="22"/>
          <w:lang w:val="es-ES"/>
        </w:rPr>
        <w:t xml:space="preserve"> municipio </w:t>
      </w:r>
      <w:r>
        <w:rPr>
          <w:rFonts w:ascii="Verdana" w:hAnsi="Verdana"/>
          <w:szCs w:val="22"/>
          <w:lang w:val="es-ES"/>
        </w:rPr>
        <w:t xml:space="preserve">de La Paz </w:t>
      </w:r>
      <w:r w:rsidRPr="00A94422">
        <w:rPr>
          <w:rFonts w:ascii="Verdana" w:hAnsi="Verdana"/>
          <w:szCs w:val="22"/>
          <w:lang w:val="es-ES"/>
        </w:rPr>
        <w:t>que poseen diferentes aptitudes y la combinación de esas capacidades permitió realizar este trabajo en forma óptima.</w:t>
      </w:r>
    </w:p>
    <w:p w:rsidR="00D8638D" w:rsidRPr="00A94422" w:rsidRDefault="00D8638D" w:rsidP="00A94422">
      <w:pPr>
        <w:rPr>
          <w:rFonts w:ascii="Verdana" w:hAnsi="Verdana"/>
          <w:szCs w:val="22"/>
          <w:lang w:val="es-ES"/>
        </w:rPr>
      </w:pPr>
      <w:r w:rsidRPr="00A94422">
        <w:rPr>
          <w:rFonts w:ascii="Verdana" w:hAnsi="Verdana"/>
          <w:szCs w:val="22"/>
          <w:lang w:val="es-ES"/>
        </w:rPr>
        <w:t>Sobre esa información básica y necesaria se elaboraron otros mapas temáticos a la misma escala tal como el mapa Geomorfológico, mapa Geotécnico y un mapa de Pendientes.</w:t>
      </w:r>
    </w:p>
    <w:p w:rsidR="00D8638D" w:rsidRPr="00A94422" w:rsidRDefault="00D8638D" w:rsidP="00A94422">
      <w:pPr>
        <w:rPr>
          <w:rFonts w:ascii="Verdana" w:hAnsi="Verdana"/>
          <w:szCs w:val="22"/>
          <w:lang w:val="es-ES"/>
        </w:rPr>
      </w:pPr>
      <w:r w:rsidRPr="00A94422">
        <w:rPr>
          <w:rFonts w:ascii="Verdana" w:hAnsi="Verdana"/>
          <w:szCs w:val="22"/>
          <w:lang w:val="es-ES"/>
        </w:rPr>
        <w:t>Combinando esos mapas temáticos se obtuvo un mapa de Amenazas por Remoción en Masa, paralelamente se trabajó un Mapa de Amenazas por Inundaciones.</w:t>
      </w:r>
    </w:p>
    <w:p w:rsidR="00D8638D" w:rsidRPr="00A94422" w:rsidRDefault="00D8638D" w:rsidP="00A94422">
      <w:pPr>
        <w:rPr>
          <w:rFonts w:ascii="Verdana" w:hAnsi="Verdana"/>
          <w:szCs w:val="22"/>
          <w:lang w:val="es-ES"/>
        </w:rPr>
      </w:pPr>
      <w:r w:rsidRPr="00A94422">
        <w:rPr>
          <w:rFonts w:ascii="Verdana" w:hAnsi="Verdana"/>
          <w:szCs w:val="22"/>
          <w:lang w:val="es-ES"/>
        </w:rPr>
        <w:t>Por otra parte otro grupo de técnicos de varias disciplinas (ingenieros civiles, agrónomos, geógrafos) elaboraron el mapa de Vulnerabilidades.</w:t>
      </w:r>
    </w:p>
    <w:p w:rsidR="00D8638D" w:rsidRDefault="00D8638D" w:rsidP="00A94422">
      <w:pPr>
        <w:rPr>
          <w:rFonts w:ascii="Verdana" w:hAnsi="Verdana"/>
          <w:szCs w:val="22"/>
          <w:lang w:val="es-ES"/>
        </w:rPr>
      </w:pPr>
      <w:r w:rsidRPr="00A94422">
        <w:rPr>
          <w:rFonts w:ascii="Verdana" w:hAnsi="Verdana"/>
          <w:szCs w:val="22"/>
          <w:lang w:val="es-ES"/>
        </w:rPr>
        <w:t>La combinación algebraica de estos Mapas permitió obtener el Mapa de Riesgos Versión 2011.</w:t>
      </w:r>
    </w:p>
    <w:p w:rsidR="00D8638D" w:rsidRDefault="00D8638D" w:rsidP="00A94422">
      <w:pPr>
        <w:rPr>
          <w:rFonts w:ascii="Verdana" w:hAnsi="Verdana"/>
          <w:szCs w:val="22"/>
          <w:lang w:val="es-ES"/>
        </w:rPr>
      </w:pPr>
      <w:r>
        <w:rPr>
          <w:rFonts w:ascii="Verdana" w:hAnsi="Verdana"/>
          <w:szCs w:val="22"/>
          <w:lang w:val="es-ES"/>
        </w:rPr>
        <w:t xml:space="preserve">Asimismo se utilizaron las siguientes coberturas establecidas en el mapa de Amenaza del 2004. </w:t>
      </w:r>
    </w:p>
    <w:p w:rsidR="00D8638D" w:rsidRPr="00BF2542" w:rsidRDefault="00D8638D" w:rsidP="00BF2542">
      <w:pPr>
        <w:rPr>
          <w:rFonts w:ascii="Verdana" w:hAnsi="Verdana"/>
          <w:szCs w:val="22"/>
          <w:lang w:val="es-ES"/>
        </w:rPr>
      </w:pPr>
      <w:r w:rsidRPr="00BF2542">
        <w:rPr>
          <w:rFonts w:ascii="Verdana" w:hAnsi="Verdana"/>
          <w:szCs w:val="22"/>
          <w:lang w:val="es-ES"/>
        </w:rPr>
        <w:t>Tomando en cuenta lo anterior, el modelo de riesgo debe simplificarse en cuanto al</w:t>
      </w:r>
    </w:p>
    <w:p w:rsidR="00D8638D" w:rsidRPr="00BF2542" w:rsidRDefault="00D8638D" w:rsidP="00BF2542">
      <w:pPr>
        <w:rPr>
          <w:rFonts w:ascii="Verdana" w:hAnsi="Verdana"/>
          <w:szCs w:val="22"/>
          <w:lang w:val="es-ES"/>
        </w:rPr>
      </w:pPr>
      <w:r w:rsidRPr="00BF2542">
        <w:rPr>
          <w:rFonts w:ascii="Verdana" w:hAnsi="Verdana"/>
          <w:szCs w:val="22"/>
          <w:lang w:val="es-ES"/>
        </w:rPr>
        <w:t>diagnóstico de las amenazas, considerando los 8 orígenes más importantes:</w:t>
      </w:r>
    </w:p>
    <w:p w:rsidR="00D8638D" w:rsidRPr="00BF2542" w:rsidRDefault="00D8638D" w:rsidP="00BF2542">
      <w:pPr>
        <w:rPr>
          <w:rFonts w:ascii="Verdana" w:hAnsi="Verdana"/>
          <w:szCs w:val="22"/>
          <w:lang w:val="es-ES"/>
        </w:rPr>
      </w:pPr>
      <w:r w:rsidRPr="00BF2542">
        <w:rPr>
          <w:rFonts w:ascii="Verdana" w:hAnsi="Verdana"/>
          <w:szCs w:val="22"/>
          <w:lang w:val="es-ES"/>
        </w:rPr>
        <w:t>• 1) Derrumbes</w:t>
      </w:r>
    </w:p>
    <w:p w:rsidR="00D8638D" w:rsidRPr="00BF2542" w:rsidRDefault="00D8638D" w:rsidP="00BF2542">
      <w:pPr>
        <w:rPr>
          <w:rFonts w:ascii="Verdana" w:hAnsi="Verdana"/>
          <w:szCs w:val="22"/>
          <w:lang w:val="es-ES"/>
        </w:rPr>
      </w:pPr>
      <w:r w:rsidRPr="00BF2542">
        <w:rPr>
          <w:rFonts w:ascii="Verdana" w:hAnsi="Verdana"/>
          <w:szCs w:val="22"/>
          <w:lang w:val="es-ES"/>
        </w:rPr>
        <w:t>• 2) Deslizamientos</w:t>
      </w:r>
    </w:p>
    <w:p w:rsidR="00D8638D" w:rsidRDefault="00D8638D" w:rsidP="00BF2542">
      <w:pPr>
        <w:rPr>
          <w:rFonts w:ascii="Verdana" w:hAnsi="Verdana"/>
          <w:szCs w:val="22"/>
          <w:lang w:val="es-ES"/>
        </w:rPr>
      </w:pPr>
      <w:r w:rsidRPr="00BF2542">
        <w:rPr>
          <w:rFonts w:ascii="Verdana" w:hAnsi="Verdana"/>
          <w:szCs w:val="22"/>
          <w:lang w:val="es-ES"/>
        </w:rPr>
        <w:t xml:space="preserve">• 3) Erosión interna – externa. </w:t>
      </w:r>
    </w:p>
    <w:p w:rsidR="00D8638D" w:rsidRDefault="00D8638D" w:rsidP="00BF2542">
      <w:pPr>
        <w:rPr>
          <w:rFonts w:ascii="Verdana" w:hAnsi="Verdana"/>
          <w:szCs w:val="22"/>
          <w:lang w:val="es-ES"/>
        </w:rPr>
      </w:pPr>
      <w:r w:rsidRPr="00BF2542">
        <w:rPr>
          <w:rFonts w:ascii="Verdana" w:hAnsi="Verdana"/>
          <w:szCs w:val="22"/>
          <w:lang w:val="es-ES"/>
        </w:rPr>
        <w:t xml:space="preserve">• 4) Erosión Subterránea </w:t>
      </w:r>
    </w:p>
    <w:p w:rsidR="00D8638D" w:rsidRPr="00BF2542" w:rsidRDefault="00D8638D" w:rsidP="00BF2542">
      <w:pPr>
        <w:rPr>
          <w:rFonts w:ascii="Verdana" w:hAnsi="Verdana"/>
          <w:szCs w:val="22"/>
          <w:lang w:val="es-ES"/>
        </w:rPr>
      </w:pPr>
      <w:r w:rsidRPr="00BF2542">
        <w:rPr>
          <w:rFonts w:ascii="Verdana" w:hAnsi="Verdana"/>
          <w:szCs w:val="22"/>
          <w:lang w:val="es-ES"/>
        </w:rPr>
        <w:t>• 5)Erosión Superficial</w:t>
      </w:r>
    </w:p>
    <w:p w:rsidR="00D8638D" w:rsidRPr="00BF2542" w:rsidRDefault="00D8638D" w:rsidP="00BF2542">
      <w:pPr>
        <w:rPr>
          <w:rFonts w:ascii="Verdana" w:hAnsi="Verdana"/>
          <w:szCs w:val="22"/>
          <w:lang w:val="es-ES"/>
        </w:rPr>
      </w:pPr>
      <w:r w:rsidRPr="00BF2542">
        <w:rPr>
          <w:rFonts w:ascii="Verdana" w:hAnsi="Verdana"/>
          <w:szCs w:val="22"/>
          <w:lang w:val="es-ES"/>
        </w:rPr>
        <w:t>• 6) Hundimiento</w:t>
      </w:r>
    </w:p>
    <w:p w:rsidR="00D8638D" w:rsidRPr="00BF2542" w:rsidRDefault="00D8638D" w:rsidP="00BF2542">
      <w:pPr>
        <w:rPr>
          <w:rFonts w:ascii="Verdana" w:hAnsi="Verdana"/>
          <w:szCs w:val="22"/>
          <w:lang w:val="es-ES"/>
        </w:rPr>
      </w:pPr>
      <w:r w:rsidRPr="00BF2542">
        <w:rPr>
          <w:rFonts w:ascii="Verdana" w:hAnsi="Verdana"/>
          <w:szCs w:val="22"/>
          <w:lang w:val="es-ES"/>
        </w:rPr>
        <w:t>• 7) Inundación</w:t>
      </w:r>
    </w:p>
    <w:p w:rsidR="00D8638D" w:rsidRPr="00BF2542" w:rsidRDefault="00D8638D" w:rsidP="00BF2542">
      <w:pPr>
        <w:rPr>
          <w:rFonts w:ascii="Verdana" w:hAnsi="Verdana"/>
          <w:szCs w:val="22"/>
          <w:lang w:val="es-ES"/>
        </w:rPr>
      </w:pPr>
      <w:r w:rsidRPr="00BF2542">
        <w:rPr>
          <w:rFonts w:ascii="Verdana" w:hAnsi="Verdana"/>
          <w:szCs w:val="22"/>
          <w:lang w:val="es-ES"/>
        </w:rPr>
        <w:t>• 8) Mazamorras</w:t>
      </w:r>
    </w:p>
    <w:p w:rsidR="00D8638D" w:rsidRPr="00BF2542" w:rsidRDefault="00D8638D" w:rsidP="00BF2542">
      <w:pPr>
        <w:rPr>
          <w:rFonts w:ascii="Verdana" w:hAnsi="Verdana"/>
          <w:szCs w:val="22"/>
          <w:lang w:val="es-ES"/>
        </w:rPr>
      </w:pPr>
      <w:r w:rsidRPr="00BF2542">
        <w:rPr>
          <w:rFonts w:ascii="Verdana" w:hAnsi="Verdana"/>
          <w:szCs w:val="22"/>
          <w:lang w:val="es-ES"/>
        </w:rPr>
        <w:t>• 9) Sifonamientos</w:t>
      </w:r>
    </w:p>
    <w:p w:rsidR="00D8638D" w:rsidRPr="00BF2542" w:rsidRDefault="00D8638D" w:rsidP="00BF2542">
      <w:pPr>
        <w:rPr>
          <w:rFonts w:ascii="Verdana" w:hAnsi="Verdana"/>
          <w:szCs w:val="22"/>
          <w:lang w:val="es-ES"/>
        </w:rPr>
      </w:pPr>
      <w:r w:rsidRPr="00BF2542">
        <w:rPr>
          <w:rFonts w:ascii="Verdana" w:hAnsi="Verdana"/>
          <w:szCs w:val="22"/>
          <w:lang w:val="es-ES"/>
        </w:rPr>
        <w:t>• 10) Susceptibles de deslizamientos</w:t>
      </w:r>
    </w:p>
    <w:p w:rsidR="00D8638D" w:rsidRPr="00BF2542" w:rsidRDefault="00D8638D" w:rsidP="00BF2542">
      <w:pPr>
        <w:rPr>
          <w:rFonts w:ascii="Verdana" w:hAnsi="Verdana"/>
          <w:szCs w:val="22"/>
          <w:lang w:val="es-ES"/>
        </w:rPr>
      </w:pPr>
      <w:r w:rsidRPr="00BF2542">
        <w:rPr>
          <w:rFonts w:ascii="Verdana" w:hAnsi="Verdana"/>
          <w:szCs w:val="22"/>
          <w:lang w:val="es-ES"/>
        </w:rPr>
        <w:t>• 11) Susceptibles de deslizamientos complejos</w:t>
      </w:r>
    </w:p>
    <w:p w:rsidR="00D8638D" w:rsidRDefault="00D8638D" w:rsidP="00BF2542">
      <w:pPr>
        <w:pStyle w:val="Heading4"/>
        <w:rPr>
          <w:lang w:val="es-ES"/>
        </w:rPr>
      </w:pPr>
      <w:bookmarkStart w:id="44" w:name="_Toc346707458"/>
      <w:r>
        <w:rPr>
          <w:lang w:val="es-ES"/>
        </w:rPr>
        <w:t>Procesamiento de la Información:</w:t>
      </w:r>
      <w:bookmarkEnd w:id="44"/>
      <w:r>
        <w:rPr>
          <w:lang w:val="es-ES"/>
        </w:rPr>
        <w:t xml:space="preserve"> </w:t>
      </w:r>
    </w:p>
    <w:p w:rsidR="00D8638D" w:rsidRDefault="00D8638D" w:rsidP="00A94422">
      <w:pPr>
        <w:rPr>
          <w:rFonts w:ascii="Verdana" w:hAnsi="Verdana"/>
          <w:szCs w:val="22"/>
          <w:lang w:val="es-ES"/>
        </w:rPr>
      </w:pPr>
      <w:r>
        <w:rPr>
          <w:rFonts w:ascii="Verdana" w:hAnsi="Verdana"/>
          <w:szCs w:val="22"/>
          <w:lang w:val="es-ES"/>
        </w:rPr>
        <w:t>Inicialmente se han efectuado agrupaciones de las coberturas establecidas en el mapa de Amenazas 2004, actualizando algunos eventos nuevos como ser el megadeslizamiento cotahuma obtenido sólo cinco categorías de amenazas mostradas a continuación:</w:t>
      </w:r>
    </w:p>
    <w:p w:rsidR="00D8638D" w:rsidRDefault="00D8638D" w:rsidP="00A94422">
      <w:pPr>
        <w:rPr>
          <w:rFonts w:ascii="Verdana" w:hAnsi="Verdana"/>
          <w:szCs w:val="22"/>
          <w:lang w:val="es-ES"/>
        </w:rPr>
      </w:pPr>
    </w:p>
    <w:p w:rsidR="00D8638D" w:rsidRPr="0071477E" w:rsidRDefault="00D8638D" w:rsidP="00A94422">
      <w:pPr>
        <w:rPr>
          <w:rFonts w:ascii="Verdana" w:hAnsi="Verdana"/>
          <w:b/>
          <w:szCs w:val="22"/>
          <w:lang w:val="es-ES"/>
        </w:rPr>
      </w:pPr>
      <w:r w:rsidRPr="0071477E">
        <w:rPr>
          <w:rFonts w:ascii="Verdana" w:hAnsi="Verdana"/>
          <w:b/>
          <w:szCs w:val="22"/>
          <w:lang w:val="es-ES"/>
        </w:rPr>
        <w:t>CATEGORIA 1.- Amenazas de Origen Hidrico</w:t>
      </w:r>
    </w:p>
    <w:p w:rsidR="00D8638D" w:rsidRPr="00BF2542" w:rsidRDefault="00D8638D" w:rsidP="00BF2542">
      <w:pPr>
        <w:rPr>
          <w:rFonts w:ascii="Verdana" w:hAnsi="Verdana"/>
          <w:szCs w:val="22"/>
          <w:lang w:val="es-ES"/>
        </w:rPr>
      </w:pPr>
      <w:r w:rsidRPr="00BF2542">
        <w:rPr>
          <w:rFonts w:ascii="Verdana" w:hAnsi="Verdana"/>
          <w:szCs w:val="22"/>
          <w:lang w:val="es-ES"/>
        </w:rPr>
        <w:t>• 7) Inundación</w:t>
      </w:r>
    </w:p>
    <w:p w:rsidR="00D8638D" w:rsidRPr="00BF2542" w:rsidRDefault="00D8638D" w:rsidP="00BF2542">
      <w:pPr>
        <w:rPr>
          <w:rFonts w:ascii="Verdana" w:hAnsi="Verdana"/>
          <w:szCs w:val="22"/>
          <w:lang w:val="es-ES"/>
        </w:rPr>
      </w:pPr>
      <w:r w:rsidRPr="00BF2542">
        <w:rPr>
          <w:rFonts w:ascii="Verdana" w:hAnsi="Verdana"/>
          <w:szCs w:val="22"/>
          <w:lang w:val="es-ES"/>
        </w:rPr>
        <w:t>• 8) Mazamorras</w:t>
      </w:r>
    </w:p>
    <w:p w:rsidR="00D8638D" w:rsidRPr="00BF2542" w:rsidRDefault="00D8638D" w:rsidP="00BF2542">
      <w:pPr>
        <w:rPr>
          <w:rFonts w:ascii="Verdana" w:hAnsi="Verdana"/>
          <w:szCs w:val="22"/>
          <w:lang w:val="es-ES"/>
        </w:rPr>
      </w:pPr>
      <w:r w:rsidRPr="00BF2542">
        <w:rPr>
          <w:rFonts w:ascii="Verdana" w:hAnsi="Verdana"/>
          <w:szCs w:val="22"/>
          <w:lang w:val="es-ES"/>
        </w:rPr>
        <w:t>• 9) Sifonamientos</w:t>
      </w:r>
    </w:p>
    <w:p w:rsidR="00D8638D" w:rsidRPr="0071477E" w:rsidRDefault="00D8638D" w:rsidP="00A94422">
      <w:pPr>
        <w:rPr>
          <w:rFonts w:ascii="Verdana" w:hAnsi="Verdana"/>
          <w:b/>
          <w:szCs w:val="22"/>
          <w:lang w:val="es-ES"/>
        </w:rPr>
      </w:pPr>
      <w:r w:rsidRPr="0071477E">
        <w:rPr>
          <w:rFonts w:ascii="Verdana" w:hAnsi="Verdana"/>
          <w:b/>
          <w:szCs w:val="22"/>
          <w:lang w:val="es-ES"/>
        </w:rPr>
        <w:t xml:space="preserve">CATEGORIA 2.- Erosión Hídrica: </w:t>
      </w:r>
    </w:p>
    <w:p w:rsidR="00D8638D" w:rsidRDefault="00D8638D" w:rsidP="0071477E">
      <w:pPr>
        <w:rPr>
          <w:rFonts w:ascii="Verdana" w:hAnsi="Verdana"/>
          <w:szCs w:val="22"/>
          <w:lang w:val="es-ES"/>
        </w:rPr>
      </w:pPr>
      <w:r w:rsidRPr="00BF2542">
        <w:rPr>
          <w:rFonts w:ascii="Verdana" w:hAnsi="Verdana"/>
          <w:szCs w:val="22"/>
          <w:lang w:val="es-ES"/>
        </w:rPr>
        <w:t xml:space="preserve">• 3) Erosión interna – externa. </w:t>
      </w:r>
    </w:p>
    <w:p w:rsidR="00D8638D" w:rsidRDefault="00D8638D" w:rsidP="0071477E">
      <w:pPr>
        <w:rPr>
          <w:rFonts w:ascii="Verdana" w:hAnsi="Verdana"/>
          <w:szCs w:val="22"/>
          <w:lang w:val="es-ES"/>
        </w:rPr>
      </w:pPr>
      <w:r w:rsidRPr="00BF2542">
        <w:rPr>
          <w:rFonts w:ascii="Verdana" w:hAnsi="Verdana"/>
          <w:szCs w:val="22"/>
          <w:lang w:val="es-ES"/>
        </w:rPr>
        <w:t xml:space="preserve">• 4) Erosión Subterránea </w:t>
      </w:r>
    </w:p>
    <w:p w:rsidR="00D8638D" w:rsidRPr="00BF2542" w:rsidRDefault="00D8638D" w:rsidP="0071477E">
      <w:pPr>
        <w:rPr>
          <w:rFonts w:ascii="Verdana" w:hAnsi="Verdana"/>
          <w:szCs w:val="22"/>
          <w:lang w:val="es-ES"/>
        </w:rPr>
      </w:pPr>
      <w:r w:rsidRPr="00BF2542">
        <w:rPr>
          <w:rFonts w:ascii="Verdana" w:hAnsi="Verdana"/>
          <w:szCs w:val="22"/>
          <w:lang w:val="es-ES"/>
        </w:rPr>
        <w:t>• 5)Erosión Superficial</w:t>
      </w:r>
    </w:p>
    <w:p w:rsidR="00D8638D" w:rsidRPr="0071477E" w:rsidRDefault="00D8638D" w:rsidP="00A94422">
      <w:pPr>
        <w:rPr>
          <w:rFonts w:ascii="Verdana" w:hAnsi="Verdana"/>
          <w:b/>
          <w:szCs w:val="22"/>
          <w:lang w:val="es-ES"/>
        </w:rPr>
      </w:pPr>
      <w:r w:rsidRPr="0071477E">
        <w:rPr>
          <w:rFonts w:ascii="Verdana" w:hAnsi="Verdana"/>
          <w:b/>
          <w:szCs w:val="22"/>
          <w:lang w:val="es-ES"/>
        </w:rPr>
        <w:t>CATEGORIA 3.- Subsidencia</w:t>
      </w:r>
    </w:p>
    <w:p w:rsidR="00D8638D" w:rsidRPr="00BF2542" w:rsidRDefault="00D8638D" w:rsidP="0071477E">
      <w:pPr>
        <w:rPr>
          <w:rFonts w:ascii="Verdana" w:hAnsi="Verdana"/>
          <w:szCs w:val="22"/>
          <w:lang w:val="es-ES"/>
        </w:rPr>
      </w:pPr>
      <w:r w:rsidRPr="00BF2542">
        <w:rPr>
          <w:rFonts w:ascii="Verdana" w:hAnsi="Verdana"/>
          <w:szCs w:val="22"/>
          <w:lang w:val="es-ES"/>
        </w:rPr>
        <w:t>• 6) Hundimiento</w:t>
      </w:r>
    </w:p>
    <w:p w:rsidR="00D8638D" w:rsidRPr="0071477E" w:rsidRDefault="00D8638D" w:rsidP="00A94422">
      <w:pPr>
        <w:rPr>
          <w:rFonts w:ascii="Verdana" w:hAnsi="Verdana"/>
          <w:b/>
          <w:szCs w:val="22"/>
          <w:lang w:val="es-ES"/>
        </w:rPr>
      </w:pPr>
      <w:r w:rsidRPr="0071477E">
        <w:rPr>
          <w:rFonts w:ascii="Verdana" w:hAnsi="Verdana"/>
          <w:b/>
          <w:szCs w:val="22"/>
          <w:lang w:val="es-ES"/>
        </w:rPr>
        <w:t>CATEGORIA 4.- Deslizamientos Activos</w:t>
      </w:r>
    </w:p>
    <w:p w:rsidR="00D8638D" w:rsidRPr="0071477E" w:rsidRDefault="00D8638D" w:rsidP="0071477E">
      <w:pPr>
        <w:rPr>
          <w:rFonts w:ascii="Verdana" w:hAnsi="Verdana"/>
          <w:szCs w:val="22"/>
          <w:lang w:val="es-ES"/>
        </w:rPr>
      </w:pPr>
      <w:r w:rsidRPr="0071477E">
        <w:rPr>
          <w:rFonts w:ascii="Verdana" w:hAnsi="Verdana"/>
          <w:szCs w:val="22"/>
          <w:lang w:val="es-ES"/>
        </w:rPr>
        <w:t>• 1) Derrumbes</w:t>
      </w:r>
    </w:p>
    <w:p w:rsidR="00D8638D" w:rsidRPr="0071477E" w:rsidRDefault="00D8638D" w:rsidP="0071477E">
      <w:pPr>
        <w:rPr>
          <w:rFonts w:ascii="Verdana" w:hAnsi="Verdana"/>
          <w:szCs w:val="22"/>
          <w:lang w:val="es-ES"/>
        </w:rPr>
      </w:pPr>
      <w:r w:rsidRPr="0071477E">
        <w:rPr>
          <w:rFonts w:ascii="Verdana" w:hAnsi="Verdana"/>
          <w:szCs w:val="22"/>
          <w:lang w:val="es-ES"/>
        </w:rPr>
        <w:t>• 2) Deslizamientos</w:t>
      </w:r>
    </w:p>
    <w:p w:rsidR="00D8638D" w:rsidRPr="0071477E" w:rsidRDefault="00D8638D" w:rsidP="00A94422">
      <w:pPr>
        <w:rPr>
          <w:rFonts w:ascii="Verdana" w:hAnsi="Verdana"/>
          <w:b/>
          <w:szCs w:val="22"/>
          <w:lang w:val="es-ES"/>
        </w:rPr>
      </w:pPr>
      <w:r w:rsidRPr="0071477E">
        <w:rPr>
          <w:rFonts w:ascii="Verdana" w:hAnsi="Verdana"/>
          <w:b/>
          <w:szCs w:val="22"/>
          <w:lang w:val="es-ES"/>
        </w:rPr>
        <w:t>CATEGORIA 5.- Deslizamientos Potenciales</w:t>
      </w:r>
    </w:p>
    <w:p w:rsidR="00D8638D" w:rsidRPr="00BF2542" w:rsidRDefault="00D8638D" w:rsidP="0071477E">
      <w:pPr>
        <w:rPr>
          <w:rFonts w:ascii="Verdana" w:hAnsi="Verdana"/>
          <w:szCs w:val="22"/>
          <w:lang w:val="es-ES"/>
        </w:rPr>
      </w:pPr>
      <w:r w:rsidRPr="00BF2542">
        <w:rPr>
          <w:rFonts w:ascii="Verdana" w:hAnsi="Verdana"/>
          <w:szCs w:val="22"/>
          <w:lang w:val="es-ES"/>
        </w:rPr>
        <w:t>• 10) Susceptibles de deslizamientos</w:t>
      </w:r>
    </w:p>
    <w:p w:rsidR="00D8638D" w:rsidRPr="00BF2542" w:rsidRDefault="00D8638D" w:rsidP="0071477E">
      <w:pPr>
        <w:rPr>
          <w:rFonts w:ascii="Verdana" w:hAnsi="Verdana"/>
          <w:szCs w:val="22"/>
          <w:lang w:val="es-ES"/>
        </w:rPr>
      </w:pPr>
      <w:r w:rsidRPr="00BF2542">
        <w:rPr>
          <w:rFonts w:ascii="Verdana" w:hAnsi="Verdana"/>
          <w:szCs w:val="22"/>
          <w:lang w:val="es-ES"/>
        </w:rPr>
        <w:t>• 11) Susceptibles de deslizamientos complejos</w:t>
      </w:r>
    </w:p>
    <w:p w:rsidR="00D8638D" w:rsidRDefault="00D8638D" w:rsidP="00A94422">
      <w:pPr>
        <w:rPr>
          <w:rFonts w:ascii="Verdana" w:hAnsi="Verdana"/>
          <w:szCs w:val="22"/>
          <w:lang w:val="es-ES"/>
        </w:rPr>
      </w:pPr>
      <w:r w:rsidRPr="00134FC5">
        <w:rPr>
          <w:rFonts w:ascii="Verdana" w:hAnsi="Verdana"/>
          <w:noProof/>
          <w:szCs w:val="22"/>
          <w:lang w:val="en-US" w:eastAsia="en-US"/>
        </w:rPr>
        <w:pict>
          <v:shape id="Imagen 55" o:spid="_x0000_i1038" type="#_x0000_t75" style="width:297pt;height:123pt;visibility:visible">
            <v:imagedata r:id="rId23" o:title=""/>
          </v:shape>
        </w:pict>
      </w:r>
    </w:p>
    <w:p w:rsidR="00D8638D" w:rsidRDefault="00D8638D" w:rsidP="00A94422">
      <w:pPr>
        <w:rPr>
          <w:rFonts w:ascii="Verdana" w:hAnsi="Verdana"/>
          <w:szCs w:val="22"/>
          <w:lang w:val="es-ES"/>
        </w:rPr>
      </w:pPr>
    </w:p>
    <w:p w:rsidR="00D8638D" w:rsidRDefault="00D8638D" w:rsidP="00A94422">
      <w:pPr>
        <w:rPr>
          <w:rFonts w:ascii="Verdana" w:hAnsi="Verdana"/>
          <w:szCs w:val="22"/>
          <w:lang w:val="es-ES"/>
        </w:rPr>
      </w:pPr>
      <w:r w:rsidRPr="00134FC5">
        <w:rPr>
          <w:rFonts w:ascii="Verdana" w:hAnsi="Verdana"/>
          <w:noProof/>
          <w:szCs w:val="22"/>
          <w:lang w:val="en-US" w:eastAsia="en-US"/>
        </w:rPr>
        <w:pict>
          <v:shape id="Imagen 56" o:spid="_x0000_i1039" type="#_x0000_t75" style="width:304.5pt;height:127.5pt;visibility:visible">
            <v:imagedata r:id="rId24" o:title=""/>
          </v:shape>
        </w:pict>
      </w:r>
    </w:p>
    <w:p w:rsidR="00D8638D" w:rsidRDefault="00D8638D" w:rsidP="00A94422">
      <w:pPr>
        <w:rPr>
          <w:rFonts w:ascii="Verdana" w:hAnsi="Verdana"/>
          <w:szCs w:val="22"/>
          <w:lang w:val="es-ES"/>
        </w:rPr>
      </w:pPr>
      <w:r w:rsidRPr="00134FC5">
        <w:rPr>
          <w:rFonts w:ascii="Verdana" w:hAnsi="Verdana"/>
          <w:noProof/>
          <w:szCs w:val="22"/>
          <w:lang w:val="en-US" w:eastAsia="en-US"/>
        </w:rPr>
        <w:pict>
          <v:shape id="Imagen 58" o:spid="_x0000_i1040" type="#_x0000_t75" style="width:304.5pt;height:81.75pt;visibility:visible">
            <v:imagedata r:id="rId25" o:title=""/>
          </v:shape>
        </w:pict>
      </w:r>
    </w:p>
    <w:p w:rsidR="00D8638D" w:rsidRDefault="00D8638D" w:rsidP="00A94422">
      <w:pPr>
        <w:rPr>
          <w:rFonts w:ascii="Verdana" w:hAnsi="Verdana"/>
          <w:szCs w:val="22"/>
          <w:lang w:val="es-ES"/>
        </w:rPr>
      </w:pPr>
      <w:r w:rsidRPr="00134FC5">
        <w:rPr>
          <w:rFonts w:ascii="Verdana" w:hAnsi="Verdana"/>
          <w:noProof/>
          <w:szCs w:val="22"/>
          <w:lang w:val="en-US" w:eastAsia="en-US"/>
        </w:rPr>
        <w:pict>
          <v:shape id="Imagen 57" o:spid="_x0000_i1041" type="#_x0000_t75" style="width:288.75pt;height:75.75pt;visibility:visible">
            <v:imagedata r:id="rId26" o:title=""/>
          </v:shape>
        </w:pict>
      </w:r>
    </w:p>
    <w:p w:rsidR="00D8638D" w:rsidRDefault="00D8638D" w:rsidP="00A94422">
      <w:pPr>
        <w:rPr>
          <w:rFonts w:ascii="Verdana" w:hAnsi="Verdana"/>
          <w:szCs w:val="22"/>
          <w:lang w:val="es-ES"/>
        </w:rPr>
      </w:pPr>
      <w:r>
        <w:rPr>
          <w:rFonts w:ascii="Verdana" w:hAnsi="Verdana"/>
          <w:szCs w:val="22"/>
          <w:lang w:val="es-ES"/>
        </w:rPr>
        <w:t xml:space="preserve">Posteriormente fueron Rasterizados e integrados en una sola capa espacial </w:t>
      </w:r>
    </w:p>
    <w:p w:rsidR="00D8638D" w:rsidRDefault="00D8638D" w:rsidP="00A94422">
      <w:pPr>
        <w:rPr>
          <w:rFonts w:ascii="Verdana" w:hAnsi="Verdana"/>
          <w:szCs w:val="22"/>
          <w:lang w:val="es-ES"/>
        </w:rPr>
      </w:pPr>
      <w:r w:rsidRPr="00134FC5">
        <w:rPr>
          <w:rFonts w:ascii="Verdana" w:hAnsi="Verdana"/>
          <w:noProof/>
          <w:szCs w:val="22"/>
          <w:lang w:val="en-US" w:eastAsia="en-US"/>
        </w:rPr>
        <w:pict>
          <v:shape id="Imagen 60" o:spid="_x0000_i1042" type="#_x0000_t75" style="width:295.5pt;height:200.25pt;visibility:visible">
            <v:imagedata r:id="rId27" o:title=""/>
          </v:shape>
        </w:pict>
      </w:r>
    </w:p>
    <w:p w:rsidR="00D8638D" w:rsidRDefault="00D8638D" w:rsidP="00A94422">
      <w:pPr>
        <w:rPr>
          <w:rFonts w:ascii="Verdana" w:hAnsi="Verdana"/>
          <w:szCs w:val="22"/>
          <w:lang w:val="es-ES"/>
        </w:rPr>
      </w:pPr>
    </w:p>
    <w:p w:rsidR="00D8638D" w:rsidRDefault="00D8638D" w:rsidP="00A94422">
      <w:pPr>
        <w:rPr>
          <w:rFonts w:ascii="Verdana" w:hAnsi="Verdana"/>
          <w:szCs w:val="22"/>
          <w:lang w:val="es-ES"/>
        </w:rPr>
      </w:pPr>
    </w:p>
    <w:p w:rsidR="00D8638D" w:rsidRPr="00A94422" w:rsidRDefault="00D8638D" w:rsidP="00E632FA">
      <w:pPr>
        <w:pStyle w:val="Heading3"/>
        <w:rPr>
          <w:lang w:val="es-ES"/>
        </w:rPr>
      </w:pPr>
      <w:bookmarkStart w:id="45" w:name="_Toc346707459"/>
      <w:r w:rsidRPr="00A94422">
        <w:rPr>
          <w:lang w:val="es-ES"/>
        </w:rPr>
        <w:t xml:space="preserve">MAPA </w:t>
      </w:r>
      <w:r>
        <w:rPr>
          <w:lang w:val="es-ES"/>
        </w:rPr>
        <w:t>HIDROGRAFICO</w:t>
      </w:r>
      <w:bookmarkEnd w:id="45"/>
    </w:p>
    <w:p w:rsidR="00D8638D" w:rsidRPr="00A94422" w:rsidRDefault="00D8638D" w:rsidP="00211528">
      <w:pPr>
        <w:rPr>
          <w:rFonts w:ascii="Verdana" w:hAnsi="Verdana"/>
          <w:szCs w:val="22"/>
          <w:lang w:val="es-ES"/>
        </w:rPr>
      </w:pPr>
      <w:r w:rsidRPr="006D7440">
        <w:rPr>
          <w:rFonts w:ascii="Verdana" w:hAnsi="Verdana"/>
          <w:szCs w:val="22"/>
          <w:lang w:val="es-ES"/>
        </w:rPr>
        <w:t>El Gobierno Municipal de La Paz (GMLP) por medio de la Oficialía Mayor Técnica y la</w:t>
      </w:r>
      <w:r>
        <w:rPr>
          <w:rFonts w:ascii="Verdana" w:hAnsi="Verdana"/>
          <w:szCs w:val="22"/>
          <w:lang w:val="es-ES"/>
        </w:rPr>
        <w:t xml:space="preserve"> </w:t>
      </w:r>
      <w:r w:rsidRPr="006D7440">
        <w:rPr>
          <w:rFonts w:ascii="Verdana" w:hAnsi="Verdana"/>
          <w:szCs w:val="22"/>
          <w:lang w:val="es-ES"/>
        </w:rPr>
        <w:t>Dirección de Gestión Integral del Riesgo, ha desarrollado con el apoyo financiero del</w:t>
      </w:r>
      <w:r>
        <w:rPr>
          <w:rFonts w:ascii="Verdana" w:hAnsi="Verdana"/>
          <w:szCs w:val="22"/>
          <w:lang w:val="es-ES"/>
        </w:rPr>
        <w:t xml:space="preserve"> </w:t>
      </w:r>
      <w:r w:rsidRPr="006D7440">
        <w:rPr>
          <w:rFonts w:ascii="Verdana" w:hAnsi="Verdana"/>
          <w:szCs w:val="22"/>
          <w:lang w:val="es-ES"/>
        </w:rPr>
        <w:t>Gobierno del Japón, el proyecto de: “Revisión y Actualización del Plan Maestro de</w:t>
      </w:r>
      <w:r>
        <w:rPr>
          <w:rFonts w:ascii="Verdana" w:hAnsi="Verdana"/>
          <w:szCs w:val="22"/>
          <w:lang w:val="es-ES"/>
        </w:rPr>
        <w:t xml:space="preserve"> </w:t>
      </w:r>
      <w:r w:rsidRPr="006D7440">
        <w:rPr>
          <w:rFonts w:ascii="Verdana" w:hAnsi="Verdana"/>
          <w:szCs w:val="22"/>
          <w:lang w:val="es-ES"/>
        </w:rPr>
        <w:t>Drenaje para el Área Urbana de La Paz”</w:t>
      </w:r>
      <w:r>
        <w:rPr>
          <w:rFonts w:ascii="Verdana" w:hAnsi="Verdana"/>
          <w:szCs w:val="22"/>
          <w:lang w:val="es-ES"/>
        </w:rPr>
        <w:t xml:space="preserve">, actividad que fue realizada con financiamiento del </w:t>
      </w:r>
      <w:r w:rsidRPr="006D7440">
        <w:rPr>
          <w:rFonts w:ascii="Verdana" w:hAnsi="Verdana"/>
          <w:szCs w:val="22"/>
          <w:lang w:val="es-ES"/>
        </w:rPr>
        <w:t>Banco Int</w:t>
      </w:r>
      <w:r>
        <w:rPr>
          <w:rFonts w:ascii="Verdana" w:hAnsi="Verdana"/>
          <w:szCs w:val="22"/>
          <w:lang w:val="es-ES"/>
        </w:rPr>
        <w:t xml:space="preserve">eramericano de Desarrollo (BID). Esta consultoría fue encargada a la empresa </w:t>
      </w:r>
      <w:r w:rsidRPr="006D7440">
        <w:rPr>
          <w:rFonts w:ascii="Verdana" w:hAnsi="Verdana"/>
          <w:szCs w:val="22"/>
          <w:lang w:val="es-ES"/>
        </w:rPr>
        <w:t>consultora</w:t>
      </w:r>
      <w:r>
        <w:rPr>
          <w:rFonts w:ascii="Verdana" w:hAnsi="Verdana"/>
          <w:szCs w:val="22"/>
          <w:lang w:val="es-ES"/>
        </w:rPr>
        <w:t xml:space="preserve"> </w:t>
      </w:r>
      <w:r w:rsidRPr="006D7440">
        <w:rPr>
          <w:rFonts w:ascii="Verdana" w:hAnsi="Verdana"/>
          <w:szCs w:val="22"/>
          <w:lang w:val="es-ES"/>
        </w:rPr>
        <w:t>Consorcio NIPPON KOEI CO. LTD. (del Japón) y PCA-INGENIEROS</w:t>
      </w:r>
      <w:r>
        <w:rPr>
          <w:rFonts w:ascii="Verdana" w:hAnsi="Verdana"/>
          <w:szCs w:val="22"/>
          <w:lang w:val="es-ES"/>
        </w:rPr>
        <w:t xml:space="preserve"> </w:t>
      </w:r>
      <w:r w:rsidRPr="006D7440">
        <w:rPr>
          <w:rFonts w:ascii="Verdana" w:hAnsi="Verdana"/>
          <w:szCs w:val="22"/>
          <w:lang w:val="es-ES"/>
        </w:rPr>
        <w:t xml:space="preserve">CONSULTORES (de Bolivia), </w:t>
      </w:r>
    </w:p>
    <w:p w:rsidR="00D8638D" w:rsidRDefault="00D8638D" w:rsidP="00211528">
      <w:pPr>
        <w:rPr>
          <w:rFonts w:ascii="Verdana" w:hAnsi="Verdana"/>
          <w:szCs w:val="22"/>
          <w:lang w:val="es-ES"/>
        </w:rPr>
      </w:pPr>
      <w:r w:rsidRPr="00211528">
        <w:rPr>
          <w:rFonts w:ascii="Verdana" w:hAnsi="Verdana"/>
          <w:szCs w:val="22"/>
          <w:lang w:val="es-ES"/>
        </w:rPr>
        <w:t>E</w:t>
      </w:r>
      <w:r>
        <w:rPr>
          <w:rFonts w:ascii="Verdana" w:hAnsi="Verdana"/>
          <w:szCs w:val="22"/>
          <w:lang w:val="es-ES"/>
        </w:rPr>
        <w:t xml:space="preserve">ste </w:t>
      </w:r>
      <w:r w:rsidRPr="00211528">
        <w:rPr>
          <w:rFonts w:ascii="Verdana" w:hAnsi="Verdana"/>
          <w:szCs w:val="22"/>
          <w:lang w:val="es-ES"/>
        </w:rPr>
        <w:t>estudio tuvo por objetivo formular el Plan Maestro de Drenaje Pluvial para el área</w:t>
      </w:r>
      <w:r>
        <w:rPr>
          <w:rFonts w:ascii="Verdana" w:hAnsi="Verdana"/>
          <w:szCs w:val="22"/>
          <w:lang w:val="es-ES"/>
        </w:rPr>
        <w:t xml:space="preserve"> </w:t>
      </w:r>
      <w:r w:rsidRPr="00211528">
        <w:rPr>
          <w:rFonts w:ascii="Verdana" w:hAnsi="Verdana"/>
          <w:szCs w:val="22"/>
          <w:lang w:val="es-ES"/>
        </w:rPr>
        <w:t>urbana de la ciudad de La Paz, que permita al Gobierno Municipal tomar las acciones</w:t>
      </w:r>
      <w:r>
        <w:rPr>
          <w:rFonts w:ascii="Verdana" w:hAnsi="Verdana"/>
          <w:szCs w:val="22"/>
          <w:lang w:val="es-ES"/>
        </w:rPr>
        <w:t xml:space="preserve"> </w:t>
      </w:r>
      <w:r w:rsidRPr="00211528">
        <w:rPr>
          <w:rFonts w:ascii="Verdana" w:hAnsi="Verdana"/>
          <w:szCs w:val="22"/>
          <w:lang w:val="es-ES"/>
        </w:rPr>
        <w:t>preventivas, correctivas, estructurales y no estructurales necesarias para que el</w:t>
      </w:r>
      <w:r>
        <w:rPr>
          <w:rFonts w:ascii="Verdana" w:hAnsi="Verdana"/>
          <w:szCs w:val="22"/>
          <w:lang w:val="es-ES"/>
        </w:rPr>
        <w:t xml:space="preserve"> </w:t>
      </w:r>
      <w:r w:rsidRPr="00211528">
        <w:rPr>
          <w:rFonts w:ascii="Verdana" w:hAnsi="Verdana"/>
          <w:szCs w:val="22"/>
          <w:lang w:val="es-ES"/>
        </w:rPr>
        <w:t>sistema de drenaje pluvial cumpla adecuadamente con su función.</w:t>
      </w:r>
    </w:p>
    <w:p w:rsidR="00D8638D" w:rsidRDefault="00D8638D" w:rsidP="00BB5F4A">
      <w:pPr>
        <w:rPr>
          <w:rFonts w:ascii="Verdana" w:hAnsi="Verdana"/>
          <w:szCs w:val="22"/>
          <w:lang w:val="es-ES"/>
        </w:rPr>
      </w:pPr>
      <w:r>
        <w:rPr>
          <w:rFonts w:ascii="Verdana" w:hAnsi="Verdana"/>
          <w:szCs w:val="22"/>
          <w:lang w:val="es-ES"/>
        </w:rPr>
        <w:t xml:space="preserve">Un producto de este estudio fue la elaboración de un mapa hídrico en el cual se digitalizaron las cuencas, subcuencas y los ríos que forman parte del sistema hídrico de la ciudad de la Paz. </w:t>
      </w:r>
    </w:p>
    <w:p w:rsidR="00D8638D" w:rsidRDefault="00D8638D" w:rsidP="00BB5F4A">
      <w:pPr>
        <w:rPr>
          <w:rFonts w:ascii="Verdana" w:hAnsi="Verdana"/>
          <w:szCs w:val="22"/>
          <w:lang w:val="es-ES"/>
        </w:rPr>
      </w:pPr>
      <w:r>
        <w:rPr>
          <w:rFonts w:ascii="Verdana" w:hAnsi="Verdana"/>
          <w:szCs w:val="22"/>
          <w:lang w:val="es-ES"/>
        </w:rPr>
        <w:t>Sobre la cobertura de los ríos se ha delimitado un margen de 25 metros a cada costado, lo cual ha sido establecido como el margen de rio utilizando el comando BUFFER de arcGIS</w:t>
      </w:r>
    </w:p>
    <w:p w:rsidR="00D8638D" w:rsidRDefault="00D8638D">
      <w:pPr>
        <w:spacing w:before="0" w:after="0" w:line="240" w:lineRule="auto"/>
        <w:jc w:val="left"/>
        <w:rPr>
          <w:rFonts w:ascii="Verdana" w:hAnsi="Verdana"/>
          <w:szCs w:val="22"/>
          <w:lang w:val="es-ES"/>
        </w:rPr>
      </w:pPr>
    </w:p>
    <w:p w:rsidR="00D8638D" w:rsidRDefault="00D8638D">
      <w:pPr>
        <w:spacing w:before="0" w:after="0" w:line="240" w:lineRule="auto"/>
        <w:jc w:val="left"/>
        <w:rPr>
          <w:rFonts w:ascii="Verdana" w:hAnsi="Verdana"/>
          <w:szCs w:val="22"/>
          <w:lang w:val="es-ES"/>
        </w:rPr>
      </w:pPr>
      <w:r w:rsidRPr="00134FC5">
        <w:rPr>
          <w:rFonts w:ascii="Verdana" w:hAnsi="Verdana"/>
          <w:noProof/>
          <w:szCs w:val="22"/>
          <w:lang w:val="en-US" w:eastAsia="en-US"/>
        </w:rPr>
        <w:pict>
          <v:shape id="Imagen 1" o:spid="_x0000_i1043" type="#_x0000_t75" style="width:399pt;height:60.75pt;visibility:visible">
            <v:imagedata r:id="rId28" o:title=""/>
          </v:shape>
        </w:pict>
      </w:r>
    </w:p>
    <w:p w:rsidR="00D8638D" w:rsidRDefault="00D8638D">
      <w:pPr>
        <w:spacing w:before="0" w:after="0" w:line="240" w:lineRule="auto"/>
        <w:jc w:val="left"/>
        <w:rPr>
          <w:rFonts w:ascii="Verdana" w:hAnsi="Verdana"/>
          <w:szCs w:val="22"/>
          <w:lang w:val="es-ES"/>
        </w:rPr>
      </w:pPr>
    </w:p>
    <w:p w:rsidR="00D8638D" w:rsidRDefault="00D8638D" w:rsidP="00417F4D">
      <w:pPr>
        <w:spacing w:before="0" w:after="0" w:line="240" w:lineRule="auto"/>
        <w:rPr>
          <w:rFonts w:ascii="Verdana" w:hAnsi="Verdana"/>
          <w:szCs w:val="22"/>
          <w:lang w:val="es-ES"/>
        </w:rPr>
      </w:pPr>
      <w:r>
        <w:rPr>
          <w:rFonts w:ascii="Verdana" w:hAnsi="Verdana"/>
          <w:szCs w:val="22"/>
          <w:lang w:val="es-ES"/>
        </w:rPr>
        <w:br w:type="page"/>
      </w:r>
    </w:p>
    <w:p w:rsidR="00D8638D" w:rsidRDefault="00D8638D" w:rsidP="00A94422">
      <w:pPr>
        <w:rPr>
          <w:rFonts w:ascii="Verdana" w:hAnsi="Verdana"/>
          <w:szCs w:val="22"/>
          <w:lang w:val="es-ES"/>
        </w:rPr>
      </w:pPr>
    </w:p>
    <w:p w:rsidR="00D8638D" w:rsidRPr="009C5575" w:rsidRDefault="00D8638D" w:rsidP="004023F3">
      <w:pPr>
        <w:pStyle w:val="Heading1"/>
        <w:rPr>
          <w:rFonts w:ascii="Verdana" w:hAnsi="Verdana"/>
          <w:sz w:val="22"/>
          <w:szCs w:val="22"/>
          <w:lang w:val="es-ES"/>
        </w:rPr>
      </w:pPr>
      <w:bookmarkStart w:id="46" w:name="_Toc346707460"/>
      <w:r>
        <w:rPr>
          <w:rFonts w:ascii="Verdana" w:hAnsi="Verdana"/>
          <w:sz w:val="22"/>
          <w:szCs w:val="22"/>
          <w:lang w:val="es-ES"/>
        </w:rPr>
        <w:t>PROCESAMIENTO DE LA INFORMACION</w:t>
      </w:r>
      <w:bookmarkEnd w:id="46"/>
    </w:p>
    <w:p w:rsidR="00D8638D" w:rsidRDefault="00D8638D" w:rsidP="007F2581">
      <w:pPr>
        <w:pStyle w:val="Heading2"/>
        <w:rPr>
          <w:lang w:val="es-ES"/>
        </w:rPr>
      </w:pPr>
      <w:bookmarkStart w:id="47" w:name="_Toc346707461"/>
      <w:r>
        <w:rPr>
          <w:lang w:val="es-ES"/>
        </w:rPr>
        <w:t>DELIMITACION DEL AREA DE TRABAJO (DOMINIO ESPACIAL).-</w:t>
      </w:r>
      <w:bookmarkEnd w:id="47"/>
      <w:r>
        <w:rPr>
          <w:lang w:val="es-ES"/>
        </w:rPr>
        <w:t xml:space="preserve"> </w:t>
      </w:r>
    </w:p>
    <w:p w:rsidR="00D8638D" w:rsidRDefault="00D8638D" w:rsidP="004023F3">
      <w:pPr>
        <w:rPr>
          <w:rFonts w:ascii="Verdana" w:hAnsi="Verdana"/>
          <w:szCs w:val="22"/>
          <w:lang w:val="es-ES"/>
        </w:rPr>
      </w:pPr>
      <w:r>
        <w:rPr>
          <w:rFonts w:ascii="Verdana" w:hAnsi="Verdana"/>
          <w:szCs w:val="22"/>
          <w:lang w:val="es-ES"/>
        </w:rPr>
        <w:t xml:space="preserve">La delimitación del área de trabajo fue establecida en base a la disponibilidad de las coberturas que conformaron la información base, considerando de forma importante que el mismo coincida con el área administrativa del municipio de la Paz. </w:t>
      </w:r>
    </w:p>
    <w:p w:rsidR="00D8638D" w:rsidRDefault="00D8638D" w:rsidP="007F2581">
      <w:pPr>
        <w:rPr>
          <w:rFonts w:ascii="Verdana" w:hAnsi="Verdana"/>
          <w:szCs w:val="22"/>
          <w:lang w:val="es-ES"/>
        </w:rPr>
      </w:pPr>
      <w:r w:rsidRPr="007F2581">
        <w:rPr>
          <w:rFonts w:ascii="Verdana" w:hAnsi="Verdana"/>
          <w:szCs w:val="22"/>
          <w:lang w:val="es-ES"/>
        </w:rPr>
        <w:t>El trabajo de evaluación fue realizado en los Macrodistritos</w:t>
      </w:r>
      <w:r>
        <w:rPr>
          <w:rFonts w:ascii="Verdana" w:hAnsi="Verdana"/>
          <w:szCs w:val="22"/>
          <w:lang w:val="es-ES"/>
        </w:rPr>
        <w:t xml:space="preserve"> urbanos, los cuales son siete según la siguiente figura </w:t>
      </w:r>
    </w:p>
    <w:p w:rsidR="00D8638D" w:rsidRDefault="00D8638D" w:rsidP="007F2581">
      <w:pPr>
        <w:rPr>
          <w:rFonts w:ascii="Verdana" w:hAnsi="Verdana"/>
          <w:szCs w:val="22"/>
          <w:lang w:val="es-ES"/>
        </w:rPr>
      </w:pPr>
      <w:r w:rsidRPr="00134FC5">
        <w:rPr>
          <w:noProof/>
          <w:lang w:val="en-US" w:eastAsia="en-US"/>
        </w:rPr>
        <w:pict>
          <v:shape id="Imagen 43" o:spid="_x0000_i1044" type="#_x0000_t75" style="width:452.25pt;height:348pt;visibility:visible">
            <v:imagedata r:id="rId29" o:title=""/>
          </v:shape>
        </w:pict>
      </w:r>
    </w:p>
    <w:p w:rsidR="00D8638D" w:rsidRDefault="00D8638D" w:rsidP="007F2581">
      <w:pPr>
        <w:rPr>
          <w:rFonts w:ascii="Verdana" w:hAnsi="Verdana"/>
          <w:szCs w:val="22"/>
          <w:lang w:val="es-ES"/>
        </w:rPr>
      </w:pPr>
    </w:p>
    <w:p w:rsidR="00D8638D" w:rsidRDefault="00D8638D" w:rsidP="007F2581">
      <w:pPr>
        <w:rPr>
          <w:rFonts w:ascii="Verdana" w:hAnsi="Verdana"/>
          <w:szCs w:val="22"/>
          <w:lang w:val="es-ES"/>
        </w:rPr>
      </w:pPr>
      <w:r w:rsidRPr="007F2581">
        <w:rPr>
          <w:rFonts w:ascii="Verdana" w:hAnsi="Verdana"/>
          <w:szCs w:val="22"/>
          <w:lang w:val="es-ES"/>
        </w:rPr>
        <w:t>El caso del Municipio de La Paz no es aislado, el crecimiento demográfico y la expansión urbana ocasionan que los límites de áreas pobladas (mancha urbana) de diferentes municipios vayan con el tiempo despareciendo, un proceso conocido como Metropolización.</w:t>
      </w:r>
    </w:p>
    <w:p w:rsidR="00D8638D" w:rsidRDefault="00D8638D" w:rsidP="007F2581">
      <w:pPr>
        <w:rPr>
          <w:rFonts w:ascii="Verdana" w:hAnsi="Verdana"/>
          <w:szCs w:val="22"/>
          <w:lang w:val="es-ES"/>
        </w:rPr>
      </w:pPr>
    </w:p>
    <w:p w:rsidR="00D8638D" w:rsidRPr="007F2581" w:rsidRDefault="00D8638D" w:rsidP="007F2581">
      <w:pPr>
        <w:pStyle w:val="Heading2"/>
        <w:rPr>
          <w:lang w:val="es-ES"/>
        </w:rPr>
      </w:pPr>
      <w:bookmarkStart w:id="48" w:name="_Toc346707462"/>
      <w:r w:rsidRPr="007F2581">
        <w:rPr>
          <w:lang w:val="es-ES"/>
        </w:rPr>
        <w:t>Definición de la escala de trabajo.</w:t>
      </w:r>
      <w:bookmarkEnd w:id="48"/>
      <w:r w:rsidRPr="007F2581">
        <w:rPr>
          <w:lang w:val="es-ES"/>
        </w:rPr>
        <w:t xml:space="preserve"> </w:t>
      </w:r>
    </w:p>
    <w:p w:rsidR="00D8638D" w:rsidRDefault="00D8638D" w:rsidP="007F2581">
      <w:pPr>
        <w:rPr>
          <w:rFonts w:ascii="Verdana" w:hAnsi="Verdana"/>
          <w:szCs w:val="22"/>
          <w:lang w:val="es-ES"/>
        </w:rPr>
      </w:pPr>
      <w:r w:rsidRPr="007F2581">
        <w:rPr>
          <w:rFonts w:ascii="Verdana" w:hAnsi="Verdana"/>
          <w:szCs w:val="22"/>
          <w:lang w:val="es-ES"/>
        </w:rPr>
        <w:t xml:space="preserve">Tal y como se ha establecido, las fuentes de datos espaciales tienen diferentes resoluciones espaciales y han sido obtenidas con información en diferente escala, en ese sentido una actividad muy importante para proseguir el trabajo es la definición de la escala de trabajo la misma que según los insumos más importantes como ser el de Riesgos y Geotécnico, establecen que los mismos pueden ser trabajados a escalas inferiores a 1:20.000 </w:t>
      </w:r>
    </w:p>
    <w:p w:rsidR="00D8638D" w:rsidRPr="007F2581" w:rsidRDefault="00D8638D" w:rsidP="007F2581">
      <w:pPr>
        <w:rPr>
          <w:rFonts w:ascii="Verdana" w:hAnsi="Verdana"/>
          <w:szCs w:val="22"/>
          <w:lang w:val="es-ES"/>
        </w:rPr>
      </w:pPr>
      <w:r>
        <w:rPr>
          <w:rFonts w:ascii="Verdana" w:hAnsi="Verdana"/>
          <w:szCs w:val="22"/>
          <w:lang w:val="es-ES"/>
        </w:rPr>
        <w:t>En ese sentido se ha propuesta esta escala de trabajo, por lo cual los modelos raster a ser utilizados se generalizarán con resolución espacial de 5 metros.</w:t>
      </w:r>
    </w:p>
    <w:p w:rsidR="00D8638D" w:rsidRPr="007F2581" w:rsidRDefault="00D8638D" w:rsidP="007F2581">
      <w:pPr>
        <w:pStyle w:val="Heading2"/>
        <w:rPr>
          <w:lang w:val="es-ES"/>
        </w:rPr>
      </w:pPr>
      <w:bookmarkStart w:id="49" w:name="_Toc346707463"/>
      <w:r w:rsidRPr="007F2581">
        <w:rPr>
          <w:lang w:val="es-ES"/>
        </w:rPr>
        <w:t>Verificación de la Topología de entidades espaciales.-</w:t>
      </w:r>
      <w:bookmarkEnd w:id="49"/>
      <w:r w:rsidRPr="007F2581">
        <w:rPr>
          <w:lang w:val="es-ES"/>
        </w:rPr>
        <w:t xml:space="preserve"> </w:t>
      </w:r>
    </w:p>
    <w:p w:rsidR="00D8638D" w:rsidRPr="007F2581" w:rsidRDefault="00D8638D" w:rsidP="007F2581">
      <w:pPr>
        <w:rPr>
          <w:rFonts w:ascii="Verdana" w:hAnsi="Verdana"/>
          <w:szCs w:val="22"/>
          <w:lang w:val="es-ES"/>
        </w:rPr>
      </w:pPr>
      <w:r w:rsidRPr="007F2581">
        <w:rPr>
          <w:rFonts w:ascii="Verdana" w:hAnsi="Verdana"/>
          <w:szCs w:val="22"/>
          <w:lang w:val="es-ES"/>
        </w:rPr>
        <w:t xml:space="preserve">Se entiende por topología las relaciones espaciales que existen entre las entidades geográficas que conforman una base de datos espacial. </w:t>
      </w:r>
    </w:p>
    <w:p w:rsidR="00D8638D" w:rsidRPr="007F2581" w:rsidRDefault="00D8638D" w:rsidP="007F2581">
      <w:pPr>
        <w:rPr>
          <w:rFonts w:ascii="Verdana" w:hAnsi="Verdana"/>
          <w:szCs w:val="22"/>
          <w:lang w:val="es-ES"/>
        </w:rPr>
      </w:pPr>
      <w:r w:rsidRPr="007F2581">
        <w:rPr>
          <w:rFonts w:ascii="Verdana" w:hAnsi="Verdana"/>
          <w:szCs w:val="22"/>
          <w:lang w:val="es-ES"/>
        </w:rPr>
        <w:t xml:space="preserve">La revisión y validación de la topología, consiste en verificar en la base de datos espacial generada en el paso anterior, la existencia de inconsistencias en las entidades espaciales que puedan repercutir en los resultados finales de la producción del mapa (Ejemplo: polígonos sobrepuestos, Polígonos islas, Nodos no cerrados, etc) </w:t>
      </w:r>
    </w:p>
    <w:p w:rsidR="00D8638D" w:rsidRDefault="00D8638D" w:rsidP="007F2581">
      <w:pPr>
        <w:rPr>
          <w:rFonts w:ascii="Verdana" w:hAnsi="Verdana"/>
          <w:szCs w:val="22"/>
          <w:lang w:val="es-ES"/>
        </w:rPr>
      </w:pPr>
      <w:r w:rsidRPr="007F2581">
        <w:rPr>
          <w:rFonts w:ascii="Verdana" w:hAnsi="Verdana"/>
          <w:szCs w:val="22"/>
          <w:lang w:val="es-ES"/>
        </w:rPr>
        <w:t xml:space="preserve">Esta revisión y limpieza se esta efectuando con procesos automáticos y con procesos manuales siendo la complejidad mayor cuando se quiere trabajar a una escala mayor. </w:t>
      </w:r>
    </w:p>
    <w:p w:rsidR="00D8638D" w:rsidRPr="007F2581" w:rsidRDefault="00D8638D" w:rsidP="007F2581">
      <w:pPr>
        <w:rPr>
          <w:rFonts w:ascii="Verdana" w:hAnsi="Verdana"/>
          <w:szCs w:val="22"/>
          <w:lang w:val="es-ES"/>
        </w:rPr>
      </w:pPr>
    </w:p>
    <w:p w:rsidR="00D8638D" w:rsidRPr="007F2581" w:rsidRDefault="00D8638D" w:rsidP="007F2581">
      <w:pPr>
        <w:pStyle w:val="Heading2"/>
        <w:rPr>
          <w:lang w:val="es-ES"/>
        </w:rPr>
      </w:pPr>
      <w:bookmarkStart w:id="50" w:name="_Toc346707464"/>
      <w:r w:rsidRPr="007F2581">
        <w:rPr>
          <w:lang w:val="es-ES"/>
        </w:rPr>
        <w:t>Generalización de entidades geográficas</w:t>
      </w:r>
      <w:bookmarkEnd w:id="50"/>
    </w:p>
    <w:p w:rsidR="00D8638D" w:rsidRPr="007F2581" w:rsidRDefault="00D8638D" w:rsidP="007F2581">
      <w:pPr>
        <w:rPr>
          <w:rFonts w:ascii="Verdana" w:hAnsi="Verdana"/>
          <w:szCs w:val="22"/>
          <w:lang w:val="es-ES"/>
        </w:rPr>
      </w:pPr>
      <w:r w:rsidRPr="007F2581">
        <w:rPr>
          <w:rFonts w:ascii="Verdana" w:hAnsi="Verdana"/>
          <w:szCs w:val="22"/>
          <w:lang w:val="es-ES"/>
        </w:rPr>
        <w:t xml:space="preserve">Habiéndose efectuado la validación de la topología y la limpieza de la misma en la Base de Datos Espacial, a continuación se debe generalizar las entidades geográficas para trabajar con la escala de trabajo definida. Este proceso requiere procesos de transformación Vector a Raster y viceversa a fin de que todas las entidades manejen la misma referencia espacial y el mismo modelo de datos. </w:t>
      </w:r>
    </w:p>
    <w:p w:rsidR="00D8638D" w:rsidRPr="007F2581" w:rsidRDefault="00D8638D" w:rsidP="007F2581">
      <w:pPr>
        <w:pStyle w:val="Heading2"/>
        <w:rPr>
          <w:lang w:val="es-ES"/>
        </w:rPr>
      </w:pPr>
      <w:bookmarkStart w:id="51" w:name="_Toc346707465"/>
      <w:r w:rsidRPr="007F2581">
        <w:rPr>
          <w:lang w:val="es-ES"/>
        </w:rPr>
        <w:t>Diseño del modelo espacial.-</w:t>
      </w:r>
      <w:bookmarkEnd w:id="51"/>
      <w:r w:rsidRPr="007F2581">
        <w:rPr>
          <w:lang w:val="es-ES"/>
        </w:rPr>
        <w:t xml:space="preserve"> </w:t>
      </w:r>
    </w:p>
    <w:p w:rsidR="00D8638D" w:rsidRDefault="00D8638D" w:rsidP="007F2581">
      <w:pPr>
        <w:rPr>
          <w:rFonts w:ascii="Verdana" w:hAnsi="Verdana"/>
          <w:szCs w:val="22"/>
          <w:lang w:val="es-ES"/>
        </w:rPr>
      </w:pPr>
      <w:r>
        <w:rPr>
          <w:rFonts w:ascii="Verdana" w:hAnsi="Verdana"/>
          <w:szCs w:val="22"/>
          <w:lang w:val="es-ES"/>
        </w:rPr>
        <w:t xml:space="preserve">Se ha definido un </w:t>
      </w:r>
      <w:r w:rsidRPr="007F2581">
        <w:rPr>
          <w:rFonts w:ascii="Verdana" w:hAnsi="Verdana"/>
          <w:szCs w:val="22"/>
          <w:lang w:val="es-ES"/>
        </w:rPr>
        <w:t xml:space="preserve">modelo cartográfico utilizando las diversas coberturas generalizadas, para la obtención del mapa de Constructibilidad, </w:t>
      </w:r>
      <w:r>
        <w:rPr>
          <w:rFonts w:ascii="Verdana" w:hAnsi="Verdana"/>
          <w:szCs w:val="22"/>
          <w:lang w:val="es-ES"/>
        </w:rPr>
        <w:t>cuyo algoritmo es el siguiente</w:t>
      </w:r>
    </w:p>
    <w:p w:rsidR="00D8638D" w:rsidRDefault="00D8638D" w:rsidP="007F2581">
      <w:pPr>
        <w:rPr>
          <w:rFonts w:ascii="Verdana" w:hAnsi="Verdana"/>
          <w:szCs w:val="22"/>
          <w:lang w:val="es-ES"/>
        </w:rPr>
      </w:pPr>
      <w:r w:rsidRPr="00134FC5">
        <w:rPr>
          <w:rFonts w:ascii="Verdana" w:hAnsi="Verdana"/>
          <w:noProof/>
          <w:szCs w:val="22"/>
          <w:lang w:val="en-US" w:eastAsia="en-US"/>
        </w:rPr>
        <w:pict>
          <v:shape id="Imagen 4" o:spid="_x0000_i1045" type="#_x0000_t75" style="width:465pt;height:294.75pt;visibility:visible">
            <v:imagedata r:id="rId30" o:title=""/>
          </v:shape>
        </w:pict>
      </w:r>
    </w:p>
    <w:p w:rsidR="00D8638D" w:rsidRDefault="00D8638D" w:rsidP="007F2581">
      <w:pPr>
        <w:rPr>
          <w:rFonts w:ascii="Verdana" w:hAnsi="Verdana"/>
          <w:szCs w:val="22"/>
          <w:lang w:val="es-ES"/>
        </w:rPr>
      </w:pPr>
    </w:p>
    <w:p w:rsidR="00D8638D" w:rsidRDefault="00D8638D" w:rsidP="007F2581">
      <w:pPr>
        <w:rPr>
          <w:rFonts w:ascii="Verdana" w:hAnsi="Verdana"/>
          <w:szCs w:val="22"/>
          <w:lang w:val="es-ES"/>
        </w:rPr>
      </w:pPr>
      <w:r>
        <w:rPr>
          <w:rFonts w:ascii="Verdana" w:hAnsi="Verdana"/>
          <w:szCs w:val="22"/>
          <w:lang w:val="es-ES"/>
        </w:rPr>
        <w:t>Las clases de constructibilidad obtenidas y reclasificadas fueron:</w:t>
      </w:r>
    </w:p>
    <w:p w:rsidR="00D8638D" w:rsidRDefault="00D8638D" w:rsidP="007F2581">
      <w:pPr>
        <w:rPr>
          <w:rFonts w:ascii="Verdana" w:hAnsi="Verdana"/>
          <w:szCs w:val="22"/>
          <w:lang w:val="es-ES"/>
        </w:rPr>
      </w:pPr>
      <w:r w:rsidRPr="00134FC5">
        <w:rPr>
          <w:noProof/>
          <w:lang w:val="en-US" w:eastAsia="en-US"/>
        </w:rPr>
        <w:pict>
          <v:shape id="Imagen 5" o:spid="_x0000_i1046" type="#_x0000_t75" style="width:454.5pt;height:213.75pt;visibility:visible">
            <v:imagedata r:id="rId31" o:title=""/>
          </v:shape>
        </w:pict>
      </w:r>
      <w:r w:rsidRPr="007F2581">
        <w:rPr>
          <w:rFonts w:ascii="Verdana" w:hAnsi="Verdana"/>
          <w:szCs w:val="22"/>
          <w:lang w:val="es-ES"/>
        </w:rPr>
        <w:t xml:space="preserve"> </w:t>
      </w:r>
    </w:p>
    <w:p w:rsidR="00D8638D" w:rsidRDefault="00D8638D" w:rsidP="007F2581">
      <w:pPr>
        <w:rPr>
          <w:rFonts w:ascii="Verdana" w:hAnsi="Verdana"/>
          <w:szCs w:val="22"/>
          <w:lang w:val="es-ES"/>
        </w:rPr>
      </w:pPr>
      <w:r>
        <w:rPr>
          <w:rFonts w:ascii="Verdana" w:hAnsi="Verdana"/>
          <w:szCs w:val="22"/>
          <w:lang w:val="es-ES"/>
        </w:rPr>
        <w:t>A continuación se establece el significado del Indice Final</w:t>
      </w:r>
    </w:p>
    <w:tbl>
      <w:tblPr>
        <w:tblW w:w="9087" w:type="dxa"/>
        <w:tblInd w:w="55" w:type="dxa"/>
        <w:tblCellMar>
          <w:left w:w="70" w:type="dxa"/>
          <w:right w:w="70" w:type="dxa"/>
        </w:tblCellMar>
        <w:tblLook w:val="00A0"/>
      </w:tblPr>
      <w:tblGrid>
        <w:gridCol w:w="1149"/>
        <w:gridCol w:w="7938"/>
      </w:tblGrid>
      <w:tr w:rsidR="00D8638D" w:rsidRPr="005C1B16" w:rsidTr="005C1B16">
        <w:trPr>
          <w:trHeight w:val="225"/>
          <w:tblHeader/>
        </w:trPr>
        <w:tc>
          <w:tcPr>
            <w:tcW w:w="1149" w:type="dxa"/>
            <w:vMerge w:val="restart"/>
            <w:tcBorders>
              <w:top w:val="single" w:sz="8" w:space="0" w:color="auto"/>
              <w:left w:val="single" w:sz="8" w:space="0" w:color="auto"/>
              <w:bottom w:val="single" w:sz="8" w:space="0" w:color="000000"/>
              <w:right w:val="nil"/>
            </w:tcBorders>
            <w:shd w:val="clear" w:color="000000" w:fill="FFFF99"/>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INDICE FINAL</w:t>
            </w:r>
          </w:p>
        </w:tc>
        <w:tc>
          <w:tcPr>
            <w:tcW w:w="7938" w:type="dxa"/>
            <w:vMerge w:val="restart"/>
            <w:tcBorders>
              <w:top w:val="single" w:sz="8" w:space="0" w:color="auto"/>
              <w:left w:val="single" w:sz="8" w:space="0" w:color="auto"/>
              <w:bottom w:val="single" w:sz="8" w:space="0" w:color="000000"/>
              <w:right w:val="single" w:sz="8" w:space="0" w:color="000000"/>
            </w:tcBorders>
            <w:shd w:val="clear" w:color="000000" w:fill="FFFF99"/>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REQUISITOS PARA EL ESTUDIO GEOTECNICO</w:t>
            </w:r>
          </w:p>
        </w:tc>
      </w:tr>
      <w:tr w:rsidR="00D8638D" w:rsidRPr="005C1B16" w:rsidTr="005C1B16">
        <w:trPr>
          <w:trHeight w:val="240"/>
        </w:trPr>
        <w:tc>
          <w:tcPr>
            <w:tcW w:w="1149" w:type="dxa"/>
            <w:vMerge/>
            <w:tcBorders>
              <w:top w:val="single" w:sz="8" w:space="0" w:color="auto"/>
              <w:left w:val="single" w:sz="8" w:space="0" w:color="auto"/>
              <w:bottom w:val="single" w:sz="8" w:space="0" w:color="000000"/>
              <w:right w:val="nil"/>
            </w:tcBorders>
            <w:vAlign w:val="center"/>
          </w:tcPr>
          <w:p w:rsidR="00D8638D" w:rsidRPr="005C1B16" w:rsidRDefault="00D8638D" w:rsidP="005C1B16">
            <w:pPr>
              <w:spacing w:before="0" w:after="0" w:line="240" w:lineRule="auto"/>
              <w:jc w:val="left"/>
              <w:rPr>
                <w:rFonts w:cs="Arial"/>
                <w:b/>
                <w:bCs/>
                <w:sz w:val="16"/>
                <w:szCs w:val="16"/>
                <w:lang w:eastAsia="es-BO"/>
              </w:rPr>
            </w:pPr>
          </w:p>
        </w:tc>
        <w:tc>
          <w:tcPr>
            <w:tcW w:w="7938" w:type="dxa"/>
            <w:vMerge/>
            <w:tcBorders>
              <w:top w:val="single" w:sz="8" w:space="0" w:color="auto"/>
              <w:left w:val="single" w:sz="8" w:space="0" w:color="auto"/>
              <w:bottom w:val="single" w:sz="8" w:space="0" w:color="000000"/>
              <w:right w:val="single" w:sz="8" w:space="0" w:color="000000"/>
            </w:tcBorders>
            <w:vAlign w:val="center"/>
          </w:tcPr>
          <w:p w:rsidR="00D8638D" w:rsidRPr="005C1B16" w:rsidRDefault="00D8638D" w:rsidP="005C1B16">
            <w:pPr>
              <w:spacing w:before="0" w:after="0" w:line="240" w:lineRule="auto"/>
              <w:jc w:val="left"/>
              <w:rPr>
                <w:rFonts w:cs="Arial"/>
                <w:b/>
                <w:bCs/>
                <w:sz w:val="16"/>
                <w:szCs w:val="16"/>
                <w:lang w:eastAsia="es-BO"/>
              </w:rPr>
            </w:pPr>
          </w:p>
        </w:tc>
      </w:tr>
      <w:tr w:rsidR="00D8638D" w:rsidRPr="005C1B16" w:rsidTr="005C1B16">
        <w:trPr>
          <w:trHeight w:val="1002"/>
        </w:trPr>
        <w:tc>
          <w:tcPr>
            <w:tcW w:w="1149" w:type="dxa"/>
            <w:tcBorders>
              <w:top w:val="nil"/>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A1</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40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DE LOS SUBSUELOS, ANÁLISIS DE INTERACCIÓN CON LAS ESTRUCTURAS VECINAS</w:t>
            </w:r>
          </w:p>
        </w:tc>
      </w:tr>
      <w:tr w:rsidR="00D8638D" w:rsidRPr="005C1B16" w:rsidTr="005C1B16">
        <w:trPr>
          <w:trHeight w:val="100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A2</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10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 Y CON EL MACIZO</w:t>
            </w:r>
          </w:p>
        </w:tc>
      </w:tr>
      <w:tr w:rsidR="00D8638D" w:rsidRPr="005C1B16" w:rsidTr="005C1B16">
        <w:trPr>
          <w:trHeight w:val="100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A3</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ESTRUCTURA ECHADA SOBRE EL TALUD, EDIFICIOS DE NO MÁS DE 2 PLANTAS CONTINUAS, O VARIAS ESCALONADAS, ESTRUCTURAS DE CONTENCIÓN: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w:t>
            </w:r>
          </w:p>
        </w:tc>
      </w:tr>
      <w:tr w:rsidR="00D8638D" w:rsidRPr="005C1B16" w:rsidTr="005C1B16">
        <w:trPr>
          <w:trHeight w:val="100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A4</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40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DE LOS SUBSUELOS, ANÁLISIS DE INTERACCIÓN CON LAS ESTRUCTURAS VECINAS, RECOMENDACIONES PARA EL SISTEMA DE DRENAJE.</w:t>
            </w:r>
          </w:p>
        </w:tc>
      </w:tr>
      <w:tr w:rsidR="00D8638D" w:rsidRPr="005C1B16" w:rsidTr="005C1B16">
        <w:trPr>
          <w:trHeight w:val="100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A5</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10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 Y CON EL MACIZO, RECOMENDACIONES PARA EL SISTEMA DE DRENAJE</w:t>
            </w:r>
          </w:p>
        </w:tc>
      </w:tr>
      <w:tr w:rsidR="00D8638D" w:rsidRPr="005C1B16" w:rsidTr="005C1B16">
        <w:trPr>
          <w:trHeight w:val="1249"/>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A6</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ESTRUCTURA ECHADA SOBRE EL TALUD, EDIFICIOS DE NO MÁS DE 2 PLANTAS CONTINUAS, O VARIAS ESCALONADAS, ESTRUCTURAS DE CONTENCIÓN: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 RECOMENDACIONES PARA EL SISTEMA DE DRENAJE</w:t>
            </w:r>
          </w:p>
        </w:tc>
      </w:tr>
      <w:tr w:rsidR="00D8638D" w:rsidRPr="005C1B16" w:rsidTr="005C1B16">
        <w:trPr>
          <w:trHeight w:val="100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B1</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25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DE LOS SUBSUELOS, ANÁLISIS DE INTERACCIÓN CON LAS ESTRUCTURAS VECINAS</w:t>
            </w:r>
          </w:p>
        </w:tc>
      </w:tr>
      <w:tr w:rsidR="00D8638D" w:rsidRPr="005C1B16" w:rsidTr="005C1B16">
        <w:trPr>
          <w:trHeight w:val="100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B2</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15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 Y CON EL MACIZO</w:t>
            </w:r>
          </w:p>
        </w:tc>
      </w:tr>
      <w:tr w:rsidR="00D8638D" w:rsidRPr="005C1B16" w:rsidTr="005C1B16">
        <w:trPr>
          <w:trHeight w:val="100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B3</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ESTRUCTURA ECHADA SOBRE EL TALUD, EDIFICIOS DE NO MÁS DE 2 PLANTAS ESCALONADAS, ESTRUCTURAS DE CONTENCIÓN: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w:t>
            </w:r>
          </w:p>
        </w:tc>
      </w:tr>
      <w:tr w:rsidR="00D8638D" w:rsidRPr="005C1B16" w:rsidTr="005C1B16">
        <w:trPr>
          <w:trHeight w:val="100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B4</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25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DE LOS SUBSUELOS, ANÁLISIS DE INTERACCIÓN CON LAS ESTRUCTURAS VECINAS, RECOMENDACIONES PARA EL SISTEMA DE DRENAJE SUPERFICIAL Y SUBTERRÁNEO</w:t>
            </w:r>
          </w:p>
        </w:tc>
      </w:tr>
      <w:tr w:rsidR="00D8638D" w:rsidRPr="005C1B16" w:rsidTr="005C1B16">
        <w:trPr>
          <w:trHeight w:val="1249"/>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B5</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15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 Y CON EL MACIZO, RECOMENDACIONES PARA EL SISTEMA DE DRENAJE SUPERFICIAL Y SUBTERRÁNEO</w:t>
            </w:r>
          </w:p>
        </w:tc>
      </w:tr>
      <w:tr w:rsidR="00D8638D" w:rsidRPr="005C1B16" w:rsidTr="005C1B16">
        <w:trPr>
          <w:trHeight w:val="1249"/>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B6</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ESTRUCTURA ECHADA SOBRE EL TALUD, EDIFICIOS DE NO MÁS DE 2 PLANTAS ESCALONADAS, ESTRUCTURAS DE CONTENCIÓN: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 RECOMENDACIONES PARA EL SISTEMA DE DRENAJE SUPERFICIAL Y SUBTERRÁNEO</w:t>
            </w:r>
          </w:p>
        </w:tc>
      </w:tr>
      <w:tr w:rsidR="00D8638D" w:rsidRPr="005C1B16" w:rsidTr="005C1B16">
        <w:trPr>
          <w:trHeight w:val="100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C1</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10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DE LOS SUBSUELOS, ANÁLISIS DE INTERACCIÓN CON LAS ESTRUCTURAS VECINAS</w:t>
            </w:r>
          </w:p>
        </w:tc>
      </w:tr>
      <w:tr w:rsidR="00D8638D" w:rsidRPr="005C1B16" w:rsidTr="005C1B16">
        <w:trPr>
          <w:trHeight w:val="100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C2</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5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 Y CON EL MACIZO</w:t>
            </w:r>
          </w:p>
        </w:tc>
      </w:tr>
      <w:tr w:rsidR="00D8638D" w:rsidRPr="005C1B16" w:rsidTr="005C1B16">
        <w:trPr>
          <w:trHeight w:val="100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C3</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ESTRUCTURA ECHADA SOBRE EL TALUD O EDIFICIOS DE NO MÁS DE 3 PLANTAS ESCALONADAS, ESTRUCTURAS DE CONTENCIÓN: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w:t>
            </w:r>
          </w:p>
        </w:tc>
      </w:tr>
      <w:tr w:rsidR="00D8638D" w:rsidRPr="005C1B16" w:rsidTr="005C1B16">
        <w:trPr>
          <w:trHeight w:val="100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C4</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10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DE LOS SUBSUELOS, ANÁLISIS DE INTERACCIÓN CON LAS ESTRUCTURAS VECINAS, RECOMENDACIONES PARA EL SISTEMA DE DRENAJE SUPERFICIAL Y SUBTERRÁNEO</w:t>
            </w:r>
          </w:p>
        </w:tc>
      </w:tr>
      <w:tr w:rsidR="00D8638D" w:rsidRPr="005C1B16" w:rsidTr="005C1B16">
        <w:trPr>
          <w:trHeight w:val="1249"/>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C5</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5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 Y CON EL MACIZO, RECOMENDACIONES PARA EL SISTEMA DE DRENAJE SUPERFICIAL Y SUBTERRÁNEO</w:t>
            </w:r>
          </w:p>
        </w:tc>
      </w:tr>
      <w:tr w:rsidR="00D8638D" w:rsidRPr="005C1B16" w:rsidTr="005C1B16">
        <w:trPr>
          <w:trHeight w:val="1249"/>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C6</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ESTRUCTURA ECHADA SOBRE EL TALUD O EDIFICIOS DE NO MÁS DE 2 PLANTAS ESCALONADAS, ESTRUCTURAS DE CONTENCIÓN: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 RECOMENDACIONES PARA EL SISTEMA DE DRENAJE SUPERFICIAL Y SUBTERRÁNEO</w:t>
            </w:r>
          </w:p>
        </w:tc>
      </w:tr>
      <w:tr w:rsidR="00D8638D" w:rsidRPr="005C1B16" w:rsidTr="005C1B16">
        <w:trPr>
          <w:trHeight w:val="100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D1</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5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DE LOS SUBSUELOS, ANÁLISIS DE INTERACCIÓN CON LAS ESTRUCTURAS VECINAS.  NO SE PERMITEN CORTES VERTICALES SIN SOPORTE ESPECIAL.</w:t>
            </w:r>
          </w:p>
        </w:tc>
      </w:tr>
      <w:tr w:rsidR="00D8638D" w:rsidRPr="005C1B16" w:rsidTr="005C1B16">
        <w:trPr>
          <w:trHeight w:val="100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D2</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3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 Y CON EL MACIZO.  NO SE PERMITEN CORTES VERTICALES SIN SOPORTE ESPECIAL.</w:t>
            </w:r>
          </w:p>
        </w:tc>
      </w:tr>
      <w:tr w:rsidR="00D8638D" w:rsidRPr="005C1B16" w:rsidTr="005C1B16">
        <w:trPr>
          <w:trHeight w:val="1249"/>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D3</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ESTRUCTURA ECHADA SOBRE EL TALUD, EDIFICIOS DE NO MÁS DE 2 PLANTAS ESCALONADAS, ESTRUCTURAS DE CONTENCIÓN: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  NO SE PERMITEN CORTES VERTICALES SIN SOPORTE ESPECIAL.</w:t>
            </w:r>
          </w:p>
        </w:tc>
      </w:tr>
      <w:tr w:rsidR="00D8638D" w:rsidRPr="005C1B16" w:rsidTr="005C1B16">
        <w:trPr>
          <w:trHeight w:val="1249"/>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D4</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5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DE LOS SUBSUELOS, ANÁLISIS DE INTERACCIÓN CON LAS ESTRUCTURAS VECINAS, RECOMENDACIONES PARA EL SISTEMA DE DRENAJE SUPERFICIAL Y SUBTERRÁNEO.  NO SE PERMITEN CORTES VERTICALES SIN SOPORTE ESPECIAL.</w:t>
            </w:r>
          </w:p>
        </w:tc>
      </w:tr>
      <w:tr w:rsidR="00D8638D" w:rsidRPr="005C1B16" w:rsidTr="005C1B16">
        <w:trPr>
          <w:trHeight w:val="1249"/>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D5</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CUALQUIER TIPO DE ESTRUCTURA, EDIFICIOS DE HASTA 3 PLANTAS: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 Y CON EL MACIZO, RECOMENDACIONES PARA EL SISTEMA DE DRENAJE SUPERFICIAL Y SUBTERRÁNEO.  NO SE PERMITEN CORTES VERTICALES SIN SOPORTE ESPECIAL.</w:t>
            </w:r>
          </w:p>
        </w:tc>
      </w:tr>
      <w:tr w:rsidR="00D8638D" w:rsidRPr="005C1B16" w:rsidTr="005C1B16">
        <w:trPr>
          <w:trHeight w:val="1249"/>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D6</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ESTRUCTURA ECHADA SOBRE EL TALUD, EDIFICIOS DE NO MÁS DE 2 PLANTAS ESCALONADAS, ESTRUCTURAS DE CONTENCIÓN: ESTUDIO GEOTECNICO A DETALLE, DETERMINACIÓN DE LA CAPACIDAD DE SOPORTE ADMISIBLE, DE LOS PARÁMETROS DE RESISTENCIA AL CORTE Y DE DEFORMABILIDAD, PROPORCIONAR METODOLOGÍA DE EXCAVACIÓN PARA LOS SUBSUELOS INCLUYENDO ANÁLISIS DE ESTABILDIAD DE TALUDES PARA LA EXCAVACIÓN Y PARA EL MACIZO, ANÁLISIS DE INTERACCIÓN CON LAS ESTRUCTURAS VECINAS, RECOMENDACIONES PARA EL SISTEMA DE DRENAJE SUPERFICIAL Y SUBTERRÁNEO.  NO SE PERMITEN CORTES VERTICALES SIN SOPORTE ESPECIAL.</w:t>
            </w:r>
          </w:p>
        </w:tc>
      </w:tr>
      <w:tr w:rsidR="00D8638D" w:rsidRPr="005C1B16" w:rsidTr="005C1B16">
        <w:trPr>
          <w:trHeight w:val="1249"/>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E1</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SOLO ESTRUCTURAS LIVIANAS PARA VIVIENDAS UNIFAMILIARES DE NO MÁS DE DOS PLANTAS: ESTUDIO GEOTECNICO A DETALLE POR MANZANOS, DETERMINACIÓN DE LA CAPACIDAD DE SOPORTE ADMISIBLE, DE LOS PARÁMETROS DE RESISTENCIA AL CORTE Y DE DEFORMABILIDAD, PROPORCIONAR METODOLOGÍA DE EXCAVACIÓN PARA LOS SUBSUELOS INCLUYENDO ANÁLISIS DE ESTABILDIAD DE TALUDES PARA LA EXCAVACIÓN DE LOS SUBSUELOS, ANÁLISIS DE INTERACCIÓN CON LAS ESTRUCTURAS VECINAS.  METODO DE REHABILITACIÓN Y ESTABILIZACIÓN DE TALUDES.</w:t>
            </w:r>
          </w:p>
        </w:tc>
      </w:tr>
      <w:tr w:rsidR="00D8638D" w:rsidRPr="005C1B16" w:rsidTr="005C1B16">
        <w:trPr>
          <w:trHeight w:val="1249"/>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E2</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SOLO ESTRUCTURAS LIVIANAS PARA VIVIENDAS UNIFAMILIARES DE NO MÁS DE UNA PLANTA: ESTUDIO GEOTECNICO A DETALLE POR MANZANOS, DETERMINACIÓN DE LA CAPACIDAD DE SOPORTE ADMISIBLE, DE LOS PARÁMETROS DE RESISTENCIA AL CORTE Y DE DEFORMABILIDAD, PROPORCIONAR METODOLOGÍA DE EXCAVACIÓN PARA LOS SUBSUELOS INCLUYENDO ANÁLISIS DE ESTABILDIAD DE TALUDES PARA LA EXCAVACIÓN DE LOS SUBSUELOS, ANÁLISIS DE INTERACCIÓN CON LAS ESTRUCTURAS VECINAS.  METODO DE REHABILITACIÓN Y ESTABILIZACIÓN DE TALUDES.</w:t>
            </w:r>
          </w:p>
        </w:tc>
      </w:tr>
      <w:tr w:rsidR="00D8638D" w:rsidRPr="005C1B16" w:rsidTr="005C1B16">
        <w:trPr>
          <w:trHeight w:val="25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E3</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NO SE ACEPTAN CONSTRUCCIONES PARA VIVIENDAS</w:t>
            </w:r>
          </w:p>
        </w:tc>
      </w:tr>
      <w:tr w:rsidR="00D8638D" w:rsidRPr="005C1B16" w:rsidTr="005C1B16">
        <w:trPr>
          <w:trHeight w:val="1002"/>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E4</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ESTRUCTURA DE HASTA 2 PLANTAS CON SÓTANO Y LOSA DE FUNDACIÓN: ESTUDIO GEOTECNICO A DETALLE POR MANZANOS, DETERMINACIÓN DE LA CAPACIDAD DE SOPORTE ADMISIBLE, DE LOS PARÁMETROS DE RESISTENCIA AL CORTE Y DE DEFORMABILIDAD, PROPORCIONAR METODOLOGÍA DE EXCAVACIÓN PARA LOS SUBSUELOS INCLUYENDO ANÁLISIS DE ESTABILDIAD DE TALUDES PARA LA EXCAVACIÓN DE LOS SUBSUELOS, ANÁLISIS DE INTERACCIÓN CON LAS ESTRUCTURAS VECINAS, RECOMENDACIONES PARA EL SISTEMA DE DRENAJE SUPERFICIAL Y SUBTERRÁNEO</w:t>
            </w:r>
          </w:p>
        </w:tc>
      </w:tr>
      <w:tr w:rsidR="00D8638D" w:rsidRPr="005C1B16" w:rsidTr="005C1B16">
        <w:trPr>
          <w:trHeight w:val="1249"/>
        </w:trPr>
        <w:tc>
          <w:tcPr>
            <w:tcW w:w="1149" w:type="dxa"/>
            <w:tcBorders>
              <w:top w:val="single" w:sz="8" w:space="0" w:color="auto"/>
              <w:left w:val="single" w:sz="8" w:space="0" w:color="auto"/>
              <w:bottom w:val="single" w:sz="4"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E5</w:t>
            </w:r>
          </w:p>
        </w:tc>
        <w:tc>
          <w:tcPr>
            <w:tcW w:w="7938" w:type="dxa"/>
            <w:tcBorders>
              <w:top w:val="single" w:sz="8" w:space="0" w:color="auto"/>
              <w:left w:val="single" w:sz="8" w:space="0" w:color="auto"/>
              <w:bottom w:val="single" w:sz="4"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SOLO ESTRUCTURAS LIVIANAS PARA VIVIENDAS UNIFAMILIARES DE NO MÁS DE UNA PLANTA CON SÓTANO Y LOSA DE FUNDACIÓN: ESTUDIO GEOTECNICO A DETALLE POR MANZANOS, DETERMINACIÓN DE LA CAPACIDAD DE SOPORTE ADMISIBLE, DE LOS PARÁMETROS DE RESISTENCIA AL CORTE Y DE DEFORMABILIDAD, PROPORCIONAR METODOLOGÍA DE EXCAVACIÓN PARA LOS SUBSUELOS INCLUYENDO ANÁLISIS DE ESTABILDIAD DE TALUDES PARA LA EXCAVACIÓN DE LOS SUBSUELOS, ANÁLISIS DE INTERACCIÓN CON LAS ESTRUCTURAS VECINAS.  METODO DE REHABILITACIÓN Y ESTABILIZACIÓN DE TALUDES.</w:t>
            </w:r>
          </w:p>
        </w:tc>
      </w:tr>
      <w:tr w:rsidR="00D8638D" w:rsidRPr="005C1B16" w:rsidTr="005C1B16">
        <w:trPr>
          <w:trHeight w:val="252"/>
        </w:trPr>
        <w:tc>
          <w:tcPr>
            <w:tcW w:w="1149" w:type="dxa"/>
            <w:tcBorders>
              <w:top w:val="single" w:sz="8" w:space="0" w:color="auto"/>
              <w:left w:val="single" w:sz="8" w:space="0" w:color="auto"/>
              <w:bottom w:val="single" w:sz="8" w:space="0" w:color="auto"/>
              <w:right w:val="nil"/>
            </w:tcBorders>
            <w:noWrap/>
            <w:vAlign w:val="center"/>
          </w:tcPr>
          <w:p w:rsidR="00D8638D" w:rsidRPr="005C1B16" w:rsidRDefault="00D8638D" w:rsidP="005C1B16">
            <w:pPr>
              <w:spacing w:before="0" w:after="0" w:line="240" w:lineRule="auto"/>
              <w:jc w:val="center"/>
              <w:rPr>
                <w:rFonts w:cs="Arial"/>
                <w:b/>
                <w:bCs/>
                <w:sz w:val="16"/>
                <w:szCs w:val="16"/>
                <w:lang w:eastAsia="es-BO"/>
              </w:rPr>
            </w:pPr>
            <w:r w:rsidRPr="005C1B16">
              <w:rPr>
                <w:rFonts w:cs="Arial"/>
                <w:b/>
                <w:bCs/>
                <w:sz w:val="16"/>
                <w:szCs w:val="16"/>
                <w:lang w:eastAsia="es-BO"/>
              </w:rPr>
              <w:t>E6</w:t>
            </w:r>
          </w:p>
        </w:tc>
        <w:tc>
          <w:tcPr>
            <w:tcW w:w="7938" w:type="dxa"/>
            <w:tcBorders>
              <w:top w:val="single" w:sz="8" w:space="0" w:color="auto"/>
              <w:left w:val="single" w:sz="8" w:space="0" w:color="auto"/>
              <w:bottom w:val="single" w:sz="8" w:space="0" w:color="auto"/>
              <w:right w:val="single" w:sz="8" w:space="0" w:color="000000"/>
            </w:tcBorders>
            <w:vAlign w:val="center"/>
          </w:tcPr>
          <w:p w:rsidR="00D8638D" w:rsidRPr="005C1B16" w:rsidRDefault="00D8638D" w:rsidP="005C1B16">
            <w:pPr>
              <w:spacing w:before="0" w:after="0" w:line="240" w:lineRule="auto"/>
              <w:jc w:val="left"/>
              <w:rPr>
                <w:rFonts w:cs="Arial"/>
                <w:sz w:val="16"/>
                <w:szCs w:val="16"/>
                <w:lang w:eastAsia="es-BO"/>
              </w:rPr>
            </w:pPr>
            <w:r w:rsidRPr="005C1B16">
              <w:rPr>
                <w:rFonts w:cs="Arial"/>
                <w:sz w:val="16"/>
                <w:szCs w:val="16"/>
                <w:lang w:eastAsia="es-BO"/>
              </w:rPr>
              <w:t>NO SE ACEPTAN CONSTRUCCIONES PARA VIVIENDAS</w:t>
            </w:r>
          </w:p>
        </w:tc>
      </w:tr>
    </w:tbl>
    <w:p w:rsidR="00D8638D" w:rsidRPr="005C1B16" w:rsidRDefault="00D8638D" w:rsidP="007F2581">
      <w:pPr>
        <w:rPr>
          <w:rFonts w:ascii="Verdana" w:hAnsi="Verdana"/>
          <w:szCs w:val="22"/>
        </w:rPr>
      </w:pPr>
    </w:p>
    <w:p w:rsidR="00D8638D" w:rsidRPr="007F2581" w:rsidRDefault="00D8638D" w:rsidP="007F2581">
      <w:pPr>
        <w:pStyle w:val="Heading2"/>
        <w:rPr>
          <w:lang w:val="es-ES"/>
        </w:rPr>
      </w:pPr>
      <w:bookmarkStart w:id="52" w:name="_Toc346707466"/>
      <w:r w:rsidRPr="007F2581">
        <w:rPr>
          <w:lang w:val="es-ES"/>
        </w:rPr>
        <w:t>Limpieza y vectorización de resultados</w:t>
      </w:r>
      <w:bookmarkEnd w:id="52"/>
    </w:p>
    <w:p w:rsidR="00D8638D" w:rsidRPr="007F2581" w:rsidRDefault="00D8638D" w:rsidP="007F2581">
      <w:pPr>
        <w:rPr>
          <w:rFonts w:ascii="Verdana" w:hAnsi="Verdana"/>
          <w:szCs w:val="22"/>
          <w:lang w:val="es-ES"/>
        </w:rPr>
      </w:pPr>
      <w:r w:rsidRPr="007F2581">
        <w:rPr>
          <w:rFonts w:ascii="Verdana" w:hAnsi="Verdana"/>
          <w:szCs w:val="22"/>
          <w:lang w:val="es-ES"/>
        </w:rPr>
        <w:t xml:space="preserve">Obtenido el mapa resultante del modelo espacial, el consultor efectuara la limpieza de la información utilizando diversos filtros que permitan generalizar la información a la escala de trabajo final. </w:t>
      </w:r>
    </w:p>
    <w:p w:rsidR="00D8638D" w:rsidRPr="007F2581" w:rsidRDefault="00D8638D" w:rsidP="007F2581">
      <w:pPr>
        <w:rPr>
          <w:rFonts w:ascii="Verdana" w:hAnsi="Verdana"/>
          <w:szCs w:val="22"/>
          <w:lang w:val="es-ES"/>
        </w:rPr>
      </w:pPr>
      <w:r w:rsidRPr="007F2581">
        <w:rPr>
          <w:rFonts w:ascii="Verdana" w:hAnsi="Verdana"/>
          <w:szCs w:val="22"/>
          <w:lang w:val="es-ES"/>
        </w:rPr>
        <w:t xml:space="preserve">Posteriormente se vectorizará el resultado final revisando y limpiando los errores que puedan generarse. </w:t>
      </w:r>
    </w:p>
    <w:p w:rsidR="00D8638D" w:rsidRPr="007F2581" w:rsidRDefault="00D8638D" w:rsidP="007F2581">
      <w:pPr>
        <w:rPr>
          <w:rFonts w:ascii="Verdana" w:hAnsi="Verdana"/>
          <w:szCs w:val="22"/>
          <w:lang w:val="es-ES"/>
        </w:rPr>
      </w:pPr>
      <w:r w:rsidRPr="007F2581">
        <w:rPr>
          <w:rFonts w:ascii="Verdana" w:hAnsi="Verdana"/>
          <w:szCs w:val="22"/>
          <w:lang w:val="es-ES"/>
        </w:rPr>
        <w:t xml:space="preserve">La limpieza y validación de resultados será efectuada en base a la experiencia del consultor y algunos trabajos de campo. </w:t>
      </w:r>
    </w:p>
    <w:p w:rsidR="00D8638D" w:rsidRPr="007F2581" w:rsidRDefault="00D8638D" w:rsidP="007F2581">
      <w:pPr>
        <w:pStyle w:val="Heading2"/>
        <w:rPr>
          <w:lang w:val="es-ES"/>
        </w:rPr>
      </w:pPr>
      <w:bookmarkStart w:id="53" w:name="_Toc346707467"/>
      <w:r w:rsidRPr="007F2581">
        <w:rPr>
          <w:lang w:val="es-ES"/>
        </w:rPr>
        <w:t>Edición del Mapa</w:t>
      </w:r>
      <w:bookmarkEnd w:id="53"/>
    </w:p>
    <w:p w:rsidR="00D8638D" w:rsidRDefault="00D8638D" w:rsidP="007F2581">
      <w:pPr>
        <w:rPr>
          <w:rFonts w:ascii="Verdana" w:hAnsi="Verdana"/>
          <w:szCs w:val="22"/>
          <w:lang w:val="es-ES"/>
        </w:rPr>
      </w:pPr>
      <w:r w:rsidRPr="007F2581">
        <w:rPr>
          <w:rFonts w:ascii="Verdana" w:hAnsi="Verdana"/>
          <w:szCs w:val="22"/>
          <w:lang w:val="es-ES"/>
        </w:rPr>
        <w:t xml:space="preserve">Con todas las cobertura indexadas en la Base de Datos Espacial, se generará el mapa final utilizando diversos formatos y tamaños de página que previamente serán acordados con el contratante. </w:t>
      </w:r>
    </w:p>
    <w:p w:rsidR="00D8638D" w:rsidRDefault="00D8638D" w:rsidP="007F2581">
      <w:pPr>
        <w:rPr>
          <w:rFonts w:ascii="Verdana" w:hAnsi="Verdana"/>
          <w:szCs w:val="22"/>
          <w:lang w:val="es-ES"/>
        </w:rPr>
      </w:pPr>
      <w:r>
        <w:rPr>
          <w:rFonts w:ascii="Verdana" w:hAnsi="Verdana"/>
          <w:szCs w:val="22"/>
          <w:lang w:val="es-ES"/>
        </w:rPr>
        <w:t>Se adjunta un borrador del mapa en etapa de trabajo del consultor</w:t>
      </w:r>
    </w:p>
    <w:p w:rsidR="00D8638D" w:rsidRPr="007F2581" w:rsidRDefault="00D8638D" w:rsidP="007F2581">
      <w:pPr>
        <w:rPr>
          <w:rFonts w:ascii="Verdana" w:hAnsi="Verdana"/>
          <w:szCs w:val="22"/>
          <w:lang w:val="es-ES"/>
        </w:rPr>
      </w:pPr>
    </w:p>
    <w:p w:rsidR="00D8638D" w:rsidRPr="007F2581" w:rsidRDefault="00D8638D" w:rsidP="007F2581">
      <w:pPr>
        <w:pStyle w:val="Heading2"/>
        <w:rPr>
          <w:lang w:val="es-ES"/>
        </w:rPr>
      </w:pPr>
      <w:bookmarkStart w:id="54" w:name="_Toc346707468"/>
      <w:r w:rsidRPr="007F2581">
        <w:rPr>
          <w:lang w:val="es-ES"/>
        </w:rPr>
        <w:t>Consolidación de un Sistema de Información Geográfico.-</w:t>
      </w:r>
      <w:bookmarkEnd w:id="54"/>
    </w:p>
    <w:p w:rsidR="00D8638D" w:rsidRPr="007F2581" w:rsidRDefault="00D8638D" w:rsidP="007F2581">
      <w:pPr>
        <w:rPr>
          <w:rFonts w:ascii="Verdana" w:hAnsi="Verdana"/>
          <w:szCs w:val="22"/>
          <w:lang w:val="es-ES"/>
        </w:rPr>
      </w:pPr>
      <w:r w:rsidRPr="007F2581">
        <w:rPr>
          <w:rFonts w:ascii="Verdana" w:hAnsi="Verdana"/>
          <w:szCs w:val="22"/>
          <w:lang w:val="es-ES"/>
        </w:rPr>
        <w:t xml:space="preserve">Todas las coberturas utilizadas en este trabajo y las producidas por el consultor serán organizadas en una base de datos espacial utilizando el software ArcGis 10.0, para su difusión en algunas instituciones que requieren este tipo de datos. </w:t>
      </w:r>
    </w:p>
    <w:p w:rsidR="00D8638D" w:rsidRPr="007F2581" w:rsidRDefault="00D8638D" w:rsidP="007F2581">
      <w:pPr>
        <w:rPr>
          <w:rFonts w:ascii="Verdana" w:hAnsi="Verdana"/>
          <w:szCs w:val="22"/>
          <w:lang w:val="es-ES"/>
        </w:rPr>
      </w:pPr>
      <w:r w:rsidRPr="007F2581">
        <w:rPr>
          <w:rFonts w:ascii="Verdana" w:hAnsi="Verdana"/>
          <w:szCs w:val="22"/>
          <w:lang w:val="es-ES"/>
        </w:rPr>
        <w:t xml:space="preserve">El consultor entregara un diccionario de datos espaciales que resuma los datos que han sido establecidos en el sistema. </w:t>
      </w:r>
    </w:p>
    <w:p w:rsidR="00D8638D" w:rsidRPr="007F2581" w:rsidRDefault="00D8638D" w:rsidP="007F2581">
      <w:pPr>
        <w:rPr>
          <w:rFonts w:ascii="Verdana" w:hAnsi="Verdana"/>
          <w:szCs w:val="22"/>
          <w:lang w:val="es-ES"/>
        </w:rPr>
      </w:pPr>
      <w:r w:rsidRPr="007F2581">
        <w:rPr>
          <w:rFonts w:ascii="Verdana" w:hAnsi="Verdana"/>
          <w:szCs w:val="22"/>
          <w:lang w:val="es-ES"/>
        </w:rPr>
        <w:t>El consultor pondrá a consideración del Contratante la posibilidad de distribuir la información geográfica por internet, utilizando herramientas adicionales.</w:t>
      </w:r>
    </w:p>
    <w:p w:rsidR="00D8638D" w:rsidRDefault="00D8638D">
      <w:pPr>
        <w:spacing w:before="0" w:after="0" w:line="240" w:lineRule="auto"/>
        <w:jc w:val="left"/>
        <w:rPr>
          <w:rFonts w:ascii="Verdana" w:hAnsi="Verdana"/>
          <w:szCs w:val="22"/>
          <w:lang w:val="es-ES"/>
        </w:rPr>
      </w:pPr>
      <w:r>
        <w:rPr>
          <w:rFonts w:ascii="Verdana" w:hAnsi="Verdana"/>
          <w:szCs w:val="22"/>
          <w:lang w:val="es-ES"/>
        </w:rPr>
        <w:br w:type="page"/>
      </w:r>
    </w:p>
    <w:p w:rsidR="00D8638D" w:rsidRDefault="00D8638D" w:rsidP="004023F3">
      <w:pPr>
        <w:rPr>
          <w:rFonts w:ascii="Verdana" w:hAnsi="Verdana"/>
          <w:szCs w:val="22"/>
          <w:lang w:val="es-ES"/>
        </w:rPr>
      </w:pPr>
    </w:p>
    <w:p w:rsidR="00D8638D" w:rsidRPr="009C5575" w:rsidRDefault="00D8638D" w:rsidP="009C5575">
      <w:pPr>
        <w:pStyle w:val="Heading1"/>
        <w:rPr>
          <w:rFonts w:ascii="Verdana" w:hAnsi="Verdana"/>
          <w:sz w:val="22"/>
          <w:szCs w:val="22"/>
          <w:lang w:val="es-ES"/>
        </w:rPr>
      </w:pPr>
      <w:bookmarkStart w:id="55" w:name="_Toc346707469"/>
      <w:r w:rsidRPr="009C5575">
        <w:rPr>
          <w:rFonts w:ascii="Verdana" w:hAnsi="Verdana"/>
          <w:sz w:val="22"/>
          <w:szCs w:val="22"/>
          <w:lang w:val="es-ES"/>
        </w:rPr>
        <w:t>DICCIONARIO DE DATOS SIG</w:t>
      </w:r>
      <w:bookmarkEnd w:id="55"/>
    </w:p>
    <w:p w:rsidR="00D8638D" w:rsidRDefault="00D8638D" w:rsidP="009C5575">
      <w:pPr>
        <w:rPr>
          <w:lang w:val="es-ES"/>
        </w:rPr>
      </w:pPr>
      <w:r w:rsidRPr="0094534A">
        <w:rPr>
          <w:lang w:val="es-ES"/>
        </w:rPr>
        <w:t>A continuación se hace una descripción de cada una de las coberturas del SIG, así mismo se hace una breve descripción de los atributos de las bases de datos de cada una de éstas siguiendo el esquema del gráfico anterior.</w:t>
      </w:r>
    </w:p>
    <w:p w:rsidR="00D8638D" w:rsidRDefault="00D8638D" w:rsidP="009C5575">
      <w:pPr>
        <w:pStyle w:val="Heading2"/>
        <w:rPr>
          <w:lang w:val="es-ES"/>
        </w:rPr>
      </w:pPr>
      <w:bookmarkStart w:id="56" w:name="_Toc306691277"/>
      <w:bookmarkStart w:id="57" w:name="_Toc346707470"/>
      <w:bookmarkStart w:id="58" w:name="_Toc227686567"/>
      <w:r>
        <w:rPr>
          <w:lang w:val="es-ES"/>
        </w:rPr>
        <w:t>A_</w:t>
      </w:r>
      <w:bookmarkEnd w:id="56"/>
      <w:r>
        <w:rPr>
          <w:lang w:val="es-ES"/>
        </w:rPr>
        <w:t>ADMINISTRATIVOS</w:t>
      </w:r>
      <w:bookmarkEnd w:id="57"/>
    </w:p>
    <w:p w:rsidR="00D8638D" w:rsidRDefault="00D8638D" w:rsidP="009C5575">
      <w:pPr>
        <w:pStyle w:val="Heading3"/>
      </w:pPr>
      <w:bookmarkStart w:id="59" w:name="_Toc346707471"/>
      <w:bookmarkStart w:id="60" w:name="_Toc306691278"/>
      <w:bookmarkStart w:id="61" w:name="_Toc209934306"/>
      <w:bookmarkStart w:id="62" w:name="_Toc227686600"/>
      <w:r>
        <w:t>LIMITE DEL MUNICIPIO DE LA PAZ</w:t>
      </w:r>
      <w:bookmarkEnd w:id="59"/>
      <w:r>
        <w:t xml:space="preserve"> </w:t>
      </w:r>
      <w:bookmarkEnd w:id="60"/>
    </w:p>
    <w:p w:rsidR="00D8638D" w:rsidRDefault="00D8638D" w:rsidP="009C5575">
      <w:pPr>
        <w:pStyle w:val="BodyText"/>
        <w:rPr>
          <w:rFonts w:cs="Arial"/>
          <w:b/>
        </w:rPr>
      </w:pPr>
      <w:r>
        <w:rPr>
          <w:rFonts w:cs="Arial"/>
        </w:rPr>
        <w:t xml:space="preserve"> </w:t>
      </w:r>
      <w:r>
        <w:rPr>
          <w:rFonts w:cs="Arial"/>
          <w:b/>
        </w:rPr>
        <w:t>DESCRIPCION DEL ELEMENTO</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C5575">
        <w:tc>
          <w:tcPr>
            <w:tcW w:w="8640" w:type="dxa"/>
            <w:gridSpan w:val="2"/>
            <w:shd w:val="clear" w:color="auto" w:fill="E6E6E6"/>
          </w:tcPr>
          <w:p w:rsidR="00D8638D" w:rsidRDefault="00D8638D" w:rsidP="009C5575">
            <w:pPr>
              <w:pStyle w:val="NORMALTABLAS"/>
              <w:jc w:val="left"/>
              <w:rPr>
                <w:b/>
              </w:rPr>
            </w:pPr>
            <w:r>
              <w:rPr>
                <w:b/>
              </w:rPr>
              <w:t>Datos Generales</w:t>
            </w:r>
          </w:p>
        </w:tc>
      </w:tr>
      <w:tr w:rsidR="00D8638D" w:rsidTr="009C5575">
        <w:tc>
          <w:tcPr>
            <w:tcW w:w="3662" w:type="dxa"/>
          </w:tcPr>
          <w:p w:rsidR="00D8638D" w:rsidRDefault="00D8638D" w:rsidP="009C5575">
            <w:pPr>
              <w:pStyle w:val="NORMALTABLAS"/>
              <w:jc w:val="left"/>
            </w:pPr>
            <w:r>
              <w:t xml:space="preserve">Nombre de </w:t>
            </w:r>
            <w:r>
              <w:rPr>
                <w:szCs w:val="18"/>
              </w:rPr>
              <w:t>Archivo</w:t>
            </w:r>
          </w:p>
        </w:tc>
        <w:tc>
          <w:tcPr>
            <w:tcW w:w="4978" w:type="dxa"/>
          </w:tcPr>
          <w:p w:rsidR="00D8638D" w:rsidRDefault="00D8638D" w:rsidP="009C5575">
            <w:pPr>
              <w:pStyle w:val="NORMALTABLAS"/>
              <w:jc w:val="left"/>
            </w:pPr>
            <w:r w:rsidRPr="00191AB4">
              <w:rPr>
                <w:lang w:val="es-ES"/>
              </w:rPr>
              <w:t>limite_municipal.shp</w:t>
            </w:r>
          </w:p>
        </w:tc>
      </w:tr>
      <w:tr w:rsidR="00D8638D" w:rsidTr="009C5575">
        <w:tc>
          <w:tcPr>
            <w:tcW w:w="3662" w:type="dxa"/>
          </w:tcPr>
          <w:p w:rsidR="00D8638D" w:rsidRDefault="00D8638D" w:rsidP="009C5575">
            <w:pPr>
              <w:pStyle w:val="NORMALTABLAS"/>
              <w:jc w:val="left"/>
            </w:pPr>
            <w:r>
              <w:t>Ubicación de archivo</w:t>
            </w:r>
          </w:p>
        </w:tc>
        <w:tc>
          <w:tcPr>
            <w:tcW w:w="4978" w:type="dxa"/>
          </w:tcPr>
          <w:p w:rsidR="00D8638D" w:rsidRPr="002C10DE" w:rsidRDefault="00D8638D" w:rsidP="009C5575">
            <w:pPr>
              <w:pStyle w:val="NORMALTABLAS"/>
              <w:jc w:val="left"/>
            </w:pPr>
            <w:r w:rsidRPr="002C10DE">
              <w:rPr>
                <w:lang w:val="es-ES"/>
              </w:rPr>
              <w:t xml:space="preserve">C:\LAPAZ_CO2012\Datos\A_Administrativos\ </w:t>
            </w:r>
          </w:p>
        </w:tc>
      </w:tr>
      <w:tr w:rsidR="00D8638D" w:rsidTr="009C5575">
        <w:tc>
          <w:tcPr>
            <w:tcW w:w="3662" w:type="dxa"/>
          </w:tcPr>
          <w:p w:rsidR="00D8638D" w:rsidRDefault="00D8638D" w:rsidP="009C5575">
            <w:pPr>
              <w:pStyle w:val="NORMALTABLAS"/>
              <w:jc w:val="left"/>
            </w:pPr>
            <w:r>
              <w:t>Formato</w:t>
            </w:r>
          </w:p>
        </w:tc>
        <w:tc>
          <w:tcPr>
            <w:tcW w:w="4978" w:type="dxa"/>
          </w:tcPr>
          <w:p w:rsidR="00D8638D" w:rsidRDefault="00D8638D" w:rsidP="009C5575">
            <w:pPr>
              <w:pStyle w:val="NORMALTABLAS"/>
              <w:jc w:val="left"/>
            </w:pPr>
            <w:r>
              <w:t>Shape</w:t>
            </w:r>
          </w:p>
        </w:tc>
      </w:tr>
      <w:tr w:rsidR="00D8638D" w:rsidTr="009C5575">
        <w:tc>
          <w:tcPr>
            <w:tcW w:w="3662" w:type="dxa"/>
          </w:tcPr>
          <w:p w:rsidR="00D8638D" w:rsidRDefault="00D8638D" w:rsidP="009C5575">
            <w:pPr>
              <w:pStyle w:val="NORMALTABLAS"/>
              <w:jc w:val="left"/>
            </w:pPr>
            <w:r>
              <w:t>Tipo de elemento</w:t>
            </w:r>
          </w:p>
        </w:tc>
        <w:tc>
          <w:tcPr>
            <w:tcW w:w="4978" w:type="dxa"/>
          </w:tcPr>
          <w:p w:rsidR="00D8638D" w:rsidRDefault="00D8638D" w:rsidP="009C5575">
            <w:pPr>
              <w:pStyle w:val="NORMALTABLAS"/>
              <w:jc w:val="left"/>
            </w:pPr>
            <w:r>
              <w:t>Polígono</w:t>
            </w:r>
          </w:p>
        </w:tc>
      </w:tr>
      <w:tr w:rsidR="00D8638D" w:rsidTr="009C5575">
        <w:tc>
          <w:tcPr>
            <w:tcW w:w="8640" w:type="dxa"/>
            <w:gridSpan w:val="2"/>
            <w:shd w:val="clear" w:color="auto" w:fill="E6E6E6"/>
          </w:tcPr>
          <w:p w:rsidR="00D8638D" w:rsidRDefault="00D8638D" w:rsidP="009C5575">
            <w:pPr>
              <w:pStyle w:val="NORMALTABLAS"/>
              <w:jc w:val="left"/>
              <w:rPr>
                <w:b/>
              </w:rPr>
            </w:pPr>
            <w:r>
              <w:rPr>
                <w:b/>
              </w:rPr>
              <w:t>Datos C</w:t>
            </w:r>
            <w:r>
              <w:rPr>
                <w:b/>
                <w:shd w:val="clear" w:color="auto" w:fill="E6E6E6"/>
              </w:rPr>
              <w:t>artográficos</w:t>
            </w:r>
          </w:p>
        </w:tc>
      </w:tr>
      <w:tr w:rsidR="00D8638D" w:rsidTr="009C5575">
        <w:tc>
          <w:tcPr>
            <w:tcW w:w="3662" w:type="dxa"/>
          </w:tcPr>
          <w:p w:rsidR="00D8638D" w:rsidRDefault="00D8638D" w:rsidP="009C5575">
            <w:pPr>
              <w:pStyle w:val="NORMALTABLAS"/>
              <w:jc w:val="left"/>
            </w:pPr>
            <w:r>
              <w:t>Proyección Cartográfica</w:t>
            </w:r>
          </w:p>
        </w:tc>
        <w:tc>
          <w:tcPr>
            <w:tcW w:w="4978" w:type="dxa"/>
          </w:tcPr>
          <w:p w:rsidR="00D8638D" w:rsidRDefault="00D8638D" w:rsidP="009C5575">
            <w:pPr>
              <w:pStyle w:val="NORMALTABLAS"/>
              <w:jc w:val="left"/>
            </w:pPr>
            <w:r>
              <w:t>Universal Transversa de Mercator UTM</w:t>
            </w:r>
          </w:p>
        </w:tc>
      </w:tr>
      <w:tr w:rsidR="00D8638D" w:rsidTr="009C5575">
        <w:tc>
          <w:tcPr>
            <w:tcW w:w="3662" w:type="dxa"/>
          </w:tcPr>
          <w:p w:rsidR="00D8638D" w:rsidRDefault="00D8638D" w:rsidP="009C5575">
            <w:pPr>
              <w:pStyle w:val="NORMALTABLAS"/>
              <w:jc w:val="left"/>
            </w:pPr>
            <w:r>
              <w:t>Zona de Proyección UTM</w:t>
            </w:r>
          </w:p>
        </w:tc>
        <w:tc>
          <w:tcPr>
            <w:tcW w:w="4978" w:type="dxa"/>
          </w:tcPr>
          <w:p w:rsidR="00D8638D" w:rsidRDefault="00D8638D" w:rsidP="009C5575">
            <w:pPr>
              <w:pStyle w:val="NORMALTABLAS"/>
              <w:jc w:val="left"/>
            </w:pPr>
            <w:r>
              <w:t>19, sur</w:t>
            </w:r>
          </w:p>
        </w:tc>
      </w:tr>
      <w:tr w:rsidR="00D8638D" w:rsidTr="009C5575">
        <w:tc>
          <w:tcPr>
            <w:tcW w:w="3662" w:type="dxa"/>
          </w:tcPr>
          <w:p w:rsidR="00D8638D" w:rsidRDefault="00D8638D" w:rsidP="009C5575">
            <w:pPr>
              <w:pStyle w:val="NORMALTABLAS"/>
              <w:jc w:val="left"/>
            </w:pPr>
            <w:r>
              <w:t>Datum</w:t>
            </w:r>
            <w:r>
              <w:tab/>
            </w:r>
          </w:p>
        </w:tc>
        <w:tc>
          <w:tcPr>
            <w:tcW w:w="4978" w:type="dxa"/>
          </w:tcPr>
          <w:p w:rsidR="00D8638D" w:rsidRDefault="00D8638D" w:rsidP="009C5575">
            <w:pPr>
              <w:pStyle w:val="NORMALTABLAS"/>
              <w:jc w:val="left"/>
            </w:pPr>
            <w:r>
              <w:t>WGS-84</w:t>
            </w:r>
          </w:p>
        </w:tc>
      </w:tr>
      <w:tr w:rsidR="00D8638D" w:rsidTr="009C5575">
        <w:tc>
          <w:tcPr>
            <w:tcW w:w="8640" w:type="dxa"/>
            <w:gridSpan w:val="2"/>
            <w:shd w:val="clear" w:color="auto" w:fill="E6E6E6"/>
          </w:tcPr>
          <w:p w:rsidR="00D8638D" w:rsidRDefault="00D8638D" w:rsidP="009C5575">
            <w:pPr>
              <w:pStyle w:val="NORMALTABLAS"/>
              <w:jc w:val="left"/>
              <w:rPr>
                <w:b/>
              </w:rPr>
            </w:pPr>
            <w:r>
              <w:rPr>
                <w:b/>
              </w:rPr>
              <w:t>Información complementaria</w:t>
            </w:r>
          </w:p>
        </w:tc>
      </w:tr>
      <w:tr w:rsidR="00D8638D" w:rsidTr="009C5575">
        <w:tc>
          <w:tcPr>
            <w:tcW w:w="3662" w:type="dxa"/>
          </w:tcPr>
          <w:p w:rsidR="00D8638D" w:rsidRDefault="00D8638D" w:rsidP="009C5575">
            <w:pPr>
              <w:pStyle w:val="NORMALTABLAS"/>
              <w:jc w:val="left"/>
            </w:pPr>
            <w:r>
              <w:t>Origen de la información</w:t>
            </w:r>
          </w:p>
        </w:tc>
        <w:tc>
          <w:tcPr>
            <w:tcW w:w="4978" w:type="dxa"/>
          </w:tcPr>
          <w:p w:rsidR="00D8638D" w:rsidRDefault="00D8638D" w:rsidP="000E0FB1">
            <w:pPr>
              <w:pStyle w:val="NORMALTABLAS"/>
              <w:jc w:val="both"/>
            </w:pPr>
            <w:r w:rsidRPr="000E0FB1">
              <w:t xml:space="preserve">UNIDAD DE INFORMACIÓN TERRITORIAL </w:t>
            </w:r>
            <w:r>
              <w:t xml:space="preserve">– HAM LA PAZ </w:t>
            </w:r>
          </w:p>
        </w:tc>
      </w:tr>
      <w:tr w:rsidR="00D8638D" w:rsidTr="009C5575">
        <w:tc>
          <w:tcPr>
            <w:tcW w:w="3662" w:type="dxa"/>
          </w:tcPr>
          <w:p w:rsidR="00D8638D" w:rsidRDefault="00D8638D" w:rsidP="009C5575">
            <w:pPr>
              <w:pStyle w:val="NORMALTABLAS"/>
              <w:jc w:val="left"/>
            </w:pPr>
            <w:r>
              <w:t>Año</w:t>
            </w:r>
          </w:p>
        </w:tc>
        <w:tc>
          <w:tcPr>
            <w:tcW w:w="4978" w:type="dxa"/>
          </w:tcPr>
          <w:p w:rsidR="00D8638D" w:rsidRDefault="00D8638D" w:rsidP="001C2A21">
            <w:pPr>
              <w:pStyle w:val="NORMALTABLAS"/>
              <w:jc w:val="left"/>
            </w:pPr>
            <w:r>
              <w:t>2008</w:t>
            </w:r>
          </w:p>
        </w:tc>
      </w:tr>
      <w:tr w:rsidR="00D8638D" w:rsidTr="009C5575">
        <w:tc>
          <w:tcPr>
            <w:tcW w:w="3662" w:type="dxa"/>
          </w:tcPr>
          <w:p w:rsidR="00D8638D" w:rsidRDefault="00D8638D" w:rsidP="009C5575">
            <w:pPr>
              <w:pStyle w:val="NORMALTABLAS"/>
              <w:jc w:val="left"/>
            </w:pPr>
            <w:r>
              <w:t>Institución</w:t>
            </w:r>
          </w:p>
        </w:tc>
        <w:tc>
          <w:tcPr>
            <w:tcW w:w="4978" w:type="dxa"/>
          </w:tcPr>
          <w:p w:rsidR="00D8638D" w:rsidRDefault="00D8638D" w:rsidP="009C5575">
            <w:pPr>
              <w:pStyle w:val="NORMALTABLAS"/>
              <w:jc w:val="left"/>
            </w:pPr>
            <w:r>
              <w:t>HAM</w:t>
            </w:r>
          </w:p>
        </w:tc>
      </w:tr>
      <w:tr w:rsidR="00D8638D" w:rsidTr="009C5575">
        <w:tc>
          <w:tcPr>
            <w:tcW w:w="3662" w:type="dxa"/>
          </w:tcPr>
          <w:p w:rsidR="00D8638D" w:rsidRDefault="00D8638D" w:rsidP="009C5575">
            <w:pPr>
              <w:pStyle w:val="NORMALTABLAS"/>
              <w:jc w:val="left"/>
            </w:pPr>
            <w:r>
              <w:t>Escala Base</w:t>
            </w:r>
          </w:p>
        </w:tc>
        <w:tc>
          <w:tcPr>
            <w:tcW w:w="4978" w:type="dxa"/>
          </w:tcPr>
          <w:p w:rsidR="00D8638D" w:rsidRDefault="00D8638D" w:rsidP="001C2A21">
            <w:pPr>
              <w:pStyle w:val="NORMALTABLAS"/>
              <w:jc w:val="left"/>
            </w:pPr>
            <w:r>
              <w:t>1:50.000</w:t>
            </w:r>
          </w:p>
        </w:tc>
      </w:tr>
      <w:tr w:rsidR="00D8638D" w:rsidTr="009C5575">
        <w:tc>
          <w:tcPr>
            <w:tcW w:w="3662" w:type="dxa"/>
          </w:tcPr>
          <w:p w:rsidR="00D8638D" w:rsidRDefault="00D8638D" w:rsidP="009C5575">
            <w:pPr>
              <w:pStyle w:val="NORMALTABLAS"/>
              <w:jc w:val="left"/>
            </w:pPr>
            <w:r>
              <w:t>Cubrimiento Geográfico</w:t>
            </w:r>
          </w:p>
        </w:tc>
        <w:tc>
          <w:tcPr>
            <w:tcW w:w="4978" w:type="dxa"/>
          </w:tcPr>
          <w:p w:rsidR="00D8638D" w:rsidRPr="000E0FB1" w:rsidRDefault="00D8638D" w:rsidP="009C16AC">
            <w:pPr>
              <w:pStyle w:val="NORMALTABLAS"/>
              <w:jc w:val="left"/>
              <w:rPr>
                <w:lang w:val="es-BO"/>
              </w:rPr>
            </w:pPr>
            <w:r w:rsidRPr="000E0FB1">
              <w:rPr>
                <w:lang w:val="es-BO"/>
              </w:rPr>
              <w:t>Municipio La Paz</w:t>
            </w:r>
          </w:p>
          <w:p w:rsidR="00D8638D" w:rsidRPr="000E0FB1" w:rsidRDefault="00D8638D" w:rsidP="009C16AC">
            <w:pPr>
              <w:pStyle w:val="NORMALTABLAS"/>
              <w:jc w:val="left"/>
              <w:rPr>
                <w:lang w:val="es-BO"/>
              </w:rPr>
            </w:pPr>
            <w:r w:rsidRPr="000E0FB1">
              <w:rPr>
                <w:lang w:val="es-BO"/>
              </w:rPr>
              <w:t>Superior: 8256448</w:t>
            </w:r>
          </w:p>
          <w:p w:rsidR="00D8638D" w:rsidRPr="000E0FB1" w:rsidRDefault="00D8638D" w:rsidP="009C16AC">
            <w:pPr>
              <w:pStyle w:val="NORMALTABLAS"/>
              <w:jc w:val="left"/>
              <w:rPr>
                <w:lang w:val="es-BO"/>
              </w:rPr>
            </w:pPr>
            <w:r w:rsidRPr="000E0FB1">
              <w:rPr>
                <w:lang w:val="es-BO"/>
              </w:rPr>
              <w:t>Inferior: 8163469</w:t>
            </w:r>
          </w:p>
          <w:p w:rsidR="00D8638D" w:rsidRDefault="00D8638D" w:rsidP="009C16AC">
            <w:pPr>
              <w:pStyle w:val="NORMALTABLAS"/>
              <w:jc w:val="left"/>
              <w:rPr>
                <w:lang w:val="en-US"/>
              </w:rPr>
            </w:pPr>
            <w:r>
              <w:rPr>
                <w:lang w:val="en-US"/>
              </w:rPr>
              <w:t xml:space="preserve">Izquierda : </w:t>
            </w:r>
            <w:r w:rsidRPr="000E0FB1">
              <w:rPr>
                <w:lang w:val="en-US"/>
              </w:rPr>
              <w:t>580982</w:t>
            </w:r>
          </w:p>
          <w:p w:rsidR="00D8638D" w:rsidRPr="008605D4" w:rsidRDefault="00D8638D" w:rsidP="009C16AC">
            <w:pPr>
              <w:pStyle w:val="NORMALTABLAS"/>
              <w:jc w:val="left"/>
              <w:rPr>
                <w:lang w:val="en-US"/>
              </w:rPr>
            </w:pPr>
            <w:r>
              <w:rPr>
                <w:lang w:val="en-US"/>
              </w:rPr>
              <w:t xml:space="preserve">Derecha: </w:t>
            </w:r>
            <w:r w:rsidRPr="000E0FB1">
              <w:rPr>
                <w:lang w:val="en-US"/>
              </w:rPr>
              <w:t>647419</w:t>
            </w:r>
          </w:p>
        </w:tc>
      </w:tr>
      <w:tr w:rsidR="00D8638D" w:rsidTr="009C5575">
        <w:tc>
          <w:tcPr>
            <w:tcW w:w="3662" w:type="dxa"/>
          </w:tcPr>
          <w:p w:rsidR="00D8638D" w:rsidRDefault="00D8638D" w:rsidP="009C5575">
            <w:pPr>
              <w:pStyle w:val="NORMALTABLAS"/>
              <w:jc w:val="left"/>
            </w:pPr>
            <w:r>
              <w:t>Procesamiento</w:t>
            </w:r>
          </w:p>
        </w:tc>
        <w:tc>
          <w:tcPr>
            <w:tcW w:w="4978" w:type="dxa"/>
          </w:tcPr>
          <w:p w:rsidR="00D8638D" w:rsidRDefault="00D8638D" w:rsidP="009C16AC">
            <w:pPr>
              <w:pStyle w:val="NORMALTABLAS"/>
              <w:jc w:val="left"/>
            </w:pPr>
            <w:r>
              <w:t xml:space="preserve">Importación de la Base de Datos del Mapa de Riesgos 2011, </w:t>
            </w:r>
          </w:p>
        </w:tc>
      </w:tr>
    </w:tbl>
    <w:p w:rsidR="00D8638D" w:rsidRPr="00E556D7" w:rsidRDefault="00D8638D" w:rsidP="001C2A21">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9C16AC">
        <w:trPr>
          <w:tblHeader/>
        </w:trPr>
        <w:tc>
          <w:tcPr>
            <w:tcW w:w="1784" w:type="dxa"/>
            <w:shd w:val="clear" w:color="auto" w:fill="E6E6E6"/>
            <w:vAlign w:val="center"/>
          </w:tcPr>
          <w:p w:rsidR="00D8638D" w:rsidRDefault="00D8638D" w:rsidP="009C16AC">
            <w:pPr>
              <w:pStyle w:val="NORMALTABLAS"/>
              <w:rPr>
                <w:b/>
              </w:rPr>
            </w:pPr>
            <w:r>
              <w:rPr>
                <w:b/>
              </w:rPr>
              <w:t>NOMBRE DEL CAMPO (ATRIBUTO)</w:t>
            </w:r>
          </w:p>
        </w:tc>
        <w:tc>
          <w:tcPr>
            <w:tcW w:w="4141" w:type="dxa"/>
            <w:shd w:val="clear" w:color="auto" w:fill="E6E6E6"/>
            <w:vAlign w:val="center"/>
          </w:tcPr>
          <w:p w:rsidR="00D8638D" w:rsidRDefault="00D8638D" w:rsidP="009C16AC">
            <w:pPr>
              <w:pStyle w:val="NORMALTABLAS"/>
              <w:rPr>
                <w:b/>
              </w:rPr>
            </w:pPr>
            <w:r>
              <w:rPr>
                <w:b/>
              </w:rPr>
              <w:t>DESCRIPCION</w:t>
            </w:r>
          </w:p>
        </w:tc>
        <w:tc>
          <w:tcPr>
            <w:tcW w:w="2315" w:type="dxa"/>
            <w:shd w:val="clear" w:color="auto" w:fill="E6E6E6"/>
            <w:vAlign w:val="center"/>
          </w:tcPr>
          <w:p w:rsidR="00D8638D" w:rsidRDefault="00D8638D" w:rsidP="009C16AC">
            <w:pPr>
              <w:pStyle w:val="NORMALTABLAS"/>
              <w:rPr>
                <w:b/>
              </w:rPr>
            </w:pPr>
            <w:r>
              <w:rPr>
                <w:b/>
              </w:rPr>
              <w:t>FORMATO DEL CARÁCTER</w:t>
            </w:r>
          </w:p>
        </w:tc>
      </w:tr>
      <w:tr w:rsidR="00D8638D" w:rsidTr="009C16AC">
        <w:tc>
          <w:tcPr>
            <w:tcW w:w="1784" w:type="dxa"/>
            <w:vAlign w:val="center"/>
          </w:tcPr>
          <w:p w:rsidR="00D8638D" w:rsidRDefault="00D8638D" w:rsidP="009C16AC">
            <w:pPr>
              <w:pStyle w:val="NORMALTABLAS"/>
              <w:ind w:left="142"/>
              <w:jc w:val="left"/>
            </w:pPr>
            <w:r>
              <w:t>Municipio</w:t>
            </w:r>
          </w:p>
        </w:tc>
        <w:tc>
          <w:tcPr>
            <w:tcW w:w="4141" w:type="dxa"/>
            <w:vAlign w:val="center"/>
          </w:tcPr>
          <w:p w:rsidR="00D8638D" w:rsidRDefault="00D8638D" w:rsidP="009C16AC">
            <w:pPr>
              <w:pStyle w:val="NORMALTABLAS"/>
              <w:ind w:left="142"/>
              <w:jc w:val="left"/>
            </w:pPr>
            <w:r>
              <w:t>Nombre del Municipio</w:t>
            </w:r>
          </w:p>
        </w:tc>
        <w:tc>
          <w:tcPr>
            <w:tcW w:w="2315" w:type="dxa"/>
          </w:tcPr>
          <w:p w:rsidR="00D8638D" w:rsidRDefault="00D8638D" w:rsidP="00E556D7">
            <w:pPr>
              <w:pStyle w:val="NORMALTABLAS"/>
              <w:jc w:val="both"/>
            </w:pPr>
            <w:r>
              <w:t>String (50)</w:t>
            </w:r>
          </w:p>
        </w:tc>
      </w:tr>
      <w:tr w:rsidR="00D8638D" w:rsidTr="009C16AC">
        <w:tc>
          <w:tcPr>
            <w:tcW w:w="1784" w:type="dxa"/>
            <w:vAlign w:val="center"/>
          </w:tcPr>
          <w:p w:rsidR="00D8638D" w:rsidRDefault="00D8638D" w:rsidP="009C16AC">
            <w:pPr>
              <w:pStyle w:val="NORMALTABLAS"/>
              <w:ind w:left="142"/>
              <w:jc w:val="left"/>
            </w:pPr>
            <w:r>
              <w:t>SUP_Ha</w:t>
            </w:r>
          </w:p>
        </w:tc>
        <w:tc>
          <w:tcPr>
            <w:tcW w:w="4141" w:type="dxa"/>
            <w:vAlign w:val="center"/>
          </w:tcPr>
          <w:p w:rsidR="00D8638D" w:rsidRDefault="00D8638D" w:rsidP="009C16AC">
            <w:pPr>
              <w:pStyle w:val="NORMALTABLAS"/>
              <w:ind w:left="142"/>
              <w:jc w:val="left"/>
            </w:pPr>
            <w:r>
              <w:t>Superficie en Ha</w:t>
            </w:r>
          </w:p>
        </w:tc>
        <w:tc>
          <w:tcPr>
            <w:tcW w:w="2315" w:type="dxa"/>
          </w:tcPr>
          <w:p w:rsidR="00D8638D" w:rsidRDefault="00D8638D" w:rsidP="009C16AC">
            <w:pPr>
              <w:pStyle w:val="NORMALTABLAS"/>
              <w:jc w:val="left"/>
            </w:pPr>
            <w:r>
              <w:t>Number (16, 8 decimales)</w:t>
            </w:r>
          </w:p>
        </w:tc>
      </w:tr>
    </w:tbl>
    <w:p w:rsidR="00D8638D" w:rsidRDefault="00D8638D" w:rsidP="009C5575">
      <w:pPr>
        <w:pStyle w:val="BodyText"/>
        <w:rPr>
          <w:rFonts w:cs="Arial"/>
        </w:rPr>
      </w:pPr>
    </w:p>
    <w:p w:rsidR="00D8638D" w:rsidRDefault="00D8638D" w:rsidP="008605D4">
      <w:pPr>
        <w:pStyle w:val="Heading3"/>
      </w:pPr>
      <w:bookmarkStart w:id="63" w:name="_Toc346707472"/>
      <w:r>
        <w:t>MACRODISTRITOS</w:t>
      </w:r>
      <w:bookmarkEnd w:id="63"/>
      <w:r>
        <w:t xml:space="preserve"> </w:t>
      </w:r>
    </w:p>
    <w:p w:rsidR="00D8638D" w:rsidRDefault="00D8638D" w:rsidP="008605D4">
      <w:pPr>
        <w:pStyle w:val="BodyText"/>
        <w:rPr>
          <w:rFonts w:cs="Arial"/>
          <w:b/>
        </w:rPr>
      </w:pPr>
      <w:r>
        <w:rPr>
          <w:rFonts w:cs="Arial"/>
        </w:rPr>
        <w:t xml:space="preserve"> </w:t>
      </w:r>
      <w:r>
        <w:rPr>
          <w:rFonts w:cs="Arial"/>
          <w:b/>
        </w:rPr>
        <w:t>DESCRIPCION DEL ELEMENTO</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C16AC">
        <w:tc>
          <w:tcPr>
            <w:tcW w:w="8640" w:type="dxa"/>
            <w:gridSpan w:val="2"/>
            <w:shd w:val="clear" w:color="auto" w:fill="E6E6E6"/>
          </w:tcPr>
          <w:p w:rsidR="00D8638D" w:rsidRDefault="00D8638D" w:rsidP="009C16AC">
            <w:pPr>
              <w:pStyle w:val="NORMALTABLAS"/>
              <w:jc w:val="left"/>
              <w:rPr>
                <w:b/>
              </w:rPr>
            </w:pPr>
            <w:r>
              <w:rPr>
                <w:b/>
              </w:rPr>
              <w:t>Datos Generales</w:t>
            </w:r>
          </w:p>
        </w:tc>
      </w:tr>
      <w:tr w:rsidR="00D8638D" w:rsidTr="009C16AC">
        <w:tc>
          <w:tcPr>
            <w:tcW w:w="3662" w:type="dxa"/>
          </w:tcPr>
          <w:p w:rsidR="00D8638D" w:rsidRDefault="00D8638D" w:rsidP="009C16AC">
            <w:pPr>
              <w:pStyle w:val="NORMALTABLAS"/>
              <w:jc w:val="left"/>
            </w:pPr>
            <w:r>
              <w:t xml:space="preserve">Nombre de </w:t>
            </w:r>
            <w:r>
              <w:rPr>
                <w:szCs w:val="18"/>
              </w:rPr>
              <w:t>Archivo</w:t>
            </w:r>
          </w:p>
        </w:tc>
        <w:tc>
          <w:tcPr>
            <w:tcW w:w="4978" w:type="dxa"/>
          </w:tcPr>
          <w:p w:rsidR="00D8638D" w:rsidRDefault="00D8638D" w:rsidP="009C16AC">
            <w:pPr>
              <w:pStyle w:val="NORMALTABLAS"/>
              <w:jc w:val="left"/>
            </w:pPr>
            <w:r w:rsidRPr="00191AB4">
              <w:rPr>
                <w:lang w:val="es-ES"/>
              </w:rPr>
              <w:t>macrodistritos.shp</w:t>
            </w:r>
          </w:p>
        </w:tc>
      </w:tr>
      <w:tr w:rsidR="00D8638D" w:rsidTr="009C16AC">
        <w:tc>
          <w:tcPr>
            <w:tcW w:w="3662" w:type="dxa"/>
          </w:tcPr>
          <w:p w:rsidR="00D8638D" w:rsidRDefault="00D8638D" w:rsidP="009C16AC">
            <w:pPr>
              <w:pStyle w:val="NORMALTABLAS"/>
              <w:jc w:val="left"/>
            </w:pPr>
            <w:r>
              <w:t>Ubicación de archivo</w:t>
            </w:r>
          </w:p>
        </w:tc>
        <w:tc>
          <w:tcPr>
            <w:tcW w:w="4978" w:type="dxa"/>
          </w:tcPr>
          <w:p w:rsidR="00D8638D" w:rsidRPr="002C10DE" w:rsidRDefault="00D8638D" w:rsidP="009C16AC">
            <w:pPr>
              <w:pStyle w:val="NORMALTABLAS"/>
              <w:jc w:val="left"/>
            </w:pPr>
            <w:r w:rsidRPr="002C10DE">
              <w:rPr>
                <w:lang w:val="es-ES"/>
              </w:rPr>
              <w:t xml:space="preserve">C:\LAPAZ_CO2012\Datos\A_Administrativos\ </w:t>
            </w:r>
          </w:p>
        </w:tc>
      </w:tr>
      <w:tr w:rsidR="00D8638D" w:rsidTr="009C16AC">
        <w:tc>
          <w:tcPr>
            <w:tcW w:w="3662" w:type="dxa"/>
          </w:tcPr>
          <w:p w:rsidR="00D8638D" w:rsidRDefault="00D8638D" w:rsidP="009C16AC">
            <w:pPr>
              <w:pStyle w:val="NORMALTABLAS"/>
              <w:jc w:val="left"/>
            </w:pPr>
            <w:r>
              <w:t>Formato</w:t>
            </w:r>
          </w:p>
        </w:tc>
        <w:tc>
          <w:tcPr>
            <w:tcW w:w="4978" w:type="dxa"/>
          </w:tcPr>
          <w:p w:rsidR="00D8638D" w:rsidRDefault="00D8638D" w:rsidP="009C16AC">
            <w:pPr>
              <w:pStyle w:val="NORMALTABLAS"/>
              <w:jc w:val="left"/>
            </w:pPr>
            <w:r>
              <w:t>Shape</w:t>
            </w:r>
          </w:p>
        </w:tc>
      </w:tr>
      <w:tr w:rsidR="00D8638D" w:rsidTr="009C16AC">
        <w:tc>
          <w:tcPr>
            <w:tcW w:w="3662" w:type="dxa"/>
          </w:tcPr>
          <w:p w:rsidR="00D8638D" w:rsidRDefault="00D8638D" w:rsidP="009C16AC">
            <w:pPr>
              <w:pStyle w:val="NORMALTABLAS"/>
              <w:jc w:val="left"/>
            </w:pPr>
            <w:r>
              <w:t>Tipo de elemento</w:t>
            </w:r>
          </w:p>
        </w:tc>
        <w:tc>
          <w:tcPr>
            <w:tcW w:w="4978" w:type="dxa"/>
          </w:tcPr>
          <w:p w:rsidR="00D8638D" w:rsidRDefault="00D8638D" w:rsidP="009C16AC">
            <w:pPr>
              <w:pStyle w:val="NORMALTABLAS"/>
              <w:jc w:val="left"/>
            </w:pPr>
            <w:r>
              <w:t>Polígono</w:t>
            </w:r>
          </w:p>
        </w:tc>
      </w:tr>
      <w:tr w:rsidR="00D8638D" w:rsidTr="009C16AC">
        <w:tc>
          <w:tcPr>
            <w:tcW w:w="8640" w:type="dxa"/>
            <w:gridSpan w:val="2"/>
            <w:shd w:val="clear" w:color="auto" w:fill="E6E6E6"/>
          </w:tcPr>
          <w:p w:rsidR="00D8638D" w:rsidRDefault="00D8638D" w:rsidP="009C16AC">
            <w:pPr>
              <w:pStyle w:val="NORMALTABLAS"/>
              <w:jc w:val="left"/>
              <w:rPr>
                <w:b/>
              </w:rPr>
            </w:pPr>
            <w:r>
              <w:rPr>
                <w:b/>
              </w:rPr>
              <w:t>Datos C</w:t>
            </w:r>
            <w:r>
              <w:rPr>
                <w:b/>
                <w:shd w:val="clear" w:color="auto" w:fill="E6E6E6"/>
              </w:rPr>
              <w:t>artográficos</w:t>
            </w:r>
          </w:p>
        </w:tc>
      </w:tr>
      <w:tr w:rsidR="00D8638D" w:rsidTr="009C16AC">
        <w:tc>
          <w:tcPr>
            <w:tcW w:w="3662" w:type="dxa"/>
          </w:tcPr>
          <w:p w:rsidR="00D8638D" w:rsidRDefault="00D8638D" w:rsidP="009C16AC">
            <w:pPr>
              <w:pStyle w:val="NORMALTABLAS"/>
              <w:jc w:val="left"/>
            </w:pPr>
            <w:r>
              <w:t>Proyección Cartográfica</w:t>
            </w:r>
          </w:p>
        </w:tc>
        <w:tc>
          <w:tcPr>
            <w:tcW w:w="4978" w:type="dxa"/>
          </w:tcPr>
          <w:p w:rsidR="00D8638D" w:rsidRDefault="00D8638D" w:rsidP="009C16AC">
            <w:pPr>
              <w:pStyle w:val="NORMALTABLAS"/>
              <w:jc w:val="left"/>
            </w:pPr>
            <w:r>
              <w:t>Universal Transversa de Mercator UTM</w:t>
            </w:r>
          </w:p>
        </w:tc>
      </w:tr>
      <w:tr w:rsidR="00D8638D" w:rsidTr="009C16AC">
        <w:tc>
          <w:tcPr>
            <w:tcW w:w="3662" w:type="dxa"/>
          </w:tcPr>
          <w:p w:rsidR="00D8638D" w:rsidRDefault="00D8638D" w:rsidP="009C16AC">
            <w:pPr>
              <w:pStyle w:val="NORMALTABLAS"/>
              <w:jc w:val="left"/>
            </w:pPr>
            <w:r>
              <w:t>Zona de Proyección UTM</w:t>
            </w:r>
          </w:p>
        </w:tc>
        <w:tc>
          <w:tcPr>
            <w:tcW w:w="4978" w:type="dxa"/>
          </w:tcPr>
          <w:p w:rsidR="00D8638D" w:rsidRDefault="00D8638D" w:rsidP="009C16AC">
            <w:pPr>
              <w:pStyle w:val="NORMALTABLAS"/>
              <w:jc w:val="left"/>
            </w:pPr>
            <w:r>
              <w:t>19, sur</w:t>
            </w:r>
          </w:p>
        </w:tc>
      </w:tr>
      <w:tr w:rsidR="00D8638D" w:rsidTr="009C16AC">
        <w:tc>
          <w:tcPr>
            <w:tcW w:w="3662" w:type="dxa"/>
          </w:tcPr>
          <w:p w:rsidR="00D8638D" w:rsidRDefault="00D8638D" w:rsidP="009C16AC">
            <w:pPr>
              <w:pStyle w:val="NORMALTABLAS"/>
              <w:jc w:val="left"/>
            </w:pPr>
            <w:r>
              <w:t>Datum</w:t>
            </w:r>
            <w:r>
              <w:tab/>
            </w:r>
          </w:p>
        </w:tc>
        <w:tc>
          <w:tcPr>
            <w:tcW w:w="4978" w:type="dxa"/>
          </w:tcPr>
          <w:p w:rsidR="00D8638D" w:rsidRDefault="00D8638D" w:rsidP="009C16AC">
            <w:pPr>
              <w:pStyle w:val="NORMALTABLAS"/>
              <w:jc w:val="left"/>
            </w:pPr>
            <w:r>
              <w:t>WGS-84</w:t>
            </w:r>
          </w:p>
        </w:tc>
      </w:tr>
      <w:tr w:rsidR="00D8638D" w:rsidTr="009C16AC">
        <w:tc>
          <w:tcPr>
            <w:tcW w:w="8640" w:type="dxa"/>
            <w:gridSpan w:val="2"/>
            <w:shd w:val="clear" w:color="auto" w:fill="E6E6E6"/>
          </w:tcPr>
          <w:p w:rsidR="00D8638D" w:rsidRDefault="00D8638D" w:rsidP="009C16AC">
            <w:pPr>
              <w:pStyle w:val="NORMALTABLAS"/>
              <w:jc w:val="left"/>
              <w:rPr>
                <w:b/>
              </w:rPr>
            </w:pPr>
            <w:r>
              <w:rPr>
                <w:b/>
              </w:rPr>
              <w:t>Información complementaria</w:t>
            </w:r>
          </w:p>
        </w:tc>
      </w:tr>
      <w:tr w:rsidR="00D8638D" w:rsidTr="009C16AC">
        <w:tc>
          <w:tcPr>
            <w:tcW w:w="3662" w:type="dxa"/>
          </w:tcPr>
          <w:p w:rsidR="00D8638D" w:rsidRDefault="00D8638D" w:rsidP="009C16AC">
            <w:pPr>
              <w:pStyle w:val="NORMALTABLAS"/>
              <w:jc w:val="left"/>
            </w:pPr>
            <w:r>
              <w:t>Origen de la información</w:t>
            </w:r>
          </w:p>
        </w:tc>
        <w:tc>
          <w:tcPr>
            <w:tcW w:w="4978" w:type="dxa"/>
          </w:tcPr>
          <w:p w:rsidR="00D8638D" w:rsidRDefault="00D8638D" w:rsidP="009C16AC">
            <w:pPr>
              <w:pStyle w:val="NORMALTABLAS"/>
              <w:jc w:val="both"/>
            </w:pPr>
            <w:r w:rsidRPr="000E0FB1">
              <w:t xml:space="preserve">UNIDAD DE INFORMACIÓN TERRITORIAL </w:t>
            </w:r>
            <w:r>
              <w:t>– HAM LA PAZ</w:t>
            </w:r>
          </w:p>
        </w:tc>
      </w:tr>
      <w:tr w:rsidR="00D8638D" w:rsidTr="009C16AC">
        <w:tc>
          <w:tcPr>
            <w:tcW w:w="3662" w:type="dxa"/>
          </w:tcPr>
          <w:p w:rsidR="00D8638D" w:rsidRDefault="00D8638D" w:rsidP="009C16AC">
            <w:pPr>
              <w:pStyle w:val="NORMALTABLAS"/>
              <w:jc w:val="left"/>
            </w:pPr>
            <w:r>
              <w:t>Año</w:t>
            </w:r>
          </w:p>
        </w:tc>
        <w:tc>
          <w:tcPr>
            <w:tcW w:w="4978" w:type="dxa"/>
          </w:tcPr>
          <w:p w:rsidR="00D8638D" w:rsidRDefault="00D8638D" w:rsidP="000E0FB1">
            <w:pPr>
              <w:pStyle w:val="NORMALTABLAS"/>
              <w:jc w:val="left"/>
            </w:pPr>
            <w:r>
              <w:t>2008</w:t>
            </w:r>
          </w:p>
        </w:tc>
      </w:tr>
      <w:tr w:rsidR="00D8638D" w:rsidTr="009C16AC">
        <w:tc>
          <w:tcPr>
            <w:tcW w:w="3662" w:type="dxa"/>
          </w:tcPr>
          <w:p w:rsidR="00D8638D" w:rsidRDefault="00D8638D" w:rsidP="009C16AC">
            <w:pPr>
              <w:pStyle w:val="NORMALTABLAS"/>
              <w:jc w:val="left"/>
            </w:pPr>
            <w:r>
              <w:t>Institución</w:t>
            </w:r>
          </w:p>
        </w:tc>
        <w:tc>
          <w:tcPr>
            <w:tcW w:w="4978" w:type="dxa"/>
          </w:tcPr>
          <w:p w:rsidR="00D8638D" w:rsidRDefault="00D8638D" w:rsidP="009C16AC">
            <w:pPr>
              <w:pStyle w:val="NORMALTABLAS"/>
              <w:jc w:val="left"/>
            </w:pPr>
            <w:r>
              <w:t>HAM</w:t>
            </w:r>
          </w:p>
        </w:tc>
      </w:tr>
      <w:tr w:rsidR="00D8638D" w:rsidTr="009C16AC">
        <w:tc>
          <w:tcPr>
            <w:tcW w:w="3662" w:type="dxa"/>
          </w:tcPr>
          <w:p w:rsidR="00D8638D" w:rsidRDefault="00D8638D" w:rsidP="009C16AC">
            <w:pPr>
              <w:pStyle w:val="NORMALTABLAS"/>
              <w:jc w:val="left"/>
            </w:pPr>
            <w:r>
              <w:t>Escala Base</w:t>
            </w:r>
          </w:p>
        </w:tc>
        <w:tc>
          <w:tcPr>
            <w:tcW w:w="4978" w:type="dxa"/>
          </w:tcPr>
          <w:p w:rsidR="00D8638D" w:rsidRDefault="00D8638D" w:rsidP="009C16AC">
            <w:pPr>
              <w:pStyle w:val="NORMALTABLAS"/>
              <w:jc w:val="left"/>
            </w:pPr>
            <w:r>
              <w:t>1:50.000</w:t>
            </w:r>
          </w:p>
        </w:tc>
      </w:tr>
      <w:tr w:rsidR="00D8638D" w:rsidRPr="008605D4" w:rsidTr="009C16AC">
        <w:tc>
          <w:tcPr>
            <w:tcW w:w="3662" w:type="dxa"/>
          </w:tcPr>
          <w:p w:rsidR="00D8638D" w:rsidRDefault="00D8638D" w:rsidP="009C16AC">
            <w:pPr>
              <w:pStyle w:val="NORMALTABLAS"/>
              <w:jc w:val="left"/>
            </w:pPr>
            <w:r>
              <w:t>Cubrimiento Geográfico</w:t>
            </w:r>
          </w:p>
        </w:tc>
        <w:tc>
          <w:tcPr>
            <w:tcW w:w="4978" w:type="dxa"/>
          </w:tcPr>
          <w:p w:rsidR="00D8638D" w:rsidRPr="0063292C" w:rsidRDefault="00D8638D" w:rsidP="009C16AC">
            <w:pPr>
              <w:pStyle w:val="NORMALTABLAS"/>
              <w:jc w:val="left"/>
              <w:rPr>
                <w:lang w:val="es-BO"/>
              </w:rPr>
            </w:pPr>
            <w:r w:rsidRPr="0063292C">
              <w:rPr>
                <w:lang w:val="es-BO"/>
              </w:rPr>
              <w:t>Municipio La Paz</w:t>
            </w:r>
          </w:p>
          <w:p w:rsidR="00D8638D" w:rsidRPr="000E0FB1" w:rsidRDefault="00D8638D" w:rsidP="00191AB4">
            <w:pPr>
              <w:pStyle w:val="NORMALTABLAS"/>
              <w:jc w:val="left"/>
              <w:rPr>
                <w:lang w:val="es-BO"/>
              </w:rPr>
            </w:pPr>
            <w:r w:rsidRPr="000E0FB1">
              <w:rPr>
                <w:lang w:val="es-BO"/>
              </w:rPr>
              <w:t>Superior: 8256448</w:t>
            </w:r>
          </w:p>
          <w:p w:rsidR="00D8638D" w:rsidRPr="000E0FB1" w:rsidRDefault="00D8638D" w:rsidP="00191AB4">
            <w:pPr>
              <w:pStyle w:val="NORMALTABLAS"/>
              <w:jc w:val="left"/>
              <w:rPr>
                <w:lang w:val="es-BO"/>
              </w:rPr>
            </w:pPr>
            <w:r w:rsidRPr="000E0FB1">
              <w:rPr>
                <w:lang w:val="es-BO"/>
              </w:rPr>
              <w:t>Inferior: 8163469</w:t>
            </w:r>
          </w:p>
          <w:p w:rsidR="00D8638D" w:rsidRDefault="00D8638D" w:rsidP="00191AB4">
            <w:pPr>
              <w:pStyle w:val="NORMALTABLAS"/>
              <w:jc w:val="left"/>
              <w:rPr>
                <w:lang w:val="en-US"/>
              </w:rPr>
            </w:pPr>
            <w:r>
              <w:rPr>
                <w:lang w:val="en-US"/>
              </w:rPr>
              <w:t xml:space="preserve">Izquierda : </w:t>
            </w:r>
            <w:r w:rsidRPr="000E0FB1">
              <w:rPr>
                <w:lang w:val="en-US"/>
              </w:rPr>
              <w:t>580982</w:t>
            </w:r>
          </w:p>
          <w:p w:rsidR="00D8638D" w:rsidRPr="008605D4" w:rsidRDefault="00D8638D" w:rsidP="00191AB4">
            <w:pPr>
              <w:pStyle w:val="NORMALTABLAS"/>
              <w:jc w:val="left"/>
              <w:rPr>
                <w:lang w:val="en-US"/>
              </w:rPr>
            </w:pPr>
            <w:r>
              <w:rPr>
                <w:lang w:val="en-US"/>
              </w:rPr>
              <w:t xml:space="preserve">Derecha: </w:t>
            </w:r>
            <w:r w:rsidRPr="000E0FB1">
              <w:rPr>
                <w:lang w:val="en-US"/>
              </w:rPr>
              <w:t>647419</w:t>
            </w:r>
          </w:p>
        </w:tc>
      </w:tr>
      <w:tr w:rsidR="00D8638D" w:rsidTr="009C16AC">
        <w:tc>
          <w:tcPr>
            <w:tcW w:w="3662" w:type="dxa"/>
          </w:tcPr>
          <w:p w:rsidR="00D8638D" w:rsidRDefault="00D8638D" w:rsidP="009C16AC">
            <w:pPr>
              <w:pStyle w:val="NORMALTABLAS"/>
              <w:jc w:val="left"/>
            </w:pPr>
            <w:r>
              <w:t>Procesamiento</w:t>
            </w:r>
          </w:p>
        </w:tc>
        <w:tc>
          <w:tcPr>
            <w:tcW w:w="4978" w:type="dxa"/>
          </w:tcPr>
          <w:p w:rsidR="00D8638D" w:rsidRDefault="00D8638D" w:rsidP="000E0FB1">
            <w:pPr>
              <w:pStyle w:val="NORMALTABLAS"/>
              <w:jc w:val="left"/>
            </w:pPr>
            <w:r>
              <w:t xml:space="preserve">Importación de la Base de Datos del Mapa de Riesgos 2011, </w:t>
            </w:r>
          </w:p>
        </w:tc>
      </w:tr>
    </w:tbl>
    <w:p w:rsidR="00D8638D" w:rsidRPr="00E556D7" w:rsidRDefault="00D8638D" w:rsidP="008605D4">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9C16AC">
        <w:trPr>
          <w:tblHeader/>
        </w:trPr>
        <w:tc>
          <w:tcPr>
            <w:tcW w:w="1784" w:type="dxa"/>
            <w:shd w:val="clear" w:color="auto" w:fill="E6E6E6"/>
            <w:vAlign w:val="center"/>
          </w:tcPr>
          <w:p w:rsidR="00D8638D" w:rsidRDefault="00D8638D" w:rsidP="009C16AC">
            <w:pPr>
              <w:pStyle w:val="NORMALTABLAS"/>
              <w:rPr>
                <w:b/>
              </w:rPr>
            </w:pPr>
            <w:r>
              <w:rPr>
                <w:b/>
              </w:rPr>
              <w:t>NOMBRE DEL CAMPO (ATRIBUTO)</w:t>
            </w:r>
          </w:p>
        </w:tc>
        <w:tc>
          <w:tcPr>
            <w:tcW w:w="4141" w:type="dxa"/>
            <w:shd w:val="clear" w:color="auto" w:fill="E6E6E6"/>
            <w:vAlign w:val="center"/>
          </w:tcPr>
          <w:p w:rsidR="00D8638D" w:rsidRDefault="00D8638D" w:rsidP="009C16AC">
            <w:pPr>
              <w:pStyle w:val="NORMALTABLAS"/>
              <w:rPr>
                <w:b/>
              </w:rPr>
            </w:pPr>
            <w:r>
              <w:rPr>
                <w:b/>
              </w:rPr>
              <w:t>DESCRIPCION</w:t>
            </w:r>
          </w:p>
        </w:tc>
        <w:tc>
          <w:tcPr>
            <w:tcW w:w="2315" w:type="dxa"/>
            <w:shd w:val="clear" w:color="auto" w:fill="E6E6E6"/>
            <w:vAlign w:val="center"/>
          </w:tcPr>
          <w:p w:rsidR="00D8638D" w:rsidRDefault="00D8638D" w:rsidP="009C16AC">
            <w:pPr>
              <w:pStyle w:val="NORMALTABLAS"/>
              <w:rPr>
                <w:b/>
              </w:rPr>
            </w:pPr>
            <w:r>
              <w:rPr>
                <w:b/>
              </w:rPr>
              <w:t>FORMATO DEL CARÁCTER</w:t>
            </w:r>
          </w:p>
        </w:tc>
      </w:tr>
      <w:tr w:rsidR="00D8638D" w:rsidTr="009C16AC">
        <w:tc>
          <w:tcPr>
            <w:tcW w:w="1784" w:type="dxa"/>
            <w:vAlign w:val="center"/>
          </w:tcPr>
          <w:p w:rsidR="00D8638D" w:rsidRDefault="00D8638D" w:rsidP="009C16AC">
            <w:pPr>
              <w:pStyle w:val="NORMALTABLAS"/>
              <w:ind w:left="142"/>
              <w:jc w:val="left"/>
            </w:pPr>
            <w:r>
              <w:t>MACRO_DIST</w:t>
            </w:r>
          </w:p>
        </w:tc>
        <w:tc>
          <w:tcPr>
            <w:tcW w:w="4141" w:type="dxa"/>
            <w:vAlign w:val="center"/>
          </w:tcPr>
          <w:p w:rsidR="00D8638D" w:rsidRDefault="00D8638D" w:rsidP="00191AB4">
            <w:pPr>
              <w:pStyle w:val="NORMALTABLAS"/>
              <w:ind w:left="142"/>
              <w:jc w:val="left"/>
            </w:pPr>
            <w:r>
              <w:t>Nombre del Macro Distrito</w:t>
            </w:r>
          </w:p>
        </w:tc>
        <w:tc>
          <w:tcPr>
            <w:tcW w:w="2315" w:type="dxa"/>
          </w:tcPr>
          <w:p w:rsidR="00D8638D" w:rsidRDefault="00D8638D" w:rsidP="009C16AC">
            <w:pPr>
              <w:pStyle w:val="NORMALTABLAS"/>
              <w:jc w:val="both"/>
            </w:pPr>
            <w:r>
              <w:t>String (50)</w:t>
            </w:r>
          </w:p>
        </w:tc>
      </w:tr>
      <w:tr w:rsidR="00D8638D" w:rsidTr="009C16AC">
        <w:tc>
          <w:tcPr>
            <w:tcW w:w="1784" w:type="dxa"/>
            <w:vAlign w:val="center"/>
          </w:tcPr>
          <w:p w:rsidR="00D8638D" w:rsidRDefault="00D8638D" w:rsidP="009C16AC">
            <w:pPr>
              <w:pStyle w:val="NORMALTABLAS"/>
              <w:ind w:left="142"/>
              <w:jc w:val="left"/>
            </w:pPr>
            <w:r>
              <w:t>SUP_Ha</w:t>
            </w:r>
          </w:p>
        </w:tc>
        <w:tc>
          <w:tcPr>
            <w:tcW w:w="4141" w:type="dxa"/>
            <w:vAlign w:val="center"/>
          </w:tcPr>
          <w:p w:rsidR="00D8638D" w:rsidRDefault="00D8638D" w:rsidP="009C16AC">
            <w:pPr>
              <w:pStyle w:val="NORMALTABLAS"/>
              <w:ind w:left="142"/>
              <w:jc w:val="left"/>
            </w:pPr>
            <w:r>
              <w:t>Superficie en Ha</w:t>
            </w:r>
          </w:p>
        </w:tc>
        <w:tc>
          <w:tcPr>
            <w:tcW w:w="2315" w:type="dxa"/>
          </w:tcPr>
          <w:p w:rsidR="00D8638D" w:rsidRDefault="00D8638D" w:rsidP="009C16AC">
            <w:pPr>
              <w:pStyle w:val="NORMALTABLAS"/>
              <w:jc w:val="left"/>
            </w:pPr>
            <w:r>
              <w:t>Number (16, 8 decimales)</w:t>
            </w:r>
          </w:p>
        </w:tc>
      </w:tr>
      <w:tr w:rsidR="00D8638D" w:rsidTr="009C16AC">
        <w:tc>
          <w:tcPr>
            <w:tcW w:w="1784" w:type="dxa"/>
            <w:vAlign w:val="center"/>
          </w:tcPr>
          <w:p w:rsidR="00D8638D" w:rsidRDefault="00D8638D" w:rsidP="009C16AC">
            <w:pPr>
              <w:pStyle w:val="NORMALTABLAS"/>
              <w:ind w:left="142"/>
              <w:jc w:val="left"/>
            </w:pPr>
            <w:r>
              <w:t>CODIGO</w:t>
            </w:r>
          </w:p>
        </w:tc>
        <w:tc>
          <w:tcPr>
            <w:tcW w:w="4141" w:type="dxa"/>
            <w:vAlign w:val="center"/>
          </w:tcPr>
          <w:p w:rsidR="00D8638D" w:rsidRDefault="00D8638D" w:rsidP="009C16AC">
            <w:pPr>
              <w:pStyle w:val="NORMALTABLAS"/>
              <w:ind w:left="142"/>
              <w:jc w:val="left"/>
            </w:pPr>
            <w:r>
              <w:t>Codigo del Macro Distrito</w:t>
            </w:r>
          </w:p>
        </w:tc>
        <w:tc>
          <w:tcPr>
            <w:tcW w:w="2315" w:type="dxa"/>
          </w:tcPr>
          <w:p w:rsidR="00D8638D" w:rsidRDefault="00D8638D" w:rsidP="00D208A3">
            <w:pPr>
              <w:pStyle w:val="NORMALTABLAS"/>
              <w:jc w:val="both"/>
            </w:pPr>
            <w:r>
              <w:t>String (50)</w:t>
            </w:r>
          </w:p>
        </w:tc>
      </w:tr>
    </w:tbl>
    <w:p w:rsidR="00D8638D" w:rsidRDefault="00D8638D" w:rsidP="008605D4">
      <w:pPr>
        <w:pStyle w:val="BodyText"/>
        <w:rPr>
          <w:rFonts w:cs="Arial"/>
        </w:rPr>
      </w:pPr>
    </w:p>
    <w:p w:rsidR="00D8638D" w:rsidRDefault="00D8638D" w:rsidP="009C16AC">
      <w:pPr>
        <w:pStyle w:val="Heading3"/>
      </w:pPr>
      <w:bookmarkStart w:id="64" w:name="_Toc346707473"/>
      <w:r>
        <w:t>DISTRITOS</w:t>
      </w:r>
      <w:bookmarkEnd w:id="64"/>
    </w:p>
    <w:p w:rsidR="00D8638D" w:rsidRDefault="00D8638D" w:rsidP="009C16AC">
      <w:pPr>
        <w:pStyle w:val="BodyText"/>
        <w:rPr>
          <w:rFonts w:cs="Arial"/>
          <w:b/>
        </w:rPr>
      </w:pPr>
      <w:r>
        <w:rPr>
          <w:rFonts w:cs="Arial"/>
        </w:rPr>
        <w:t xml:space="preserve"> </w:t>
      </w:r>
      <w:r>
        <w:rPr>
          <w:rFonts w:cs="Arial"/>
          <w:b/>
        </w:rPr>
        <w:t>DESCRIPCION DEL ELEMENTO</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C16AC">
        <w:tc>
          <w:tcPr>
            <w:tcW w:w="8640" w:type="dxa"/>
            <w:gridSpan w:val="2"/>
            <w:shd w:val="clear" w:color="auto" w:fill="E6E6E6"/>
          </w:tcPr>
          <w:p w:rsidR="00D8638D" w:rsidRDefault="00D8638D" w:rsidP="009C16AC">
            <w:pPr>
              <w:pStyle w:val="NORMALTABLAS"/>
              <w:jc w:val="left"/>
              <w:rPr>
                <w:b/>
              </w:rPr>
            </w:pPr>
            <w:r>
              <w:rPr>
                <w:b/>
              </w:rPr>
              <w:t>Datos Generales</w:t>
            </w:r>
          </w:p>
        </w:tc>
      </w:tr>
      <w:tr w:rsidR="00D8638D" w:rsidTr="009C16AC">
        <w:tc>
          <w:tcPr>
            <w:tcW w:w="3662" w:type="dxa"/>
          </w:tcPr>
          <w:p w:rsidR="00D8638D" w:rsidRDefault="00D8638D" w:rsidP="009C16AC">
            <w:pPr>
              <w:pStyle w:val="NORMALTABLAS"/>
              <w:jc w:val="left"/>
            </w:pPr>
            <w:r>
              <w:t xml:space="preserve">Nombre de </w:t>
            </w:r>
            <w:r>
              <w:rPr>
                <w:szCs w:val="18"/>
              </w:rPr>
              <w:t>Archivo</w:t>
            </w:r>
          </w:p>
        </w:tc>
        <w:tc>
          <w:tcPr>
            <w:tcW w:w="4978" w:type="dxa"/>
          </w:tcPr>
          <w:p w:rsidR="00D8638D" w:rsidRPr="00191AB4" w:rsidRDefault="00D8638D" w:rsidP="009C16AC">
            <w:pPr>
              <w:pStyle w:val="NORMALTABLAS"/>
              <w:jc w:val="left"/>
            </w:pPr>
            <w:r w:rsidRPr="00191AB4">
              <w:rPr>
                <w:lang w:val="es-ES"/>
              </w:rPr>
              <w:t>Distritos.shp</w:t>
            </w:r>
          </w:p>
        </w:tc>
      </w:tr>
      <w:tr w:rsidR="00D8638D" w:rsidTr="009C16AC">
        <w:tc>
          <w:tcPr>
            <w:tcW w:w="3662" w:type="dxa"/>
          </w:tcPr>
          <w:p w:rsidR="00D8638D" w:rsidRDefault="00D8638D" w:rsidP="009C16AC">
            <w:pPr>
              <w:pStyle w:val="NORMALTABLAS"/>
              <w:jc w:val="left"/>
            </w:pPr>
            <w:r>
              <w:t>Ubicación de archivo</w:t>
            </w:r>
          </w:p>
        </w:tc>
        <w:tc>
          <w:tcPr>
            <w:tcW w:w="4978" w:type="dxa"/>
          </w:tcPr>
          <w:p w:rsidR="00D8638D" w:rsidRDefault="00D8638D" w:rsidP="009C16AC">
            <w:pPr>
              <w:pStyle w:val="NORMALTABLAS"/>
              <w:jc w:val="left"/>
            </w:pPr>
            <w:r w:rsidRPr="002C10DE">
              <w:rPr>
                <w:lang w:val="es-ES"/>
              </w:rPr>
              <w:t>C:\LAPAZ_CO2012</w:t>
            </w:r>
            <w:r w:rsidRPr="0088230D">
              <w:rPr>
                <w:lang w:val="es-ES"/>
              </w:rPr>
              <w:t>\Datos\A_Administrativos\</w:t>
            </w:r>
            <w:r>
              <w:rPr>
                <w:lang w:val="es-ES"/>
              </w:rPr>
              <w:t xml:space="preserve"> </w:t>
            </w:r>
          </w:p>
        </w:tc>
      </w:tr>
      <w:tr w:rsidR="00D8638D" w:rsidTr="009C16AC">
        <w:tc>
          <w:tcPr>
            <w:tcW w:w="3662" w:type="dxa"/>
          </w:tcPr>
          <w:p w:rsidR="00D8638D" w:rsidRDefault="00D8638D" w:rsidP="009C16AC">
            <w:pPr>
              <w:pStyle w:val="NORMALTABLAS"/>
              <w:jc w:val="left"/>
            </w:pPr>
            <w:r>
              <w:t>Formato</w:t>
            </w:r>
          </w:p>
        </w:tc>
        <w:tc>
          <w:tcPr>
            <w:tcW w:w="4978" w:type="dxa"/>
          </w:tcPr>
          <w:p w:rsidR="00D8638D" w:rsidRDefault="00D8638D" w:rsidP="009C16AC">
            <w:pPr>
              <w:pStyle w:val="NORMALTABLAS"/>
              <w:jc w:val="left"/>
            </w:pPr>
            <w:r>
              <w:t>Shape</w:t>
            </w:r>
          </w:p>
        </w:tc>
      </w:tr>
      <w:tr w:rsidR="00D8638D" w:rsidTr="009C16AC">
        <w:tc>
          <w:tcPr>
            <w:tcW w:w="3662" w:type="dxa"/>
          </w:tcPr>
          <w:p w:rsidR="00D8638D" w:rsidRDefault="00D8638D" w:rsidP="009C16AC">
            <w:pPr>
              <w:pStyle w:val="NORMALTABLAS"/>
              <w:jc w:val="left"/>
            </w:pPr>
            <w:r>
              <w:t>Tipo de elemento</w:t>
            </w:r>
          </w:p>
        </w:tc>
        <w:tc>
          <w:tcPr>
            <w:tcW w:w="4978" w:type="dxa"/>
          </w:tcPr>
          <w:p w:rsidR="00D8638D" w:rsidRDefault="00D8638D" w:rsidP="009C16AC">
            <w:pPr>
              <w:pStyle w:val="NORMALTABLAS"/>
              <w:jc w:val="left"/>
            </w:pPr>
            <w:r>
              <w:t>Polígono</w:t>
            </w:r>
          </w:p>
        </w:tc>
      </w:tr>
      <w:tr w:rsidR="00D8638D" w:rsidTr="009C16AC">
        <w:tc>
          <w:tcPr>
            <w:tcW w:w="8640" w:type="dxa"/>
            <w:gridSpan w:val="2"/>
            <w:shd w:val="clear" w:color="auto" w:fill="E6E6E6"/>
          </w:tcPr>
          <w:p w:rsidR="00D8638D" w:rsidRDefault="00D8638D" w:rsidP="009C16AC">
            <w:pPr>
              <w:pStyle w:val="NORMALTABLAS"/>
              <w:jc w:val="left"/>
              <w:rPr>
                <w:b/>
              </w:rPr>
            </w:pPr>
            <w:r>
              <w:rPr>
                <w:b/>
              </w:rPr>
              <w:t>Datos C</w:t>
            </w:r>
            <w:r>
              <w:rPr>
                <w:b/>
                <w:shd w:val="clear" w:color="auto" w:fill="E6E6E6"/>
              </w:rPr>
              <w:t>artográficos</w:t>
            </w:r>
          </w:p>
        </w:tc>
      </w:tr>
      <w:tr w:rsidR="00D8638D" w:rsidTr="009C16AC">
        <w:tc>
          <w:tcPr>
            <w:tcW w:w="3662" w:type="dxa"/>
          </w:tcPr>
          <w:p w:rsidR="00D8638D" w:rsidRDefault="00D8638D" w:rsidP="009C16AC">
            <w:pPr>
              <w:pStyle w:val="NORMALTABLAS"/>
              <w:jc w:val="left"/>
            </w:pPr>
            <w:r>
              <w:t>Proyección Cartográfica</w:t>
            </w:r>
          </w:p>
        </w:tc>
        <w:tc>
          <w:tcPr>
            <w:tcW w:w="4978" w:type="dxa"/>
          </w:tcPr>
          <w:p w:rsidR="00D8638D" w:rsidRDefault="00D8638D" w:rsidP="009C16AC">
            <w:pPr>
              <w:pStyle w:val="NORMALTABLAS"/>
              <w:jc w:val="left"/>
            </w:pPr>
            <w:r>
              <w:t>Universal Transversa de Mercator UTM</w:t>
            </w:r>
          </w:p>
        </w:tc>
      </w:tr>
      <w:tr w:rsidR="00D8638D" w:rsidTr="009C16AC">
        <w:tc>
          <w:tcPr>
            <w:tcW w:w="3662" w:type="dxa"/>
          </w:tcPr>
          <w:p w:rsidR="00D8638D" w:rsidRDefault="00D8638D" w:rsidP="009C16AC">
            <w:pPr>
              <w:pStyle w:val="NORMALTABLAS"/>
              <w:jc w:val="left"/>
            </w:pPr>
            <w:r>
              <w:t>Zona de Proyección UTM</w:t>
            </w:r>
          </w:p>
        </w:tc>
        <w:tc>
          <w:tcPr>
            <w:tcW w:w="4978" w:type="dxa"/>
          </w:tcPr>
          <w:p w:rsidR="00D8638D" w:rsidRDefault="00D8638D" w:rsidP="009C16AC">
            <w:pPr>
              <w:pStyle w:val="NORMALTABLAS"/>
              <w:jc w:val="left"/>
            </w:pPr>
            <w:r>
              <w:t>19, sur</w:t>
            </w:r>
          </w:p>
        </w:tc>
      </w:tr>
      <w:tr w:rsidR="00D8638D" w:rsidTr="009C16AC">
        <w:tc>
          <w:tcPr>
            <w:tcW w:w="3662" w:type="dxa"/>
          </w:tcPr>
          <w:p w:rsidR="00D8638D" w:rsidRDefault="00D8638D" w:rsidP="009C16AC">
            <w:pPr>
              <w:pStyle w:val="NORMALTABLAS"/>
              <w:jc w:val="left"/>
            </w:pPr>
            <w:r>
              <w:t>Datum</w:t>
            </w:r>
            <w:r>
              <w:tab/>
            </w:r>
          </w:p>
        </w:tc>
        <w:tc>
          <w:tcPr>
            <w:tcW w:w="4978" w:type="dxa"/>
          </w:tcPr>
          <w:p w:rsidR="00D8638D" w:rsidRDefault="00D8638D" w:rsidP="009C16AC">
            <w:pPr>
              <w:pStyle w:val="NORMALTABLAS"/>
              <w:jc w:val="left"/>
            </w:pPr>
            <w:r>
              <w:t>WGS-84</w:t>
            </w:r>
          </w:p>
        </w:tc>
      </w:tr>
      <w:tr w:rsidR="00D8638D" w:rsidTr="009C16AC">
        <w:tc>
          <w:tcPr>
            <w:tcW w:w="8640" w:type="dxa"/>
            <w:gridSpan w:val="2"/>
            <w:shd w:val="clear" w:color="auto" w:fill="E6E6E6"/>
          </w:tcPr>
          <w:p w:rsidR="00D8638D" w:rsidRDefault="00D8638D" w:rsidP="009C16AC">
            <w:pPr>
              <w:pStyle w:val="NORMALTABLAS"/>
              <w:jc w:val="left"/>
              <w:rPr>
                <w:b/>
              </w:rPr>
            </w:pPr>
            <w:r>
              <w:rPr>
                <w:b/>
              </w:rPr>
              <w:t>Información complementaria</w:t>
            </w:r>
          </w:p>
        </w:tc>
      </w:tr>
      <w:tr w:rsidR="00D8638D" w:rsidTr="009C16AC">
        <w:tc>
          <w:tcPr>
            <w:tcW w:w="3662" w:type="dxa"/>
          </w:tcPr>
          <w:p w:rsidR="00D8638D" w:rsidRDefault="00D8638D" w:rsidP="009C16AC">
            <w:pPr>
              <w:pStyle w:val="NORMALTABLAS"/>
              <w:jc w:val="left"/>
            </w:pPr>
            <w:r>
              <w:t>Origen de la información</w:t>
            </w:r>
          </w:p>
        </w:tc>
        <w:tc>
          <w:tcPr>
            <w:tcW w:w="4978" w:type="dxa"/>
          </w:tcPr>
          <w:p w:rsidR="00D8638D" w:rsidRDefault="00D8638D" w:rsidP="009C16AC">
            <w:pPr>
              <w:pStyle w:val="NORMALTABLAS"/>
              <w:jc w:val="both"/>
            </w:pPr>
            <w:r w:rsidRPr="000E0FB1">
              <w:t xml:space="preserve">UNIDAD DE INFORMACIÓN TERRITORIAL </w:t>
            </w:r>
            <w:r>
              <w:t>– HAM LA PAZ</w:t>
            </w:r>
          </w:p>
        </w:tc>
      </w:tr>
      <w:tr w:rsidR="00D8638D" w:rsidTr="009C16AC">
        <w:tc>
          <w:tcPr>
            <w:tcW w:w="3662" w:type="dxa"/>
          </w:tcPr>
          <w:p w:rsidR="00D8638D" w:rsidRDefault="00D8638D" w:rsidP="009C16AC">
            <w:pPr>
              <w:pStyle w:val="NORMALTABLAS"/>
              <w:jc w:val="left"/>
            </w:pPr>
            <w:r>
              <w:t>Año</w:t>
            </w:r>
          </w:p>
        </w:tc>
        <w:tc>
          <w:tcPr>
            <w:tcW w:w="4978" w:type="dxa"/>
          </w:tcPr>
          <w:p w:rsidR="00D8638D" w:rsidRDefault="00D8638D" w:rsidP="009C16AC">
            <w:pPr>
              <w:pStyle w:val="NORMALTABLAS"/>
              <w:jc w:val="left"/>
            </w:pPr>
            <w:r>
              <w:t>2005</w:t>
            </w:r>
          </w:p>
        </w:tc>
      </w:tr>
      <w:tr w:rsidR="00D8638D" w:rsidTr="009C16AC">
        <w:tc>
          <w:tcPr>
            <w:tcW w:w="3662" w:type="dxa"/>
          </w:tcPr>
          <w:p w:rsidR="00D8638D" w:rsidRDefault="00D8638D" w:rsidP="009C16AC">
            <w:pPr>
              <w:pStyle w:val="NORMALTABLAS"/>
              <w:jc w:val="left"/>
            </w:pPr>
            <w:r>
              <w:t>Institución</w:t>
            </w:r>
          </w:p>
        </w:tc>
        <w:tc>
          <w:tcPr>
            <w:tcW w:w="4978" w:type="dxa"/>
          </w:tcPr>
          <w:p w:rsidR="00D8638D" w:rsidRDefault="00D8638D" w:rsidP="009C16AC">
            <w:pPr>
              <w:pStyle w:val="NORMALTABLAS"/>
              <w:jc w:val="left"/>
            </w:pPr>
            <w:r>
              <w:t>HAM</w:t>
            </w:r>
          </w:p>
        </w:tc>
      </w:tr>
      <w:tr w:rsidR="00D8638D" w:rsidTr="009C16AC">
        <w:tc>
          <w:tcPr>
            <w:tcW w:w="3662" w:type="dxa"/>
          </w:tcPr>
          <w:p w:rsidR="00D8638D" w:rsidRDefault="00D8638D" w:rsidP="009C16AC">
            <w:pPr>
              <w:pStyle w:val="NORMALTABLAS"/>
              <w:jc w:val="left"/>
            </w:pPr>
            <w:r>
              <w:t>Escala Base</w:t>
            </w:r>
          </w:p>
        </w:tc>
        <w:tc>
          <w:tcPr>
            <w:tcW w:w="4978" w:type="dxa"/>
          </w:tcPr>
          <w:p w:rsidR="00D8638D" w:rsidRDefault="00D8638D" w:rsidP="009C16AC">
            <w:pPr>
              <w:pStyle w:val="NORMALTABLAS"/>
              <w:jc w:val="left"/>
            </w:pPr>
            <w:r>
              <w:t>1:50.000</w:t>
            </w:r>
          </w:p>
        </w:tc>
      </w:tr>
      <w:tr w:rsidR="00D8638D" w:rsidRPr="008605D4" w:rsidTr="009C16AC">
        <w:tc>
          <w:tcPr>
            <w:tcW w:w="3662" w:type="dxa"/>
          </w:tcPr>
          <w:p w:rsidR="00D8638D" w:rsidRDefault="00D8638D" w:rsidP="009C16AC">
            <w:pPr>
              <w:pStyle w:val="NORMALTABLAS"/>
              <w:jc w:val="left"/>
            </w:pPr>
            <w:r>
              <w:t>Cubrimiento Geográfico</w:t>
            </w:r>
          </w:p>
        </w:tc>
        <w:tc>
          <w:tcPr>
            <w:tcW w:w="4978" w:type="dxa"/>
          </w:tcPr>
          <w:p w:rsidR="00D8638D" w:rsidRPr="000E0FB1" w:rsidRDefault="00D8638D" w:rsidP="009C16AC">
            <w:pPr>
              <w:pStyle w:val="NORMALTABLAS"/>
              <w:jc w:val="left"/>
              <w:rPr>
                <w:lang w:val="es-BO"/>
              </w:rPr>
            </w:pPr>
            <w:r w:rsidRPr="000E0FB1">
              <w:rPr>
                <w:lang w:val="es-BO"/>
              </w:rPr>
              <w:t>Municipio La Paz</w:t>
            </w:r>
          </w:p>
          <w:p w:rsidR="00D8638D" w:rsidRPr="000E0FB1" w:rsidRDefault="00D8638D" w:rsidP="00191AB4">
            <w:pPr>
              <w:pStyle w:val="NORMALTABLAS"/>
              <w:jc w:val="left"/>
              <w:rPr>
                <w:lang w:val="es-BO"/>
              </w:rPr>
            </w:pPr>
            <w:r w:rsidRPr="000E0FB1">
              <w:rPr>
                <w:lang w:val="es-BO"/>
              </w:rPr>
              <w:t>Superior: 8256448</w:t>
            </w:r>
          </w:p>
          <w:p w:rsidR="00D8638D" w:rsidRPr="000E0FB1" w:rsidRDefault="00D8638D" w:rsidP="00191AB4">
            <w:pPr>
              <w:pStyle w:val="NORMALTABLAS"/>
              <w:jc w:val="left"/>
              <w:rPr>
                <w:lang w:val="es-BO"/>
              </w:rPr>
            </w:pPr>
            <w:r w:rsidRPr="000E0FB1">
              <w:rPr>
                <w:lang w:val="es-BO"/>
              </w:rPr>
              <w:t>Inferior: 8163469</w:t>
            </w:r>
          </w:p>
          <w:p w:rsidR="00D8638D" w:rsidRDefault="00D8638D" w:rsidP="00191AB4">
            <w:pPr>
              <w:pStyle w:val="NORMALTABLAS"/>
              <w:jc w:val="left"/>
              <w:rPr>
                <w:lang w:val="en-US"/>
              </w:rPr>
            </w:pPr>
            <w:r>
              <w:rPr>
                <w:lang w:val="en-US"/>
              </w:rPr>
              <w:t xml:space="preserve">Izquierda : </w:t>
            </w:r>
            <w:r w:rsidRPr="000E0FB1">
              <w:rPr>
                <w:lang w:val="en-US"/>
              </w:rPr>
              <w:t>580982</w:t>
            </w:r>
          </w:p>
          <w:p w:rsidR="00D8638D" w:rsidRPr="008605D4" w:rsidRDefault="00D8638D" w:rsidP="00191AB4">
            <w:pPr>
              <w:pStyle w:val="NORMALTABLAS"/>
              <w:jc w:val="left"/>
              <w:rPr>
                <w:lang w:val="en-US"/>
              </w:rPr>
            </w:pPr>
            <w:r>
              <w:rPr>
                <w:lang w:val="en-US"/>
              </w:rPr>
              <w:t xml:space="preserve">Derecha: </w:t>
            </w:r>
            <w:r w:rsidRPr="000E0FB1">
              <w:rPr>
                <w:lang w:val="en-US"/>
              </w:rPr>
              <w:t>647419</w:t>
            </w:r>
          </w:p>
        </w:tc>
      </w:tr>
      <w:tr w:rsidR="00D8638D" w:rsidTr="009C16AC">
        <w:tc>
          <w:tcPr>
            <w:tcW w:w="3662" w:type="dxa"/>
          </w:tcPr>
          <w:p w:rsidR="00D8638D" w:rsidRDefault="00D8638D" w:rsidP="009C16AC">
            <w:pPr>
              <w:pStyle w:val="NORMALTABLAS"/>
              <w:jc w:val="left"/>
            </w:pPr>
            <w:r>
              <w:t>Procesamiento</w:t>
            </w:r>
          </w:p>
        </w:tc>
        <w:tc>
          <w:tcPr>
            <w:tcW w:w="4978" w:type="dxa"/>
          </w:tcPr>
          <w:p w:rsidR="00D8638D" w:rsidRDefault="00D8638D" w:rsidP="009C16AC">
            <w:pPr>
              <w:pStyle w:val="NORMALTABLAS"/>
              <w:jc w:val="left"/>
            </w:pPr>
            <w:r>
              <w:t xml:space="preserve">Importación de la Base de Datos del Mapa de Riesgos 2011, </w:t>
            </w:r>
          </w:p>
        </w:tc>
      </w:tr>
    </w:tbl>
    <w:p w:rsidR="00D8638D" w:rsidRPr="00E556D7" w:rsidRDefault="00D8638D" w:rsidP="009C16AC">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9C16AC">
        <w:trPr>
          <w:tblHeader/>
        </w:trPr>
        <w:tc>
          <w:tcPr>
            <w:tcW w:w="1784" w:type="dxa"/>
            <w:shd w:val="clear" w:color="auto" w:fill="E6E6E6"/>
            <w:vAlign w:val="center"/>
          </w:tcPr>
          <w:p w:rsidR="00D8638D" w:rsidRDefault="00D8638D" w:rsidP="009C16AC">
            <w:pPr>
              <w:pStyle w:val="NORMALTABLAS"/>
              <w:rPr>
                <w:b/>
              </w:rPr>
            </w:pPr>
            <w:r>
              <w:rPr>
                <w:b/>
              </w:rPr>
              <w:t>NOMBRE DEL CAMPO (ATRIBUTO)</w:t>
            </w:r>
          </w:p>
        </w:tc>
        <w:tc>
          <w:tcPr>
            <w:tcW w:w="4141" w:type="dxa"/>
            <w:shd w:val="clear" w:color="auto" w:fill="E6E6E6"/>
            <w:vAlign w:val="center"/>
          </w:tcPr>
          <w:p w:rsidR="00D8638D" w:rsidRDefault="00D8638D" w:rsidP="009C16AC">
            <w:pPr>
              <w:pStyle w:val="NORMALTABLAS"/>
              <w:rPr>
                <w:b/>
              </w:rPr>
            </w:pPr>
            <w:r>
              <w:rPr>
                <w:b/>
              </w:rPr>
              <w:t>DESCRIPCION</w:t>
            </w:r>
          </w:p>
        </w:tc>
        <w:tc>
          <w:tcPr>
            <w:tcW w:w="2315" w:type="dxa"/>
            <w:shd w:val="clear" w:color="auto" w:fill="E6E6E6"/>
            <w:vAlign w:val="center"/>
          </w:tcPr>
          <w:p w:rsidR="00D8638D" w:rsidRDefault="00D8638D" w:rsidP="009C16AC">
            <w:pPr>
              <w:pStyle w:val="NORMALTABLAS"/>
              <w:rPr>
                <w:b/>
              </w:rPr>
            </w:pPr>
            <w:r>
              <w:rPr>
                <w:b/>
              </w:rPr>
              <w:t>FORMATO DEL CARÁCTER</w:t>
            </w:r>
          </w:p>
        </w:tc>
      </w:tr>
      <w:tr w:rsidR="00D8638D" w:rsidTr="009C16AC">
        <w:tc>
          <w:tcPr>
            <w:tcW w:w="1784" w:type="dxa"/>
            <w:vAlign w:val="center"/>
          </w:tcPr>
          <w:p w:rsidR="00D8638D" w:rsidRDefault="00D8638D" w:rsidP="00D208A3">
            <w:pPr>
              <w:pStyle w:val="NORMALTABLAS"/>
              <w:ind w:left="142"/>
              <w:jc w:val="left"/>
            </w:pPr>
            <w:r>
              <w:t>COD_DIST</w:t>
            </w:r>
          </w:p>
        </w:tc>
        <w:tc>
          <w:tcPr>
            <w:tcW w:w="4141" w:type="dxa"/>
            <w:vAlign w:val="center"/>
          </w:tcPr>
          <w:p w:rsidR="00D8638D" w:rsidRDefault="00D8638D" w:rsidP="00D208A3">
            <w:pPr>
              <w:pStyle w:val="NORMALTABLAS"/>
              <w:ind w:left="142"/>
              <w:jc w:val="left"/>
            </w:pPr>
            <w:r>
              <w:t>Código del Distrito</w:t>
            </w:r>
          </w:p>
        </w:tc>
        <w:tc>
          <w:tcPr>
            <w:tcW w:w="2315" w:type="dxa"/>
          </w:tcPr>
          <w:p w:rsidR="00D8638D" w:rsidRDefault="00D8638D" w:rsidP="00D208A3">
            <w:pPr>
              <w:pStyle w:val="NORMALTABLAS"/>
              <w:jc w:val="both"/>
            </w:pPr>
            <w:r>
              <w:t>String (50)</w:t>
            </w:r>
          </w:p>
        </w:tc>
      </w:tr>
      <w:tr w:rsidR="00D8638D" w:rsidTr="009C16AC">
        <w:tc>
          <w:tcPr>
            <w:tcW w:w="1784" w:type="dxa"/>
            <w:vAlign w:val="center"/>
          </w:tcPr>
          <w:p w:rsidR="00D8638D" w:rsidRDefault="00D8638D" w:rsidP="00D208A3">
            <w:pPr>
              <w:pStyle w:val="NORMALTABLAS"/>
              <w:ind w:left="142"/>
              <w:jc w:val="left"/>
            </w:pPr>
            <w:r>
              <w:t>MACRO_DIST</w:t>
            </w:r>
          </w:p>
        </w:tc>
        <w:tc>
          <w:tcPr>
            <w:tcW w:w="4141" w:type="dxa"/>
            <w:vAlign w:val="center"/>
          </w:tcPr>
          <w:p w:rsidR="00D8638D" w:rsidRDefault="00D8638D" w:rsidP="00D208A3">
            <w:pPr>
              <w:pStyle w:val="NORMALTABLAS"/>
              <w:ind w:left="142"/>
              <w:jc w:val="left"/>
            </w:pPr>
            <w:r>
              <w:t>Nombre del Macro Distrito</w:t>
            </w:r>
          </w:p>
        </w:tc>
        <w:tc>
          <w:tcPr>
            <w:tcW w:w="2315" w:type="dxa"/>
          </w:tcPr>
          <w:p w:rsidR="00D8638D" w:rsidRDefault="00D8638D" w:rsidP="00D208A3">
            <w:pPr>
              <w:pStyle w:val="NORMALTABLAS"/>
              <w:jc w:val="both"/>
            </w:pPr>
            <w:r>
              <w:t>String (50)</w:t>
            </w:r>
          </w:p>
        </w:tc>
      </w:tr>
      <w:tr w:rsidR="00D8638D" w:rsidTr="009C16AC">
        <w:tc>
          <w:tcPr>
            <w:tcW w:w="1784" w:type="dxa"/>
            <w:vAlign w:val="center"/>
          </w:tcPr>
          <w:p w:rsidR="00D8638D" w:rsidRDefault="00D8638D" w:rsidP="00D208A3">
            <w:pPr>
              <w:pStyle w:val="NORMALTABLAS"/>
              <w:ind w:left="142"/>
              <w:jc w:val="left"/>
            </w:pPr>
            <w:r>
              <w:t>SUP_Ha</w:t>
            </w:r>
          </w:p>
        </w:tc>
        <w:tc>
          <w:tcPr>
            <w:tcW w:w="4141" w:type="dxa"/>
            <w:vAlign w:val="center"/>
          </w:tcPr>
          <w:p w:rsidR="00D8638D" w:rsidRDefault="00D8638D" w:rsidP="00D208A3">
            <w:pPr>
              <w:pStyle w:val="NORMALTABLAS"/>
              <w:ind w:left="142"/>
              <w:jc w:val="left"/>
            </w:pPr>
            <w:r>
              <w:t>Superficie en Ha</w:t>
            </w:r>
          </w:p>
        </w:tc>
        <w:tc>
          <w:tcPr>
            <w:tcW w:w="2315" w:type="dxa"/>
          </w:tcPr>
          <w:p w:rsidR="00D8638D" w:rsidRDefault="00D8638D" w:rsidP="00D208A3">
            <w:pPr>
              <w:pStyle w:val="NORMALTABLAS"/>
              <w:jc w:val="left"/>
            </w:pPr>
            <w:r>
              <w:t>Number (16, 8 decimales)</w:t>
            </w:r>
          </w:p>
        </w:tc>
      </w:tr>
      <w:tr w:rsidR="00D8638D" w:rsidTr="009C16AC">
        <w:tc>
          <w:tcPr>
            <w:tcW w:w="1784" w:type="dxa"/>
            <w:vAlign w:val="center"/>
          </w:tcPr>
          <w:p w:rsidR="00D8638D" w:rsidRDefault="00D8638D" w:rsidP="00D208A3">
            <w:pPr>
              <w:pStyle w:val="NORMALTABLAS"/>
              <w:ind w:left="142"/>
              <w:jc w:val="left"/>
            </w:pPr>
            <w:r>
              <w:t>CODIGO</w:t>
            </w:r>
          </w:p>
        </w:tc>
        <w:tc>
          <w:tcPr>
            <w:tcW w:w="4141" w:type="dxa"/>
            <w:vAlign w:val="center"/>
          </w:tcPr>
          <w:p w:rsidR="00D8638D" w:rsidRDefault="00D8638D" w:rsidP="00D208A3">
            <w:pPr>
              <w:pStyle w:val="NORMALTABLAS"/>
              <w:ind w:left="142"/>
              <w:jc w:val="left"/>
            </w:pPr>
            <w:r>
              <w:t>Codigo del Macro Distrito</w:t>
            </w:r>
          </w:p>
        </w:tc>
        <w:tc>
          <w:tcPr>
            <w:tcW w:w="2315" w:type="dxa"/>
          </w:tcPr>
          <w:p w:rsidR="00D8638D" w:rsidRDefault="00D8638D" w:rsidP="00D208A3">
            <w:pPr>
              <w:pStyle w:val="NORMALTABLAS"/>
              <w:jc w:val="both"/>
            </w:pPr>
            <w:r>
              <w:t>String (50)</w:t>
            </w:r>
          </w:p>
        </w:tc>
      </w:tr>
    </w:tbl>
    <w:p w:rsidR="00D8638D" w:rsidRDefault="00D8638D" w:rsidP="009C16AC">
      <w:pPr>
        <w:pStyle w:val="BodyText"/>
        <w:rPr>
          <w:rFonts w:cs="Arial"/>
        </w:rPr>
      </w:pPr>
    </w:p>
    <w:p w:rsidR="00D8638D" w:rsidRDefault="00D8638D" w:rsidP="009C16AC">
      <w:pPr>
        <w:pStyle w:val="Heading3"/>
      </w:pPr>
      <w:bookmarkStart w:id="65" w:name="_Toc346707474"/>
      <w:r>
        <w:t>OTBS</w:t>
      </w:r>
      <w:bookmarkEnd w:id="65"/>
    </w:p>
    <w:p w:rsidR="00D8638D" w:rsidRDefault="00D8638D" w:rsidP="009C16AC">
      <w:pPr>
        <w:pStyle w:val="BodyText"/>
        <w:rPr>
          <w:rFonts w:cs="Arial"/>
          <w:b/>
        </w:rPr>
      </w:pPr>
      <w:r>
        <w:rPr>
          <w:rFonts w:cs="Arial"/>
        </w:rPr>
        <w:t xml:space="preserve"> </w:t>
      </w:r>
      <w:r>
        <w:rPr>
          <w:rFonts w:cs="Arial"/>
          <w:b/>
        </w:rPr>
        <w:t>DESCRIPCION DEL ELEMENTO</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C16AC">
        <w:tc>
          <w:tcPr>
            <w:tcW w:w="8640" w:type="dxa"/>
            <w:gridSpan w:val="2"/>
            <w:shd w:val="clear" w:color="auto" w:fill="E6E6E6"/>
          </w:tcPr>
          <w:p w:rsidR="00D8638D" w:rsidRDefault="00D8638D" w:rsidP="009C16AC">
            <w:pPr>
              <w:pStyle w:val="NORMALTABLAS"/>
              <w:jc w:val="left"/>
              <w:rPr>
                <w:b/>
              </w:rPr>
            </w:pPr>
            <w:r>
              <w:rPr>
                <w:b/>
              </w:rPr>
              <w:t>Datos Generales</w:t>
            </w:r>
          </w:p>
        </w:tc>
      </w:tr>
      <w:tr w:rsidR="00D8638D" w:rsidTr="009C16AC">
        <w:tc>
          <w:tcPr>
            <w:tcW w:w="3662" w:type="dxa"/>
          </w:tcPr>
          <w:p w:rsidR="00D8638D" w:rsidRDefault="00D8638D" w:rsidP="009C16AC">
            <w:pPr>
              <w:pStyle w:val="NORMALTABLAS"/>
              <w:jc w:val="left"/>
            </w:pPr>
            <w:r>
              <w:t xml:space="preserve">Nombre de </w:t>
            </w:r>
            <w:r>
              <w:rPr>
                <w:szCs w:val="18"/>
              </w:rPr>
              <w:t>Archivo</w:t>
            </w:r>
          </w:p>
        </w:tc>
        <w:tc>
          <w:tcPr>
            <w:tcW w:w="4978" w:type="dxa"/>
          </w:tcPr>
          <w:p w:rsidR="00D8638D" w:rsidRDefault="00D8638D" w:rsidP="009C16AC">
            <w:pPr>
              <w:pStyle w:val="NORMALTABLAS"/>
              <w:jc w:val="left"/>
            </w:pPr>
            <w:r w:rsidRPr="009037F0">
              <w:rPr>
                <w:lang w:val="es-ES"/>
              </w:rPr>
              <w:t>OTBS.shp</w:t>
            </w:r>
          </w:p>
        </w:tc>
      </w:tr>
      <w:tr w:rsidR="00D8638D" w:rsidTr="009C16AC">
        <w:tc>
          <w:tcPr>
            <w:tcW w:w="3662" w:type="dxa"/>
          </w:tcPr>
          <w:p w:rsidR="00D8638D" w:rsidRDefault="00D8638D" w:rsidP="009C16AC">
            <w:pPr>
              <w:pStyle w:val="NORMALTABLAS"/>
              <w:jc w:val="left"/>
            </w:pPr>
            <w:r>
              <w:t>Ubicación de archivo</w:t>
            </w:r>
          </w:p>
        </w:tc>
        <w:tc>
          <w:tcPr>
            <w:tcW w:w="4978" w:type="dxa"/>
          </w:tcPr>
          <w:p w:rsidR="00D8638D" w:rsidRDefault="00D8638D" w:rsidP="009C16AC">
            <w:pPr>
              <w:pStyle w:val="NORMALTABLAS"/>
              <w:jc w:val="left"/>
            </w:pPr>
            <w:r w:rsidRPr="002C10DE">
              <w:rPr>
                <w:lang w:val="es-ES"/>
              </w:rPr>
              <w:t>C:\LAPAZ_CO2012</w:t>
            </w:r>
            <w:r w:rsidRPr="0088230D">
              <w:rPr>
                <w:lang w:val="es-ES"/>
              </w:rPr>
              <w:t>\Datos\A_Administrativos\</w:t>
            </w:r>
            <w:r>
              <w:rPr>
                <w:lang w:val="es-ES"/>
              </w:rPr>
              <w:t xml:space="preserve"> </w:t>
            </w:r>
          </w:p>
        </w:tc>
      </w:tr>
      <w:tr w:rsidR="00D8638D" w:rsidTr="009C16AC">
        <w:tc>
          <w:tcPr>
            <w:tcW w:w="3662" w:type="dxa"/>
          </w:tcPr>
          <w:p w:rsidR="00D8638D" w:rsidRDefault="00D8638D" w:rsidP="009C16AC">
            <w:pPr>
              <w:pStyle w:val="NORMALTABLAS"/>
              <w:jc w:val="left"/>
            </w:pPr>
            <w:r>
              <w:t>Formato</w:t>
            </w:r>
          </w:p>
        </w:tc>
        <w:tc>
          <w:tcPr>
            <w:tcW w:w="4978" w:type="dxa"/>
          </w:tcPr>
          <w:p w:rsidR="00D8638D" w:rsidRDefault="00D8638D" w:rsidP="009C16AC">
            <w:pPr>
              <w:pStyle w:val="NORMALTABLAS"/>
              <w:jc w:val="left"/>
            </w:pPr>
            <w:r>
              <w:t>Shape</w:t>
            </w:r>
          </w:p>
        </w:tc>
      </w:tr>
      <w:tr w:rsidR="00D8638D" w:rsidTr="009C16AC">
        <w:tc>
          <w:tcPr>
            <w:tcW w:w="3662" w:type="dxa"/>
          </w:tcPr>
          <w:p w:rsidR="00D8638D" w:rsidRDefault="00D8638D" w:rsidP="009C16AC">
            <w:pPr>
              <w:pStyle w:val="NORMALTABLAS"/>
              <w:jc w:val="left"/>
            </w:pPr>
            <w:r>
              <w:t>Tipo de elemento</w:t>
            </w:r>
          </w:p>
        </w:tc>
        <w:tc>
          <w:tcPr>
            <w:tcW w:w="4978" w:type="dxa"/>
          </w:tcPr>
          <w:p w:rsidR="00D8638D" w:rsidRDefault="00D8638D" w:rsidP="009C16AC">
            <w:pPr>
              <w:pStyle w:val="NORMALTABLAS"/>
              <w:jc w:val="left"/>
            </w:pPr>
            <w:r>
              <w:t>Polígono</w:t>
            </w:r>
          </w:p>
        </w:tc>
      </w:tr>
      <w:tr w:rsidR="00D8638D" w:rsidTr="009C16AC">
        <w:tc>
          <w:tcPr>
            <w:tcW w:w="8640" w:type="dxa"/>
            <w:gridSpan w:val="2"/>
            <w:shd w:val="clear" w:color="auto" w:fill="E6E6E6"/>
          </w:tcPr>
          <w:p w:rsidR="00D8638D" w:rsidRDefault="00D8638D" w:rsidP="009C16AC">
            <w:pPr>
              <w:pStyle w:val="NORMALTABLAS"/>
              <w:jc w:val="left"/>
              <w:rPr>
                <w:b/>
              </w:rPr>
            </w:pPr>
            <w:r>
              <w:rPr>
                <w:b/>
              </w:rPr>
              <w:t>Datos C</w:t>
            </w:r>
            <w:r>
              <w:rPr>
                <w:b/>
                <w:shd w:val="clear" w:color="auto" w:fill="E6E6E6"/>
              </w:rPr>
              <w:t>artográficos</w:t>
            </w:r>
          </w:p>
        </w:tc>
      </w:tr>
      <w:tr w:rsidR="00D8638D" w:rsidTr="009C16AC">
        <w:tc>
          <w:tcPr>
            <w:tcW w:w="3662" w:type="dxa"/>
          </w:tcPr>
          <w:p w:rsidR="00D8638D" w:rsidRDefault="00D8638D" w:rsidP="009C16AC">
            <w:pPr>
              <w:pStyle w:val="NORMALTABLAS"/>
              <w:jc w:val="left"/>
            </w:pPr>
            <w:r>
              <w:t>Proyección Cartográfica</w:t>
            </w:r>
          </w:p>
        </w:tc>
        <w:tc>
          <w:tcPr>
            <w:tcW w:w="4978" w:type="dxa"/>
          </w:tcPr>
          <w:p w:rsidR="00D8638D" w:rsidRDefault="00D8638D" w:rsidP="009C16AC">
            <w:pPr>
              <w:pStyle w:val="NORMALTABLAS"/>
              <w:jc w:val="left"/>
            </w:pPr>
            <w:r>
              <w:t>Universal Transversa de Mercator UTM</w:t>
            </w:r>
          </w:p>
        </w:tc>
      </w:tr>
      <w:tr w:rsidR="00D8638D" w:rsidTr="009C16AC">
        <w:tc>
          <w:tcPr>
            <w:tcW w:w="3662" w:type="dxa"/>
          </w:tcPr>
          <w:p w:rsidR="00D8638D" w:rsidRDefault="00D8638D" w:rsidP="009C16AC">
            <w:pPr>
              <w:pStyle w:val="NORMALTABLAS"/>
              <w:jc w:val="left"/>
            </w:pPr>
            <w:r>
              <w:t>Zona de Proyección UTM</w:t>
            </w:r>
          </w:p>
        </w:tc>
        <w:tc>
          <w:tcPr>
            <w:tcW w:w="4978" w:type="dxa"/>
          </w:tcPr>
          <w:p w:rsidR="00D8638D" w:rsidRDefault="00D8638D" w:rsidP="009C16AC">
            <w:pPr>
              <w:pStyle w:val="NORMALTABLAS"/>
              <w:jc w:val="left"/>
            </w:pPr>
            <w:r>
              <w:t>19, sur</w:t>
            </w:r>
          </w:p>
        </w:tc>
      </w:tr>
      <w:tr w:rsidR="00D8638D" w:rsidTr="009C16AC">
        <w:tc>
          <w:tcPr>
            <w:tcW w:w="3662" w:type="dxa"/>
          </w:tcPr>
          <w:p w:rsidR="00D8638D" w:rsidRDefault="00D8638D" w:rsidP="009C16AC">
            <w:pPr>
              <w:pStyle w:val="NORMALTABLAS"/>
              <w:jc w:val="left"/>
            </w:pPr>
            <w:r>
              <w:t>Datum</w:t>
            </w:r>
            <w:r>
              <w:tab/>
            </w:r>
          </w:p>
        </w:tc>
        <w:tc>
          <w:tcPr>
            <w:tcW w:w="4978" w:type="dxa"/>
          </w:tcPr>
          <w:p w:rsidR="00D8638D" w:rsidRDefault="00D8638D" w:rsidP="009C16AC">
            <w:pPr>
              <w:pStyle w:val="NORMALTABLAS"/>
              <w:jc w:val="left"/>
            </w:pPr>
            <w:r>
              <w:t>WGS-84</w:t>
            </w:r>
          </w:p>
        </w:tc>
      </w:tr>
      <w:tr w:rsidR="00D8638D" w:rsidTr="009C16AC">
        <w:tc>
          <w:tcPr>
            <w:tcW w:w="8640" w:type="dxa"/>
            <w:gridSpan w:val="2"/>
            <w:shd w:val="clear" w:color="auto" w:fill="E6E6E6"/>
          </w:tcPr>
          <w:p w:rsidR="00D8638D" w:rsidRDefault="00D8638D" w:rsidP="009C16AC">
            <w:pPr>
              <w:pStyle w:val="NORMALTABLAS"/>
              <w:jc w:val="left"/>
              <w:rPr>
                <w:b/>
              </w:rPr>
            </w:pPr>
            <w:r>
              <w:rPr>
                <w:b/>
              </w:rPr>
              <w:t>Información complementaria</w:t>
            </w:r>
          </w:p>
        </w:tc>
      </w:tr>
      <w:tr w:rsidR="00D8638D" w:rsidTr="009C16AC">
        <w:tc>
          <w:tcPr>
            <w:tcW w:w="3662" w:type="dxa"/>
          </w:tcPr>
          <w:p w:rsidR="00D8638D" w:rsidRDefault="00D8638D" w:rsidP="009C16AC">
            <w:pPr>
              <w:pStyle w:val="NORMALTABLAS"/>
              <w:jc w:val="left"/>
            </w:pPr>
            <w:r>
              <w:t>Origen de la información</w:t>
            </w:r>
          </w:p>
        </w:tc>
        <w:tc>
          <w:tcPr>
            <w:tcW w:w="4978" w:type="dxa"/>
          </w:tcPr>
          <w:p w:rsidR="00D8638D" w:rsidRDefault="00D8638D" w:rsidP="009C16AC">
            <w:pPr>
              <w:pStyle w:val="NORMALTABLAS"/>
              <w:jc w:val="both"/>
            </w:pPr>
            <w:r w:rsidRPr="000E0FB1">
              <w:t xml:space="preserve">UNIDAD DE INFORMACIÓN TERRITORIAL </w:t>
            </w:r>
            <w:r>
              <w:t>– HAM LA PAZ</w:t>
            </w:r>
          </w:p>
        </w:tc>
      </w:tr>
      <w:tr w:rsidR="00D8638D" w:rsidTr="009C16AC">
        <w:tc>
          <w:tcPr>
            <w:tcW w:w="3662" w:type="dxa"/>
          </w:tcPr>
          <w:p w:rsidR="00D8638D" w:rsidRDefault="00D8638D" w:rsidP="009C16AC">
            <w:pPr>
              <w:pStyle w:val="NORMALTABLAS"/>
              <w:jc w:val="left"/>
            </w:pPr>
            <w:r>
              <w:t>Año</w:t>
            </w:r>
          </w:p>
        </w:tc>
        <w:tc>
          <w:tcPr>
            <w:tcW w:w="4978" w:type="dxa"/>
          </w:tcPr>
          <w:p w:rsidR="00D8638D" w:rsidRDefault="00D8638D" w:rsidP="009C16AC">
            <w:pPr>
              <w:pStyle w:val="NORMALTABLAS"/>
              <w:jc w:val="left"/>
            </w:pPr>
            <w:r>
              <w:t>2008</w:t>
            </w:r>
          </w:p>
        </w:tc>
      </w:tr>
      <w:tr w:rsidR="00D8638D" w:rsidTr="009C16AC">
        <w:tc>
          <w:tcPr>
            <w:tcW w:w="3662" w:type="dxa"/>
          </w:tcPr>
          <w:p w:rsidR="00D8638D" w:rsidRDefault="00D8638D" w:rsidP="009C16AC">
            <w:pPr>
              <w:pStyle w:val="NORMALTABLAS"/>
              <w:jc w:val="left"/>
            </w:pPr>
            <w:r>
              <w:t>Institución</w:t>
            </w:r>
          </w:p>
        </w:tc>
        <w:tc>
          <w:tcPr>
            <w:tcW w:w="4978" w:type="dxa"/>
          </w:tcPr>
          <w:p w:rsidR="00D8638D" w:rsidRDefault="00D8638D" w:rsidP="009C16AC">
            <w:pPr>
              <w:pStyle w:val="NORMALTABLAS"/>
              <w:jc w:val="left"/>
            </w:pPr>
            <w:r>
              <w:t>HAM</w:t>
            </w:r>
          </w:p>
        </w:tc>
      </w:tr>
      <w:tr w:rsidR="00D8638D" w:rsidTr="009C16AC">
        <w:tc>
          <w:tcPr>
            <w:tcW w:w="3662" w:type="dxa"/>
          </w:tcPr>
          <w:p w:rsidR="00D8638D" w:rsidRDefault="00D8638D" w:rsidP="009C16AC">
            <w:pPr>
              <w:pStyle w:val="NORMALTABLAS"/>
              <w:jc w:val="left"/>
            </w:pPr>
            <w:r>
              <w:t>Escala Base</w:t>
            </w:r>
          </w:p>
        </w:tc>
        <w:tc>
          <w:tcPr>
            <w:tcW w:w="4978" w:type="dxa"/>
          </w:tcPr>
          <w:p w:rsidR="00D8638D" w:rsidRDefault="00D8638D" w:rsidP="009C16AC">
            <w:pPr>
              <w:pStyle w:val="NORMALTABLAS"/>
              <w:jc w:val="left"/>
            </w:pPr>
            <w:r>
              <w:t>1:50.000</w:t>
            </w:r>
          </w:p>
        </w:tc>
      </w:tr>
      <w:tr w:rsidR="00D8638D" w:rsidRPr="008605D4" w:rsidTr="009C16AC">
        <w:tc>
          <w:tcPr>
            <w:tcW w:w="3662" w:type="dxa"/>
          </w:tcPr>
          <w:p w:rsidR="00D8638D" w:rsidRDefault="00D8638D" w:rsidP="009C16AC">
            <w:pPr>
              <w:pStyle w:val="NORMALTABLAS"/>
              <w:jc w:val="left"/>
            </w:pPr>
            <w:r>
              <w:t>Cubrimiento Geográfico</w:t>
            </w:r>
          </w:p>
        </w:tc>
        <w:tc>
          <w:tcPr>
            <w:tcW w:w="4978" w:type="dxa"/>
          </w:tcPr>
          <w:p w:rsidR="00D8638D" w:rsidRPr="000E0FB1" w:rsidRDefault="00D8638D" w:rsidP="009C16AC">
            <w:pPr>
              <w:pStyle w:val="NORMALTABLAS"/>
              <w:jc w:val="left"/>
              <w:rPr>
                <w:lang w:val="es-BO"/>
              </w:rPr>
            </w:pPr>
            <w:r w:rsidRPr="000E0FB1">
              <w:rPr>
                <w:lang w:val="es-BO"/>
              </w:rPr>
              <w:t>Municipio La Paz</w:t>
            </w:r>
          </w:p>
          <w:p w:rsidR="00D8638D" w:rsidRPr="000E0FB1" w:rsidRDefault="00D8638D" w:rsidP="009C16AC">
            <w:pPr>
              <w:pStyle w:val="NORMALTABLAS"/>
              <w:jc w:val="left"/>
              <w:rPr>
                <w:lang w:val="es-BO"/>
              </w:rPr>
            </w:pPr>
            <w:r w:rsidRPr="000E0FB1">
              <w:rPr>
                <w:lang w:val="es-BO"/>
              </w:rPr>
              <w:t xml:space="preserve">Superior: </w:t>
            </w:r>
            <w:r w:rsidRPr="009037F0">
              <w:rPr>
                <w:lang w:val="es-BO"/>
              </w:rPr>
              <w:t>8182822</w:t>
            </w:r>
          </w:p>
          <w:p w:rsidR="00D8638D" w:rsidRPr="000E0FB1" w:rsidRDefault="00D8638D" w:rsidP="009C16AC">
            <w:pPr>
              <w:pStyle w:val="NORMALTABLAS"/>
              <w:jc w:val="left"/>
              <w:rPr>
                <w:lang w:val="es-BO"/>
              </w:rPr>
            </w:pPr>
            <w:r w:rsidRPr="000E0FB1">
              <w:rPr>
                <w:lang w:val="es-BO"/>
              </w:rPr>
              <w:t xml:space="preserve">Inferior: </w:t>
            </w:r>
            <w:r w:rsidRPr="009037F0">
              <w:rPr>
                <w:lang w:val="es-BO"/>
              </w:rPr>
              <w:t>8162946</w:t>
            </w:r>
          </w:p>
          <w:p w:rsidR="00D8638D" w:rsidRDefault="00D8638D" w:rsidP="009C16AC">
            <w:pPr>
              <w:pStyle w:val="NORMALTABLAS"/>
              <w:jc w:val="left"/>
              <w:rPr>
                <w:lang w:val="en-US"/>
              </w:rPr>
            </w:pPr>
            <w:r>
              <w:rPr>
                <w:lang w:val="en-US"/>
              </w:rPr>
              <w:t xml:space="preserve">Izquierda : </w:t>
            </w:r>
            <w:r w:rsidRPr="009037F0">
              <w:rPr>
                <w:lang w:val="en-US"/>
              </w:rPr>
              <w:t>588406</w:t>
            </w:r>
          </w:p>
          <w:p w:rsidR="00D8638D" w:rsidRPr="008605D4" w:rsidRDefault="00D8638D" w:rsidP="009037F0">
            <w:pPr>
              <w:pStyle w:val="NORMALTABLAS"/>
              <w:jc w:val="left"/>
              <w:rPr>
                <w:lang w:val="en-US"/>
              </w:rPr>
            </w:pPr>
            <w:r>
              <w:rPr>
                <w:lang w:val="en-US"/>
              </w:rPr>
              <w:t xml:space="preserve">Derecha: </w:t>
            </w:r>
            <w:r w:rsidRPr="009037F0">
              <w:rPr>
                <w:lang w:val="en-US"/>
              </w:rPr>
              <w:t>604751</w:t>
            </w:r>
          </w:p>
        </w:tc>
      </w:tr>
      <w:tr w:rsidR="00D8638D" w:rsidTr="009C16AC">
        <w:tc>
          <w:tcPr>
            <w:tcW w:w="3662" w:type="dxa"/>
          </w:tcPr>
          <w:p w:rsidR="00D8638D" w:rsidRDefault="00D8638D" w:rsidP="009C16AC">
            <w:pPr>
              <w:pStyle w:val="NORMALTABLAS"/>
              <w:jc w:val="left"/>
            </w:pPr>
            <w:r>
              <w:t>Procesamiento</w:t>
            </w:r>
          </w:p>
        </w:tc>
        <w:tc>
          <w:tcPr>
            <w:tcW w:w="4978" w:type="dxa"/>
          </w:tcPr>
          <w:p w:rsidR="00D8638D" w:rsidRDefault="00D8638D" w:rsidP="009C16AC">
            <w:pPr>
              <w:pStyle w:val="NORMALTABLAS"/>
              <w:jc w:val="left"/>
            </w:pPr>
            <w:r>
              <w:t xml:space="preserve">Importación de la Base de Datos del Mapa de Riesgos 2011, </w:t>
            </w:r>
          </w:p>
        </w:tc>
      </w:tr>
    </w:tbl>
    <w:p w:rsidR="00D8638D" w:rsidRPr="00E556D7" w:rsidRDefault="00D8638D" w:rsidP="009C16AC">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9C16AC">
        <w:trPr>
          <w:tblHeader/>
        </w:trPr>
        <w:tc>
          <w:tcPr>
            <w:tcW w:w="1784" w:type="dxa"/>
            <w:shd w:val="clear" w:color="auto" w:fill="E6E6E6"/>
            <w:vAlign w:val="center"/>
          </w:tcPr>
          <w:p w:rsidR="00D8638D" w:rsidRDefault="00D8638D" w:rsidP="009C16AC">
            <w:pPr>
              <w:pStyle w:val="NORMALTABLAS"/>
              <w:rPr>
                <w:b/>
              </w:rPr>
            </w:pPr>
            <w:r>
              <w:rPr>
                <w:b/>
              </w:rPr>
              <w:t>NOMBRE DEL CAMPO (ATRIBUTO)</w:t>
            </w:r>
          </w:p>
        </w:tc>
        <w:tc>
          <w:tcPr>
            <w:tcW w:w="4141" w:type="dxa"/>
            <w:shd w:val="clear" w:color="auto" w:fill="E6E6E6"/>
            <w:vAlign w:val="center"/>
          </w:tcPr>
          <w:p w:rsidR="00D8638D" w:rsidRDefault="00D8638D" w:rsidP="009C16AC">
            <w:pPr>
              <w:pStyle w:val="NORMALTABLAS"/>
              <w:rPr>
                <w:b/>
              </w:rPr>
            </w:pPr>
            <w:r>
              <w:rPr>
                <w:b/>
              </w:rPr>
              <w:t>DESCRIPCION</w:t>
            </w:r>
          </w:p>
        </w:tc>
        <w:tc>
          <w:tcPr>
            <w:tcW w:w="2315" w:type="dxa"/>
            <w:shd w:val="clear" w:color="auto" w:fill="E6E6E6"/>
            <w:vAlign w:val="center"/>
          </w:tcPr>
          <w:p w:rsidR="00D8638D" w:rsidRDefault="00D8638D" w:rsidP="009C16AC">
            <w:pPr>
              <w:pStyle w:val="NORMALTABLAS"/>
              <w:rPr>
                <w:b/>
              </w:rPr>
            </w:pPr>
            <w:r>
              <w:rPr>
                <w:b/>
              </w:rPr>
              <w:t>FORMATO DEL CARÁCTER</w:t>
            </w:r>
          </w:p>
        </w:tc>
      </w:tr>
      <w:tr w:rsidR="00D8638D" w:rsidTr="009C16AC">
        <w:tc>
          <w:tcPr>
            <w:tcW w:w="1784" w:type="dxa"/>
            <w:vAlign w:val="center"/>
          </w:tcPr>
          <w:p w:rsidR="00D8638D" w:rsidRDefault="00D8638D" w:rsidP="009C16AC">
            <w:pPr>
              <w:pStyle w:val="NORMALTABLAS"/>
              <w:ind w:left="142"/>
              <w:jc w:val="left"/>
            </w:pPr>
            <w:r>
              <w:t>Nombre</w:t>
            </w:r>
          </w:p>
        </w:tc>
        <w:tc>
          <w:tcPr>
            <w:tcW w:w="4141" w:type="dxa"/>
            <w:vAlign w:val="center"/>
          </w:tcPr>
          <w:p w:rsidR="00D8638D" w:rsidRDefault="00D8638D" w:rsidP="009037F0">
            <w:pPr>
              <w:pStyle w:val="NORMALTABLAS"/>
              <w:ind w:left="142"/>
              <w:jc w:val="left"/>
            </w:pPr>
            <w:r>
              <w:t xml:space="preserve">Nombre de la OTB </w:t>
            </w:r>
          </w:p>
        </w:tc>
        <w:tc>
          <w:tcPr>
            <w:tcW w:w="2315" w:type="dxa"/>
          </w:tcPr>
          <w:p w:rsidR="00D8638D" w:rsidRDefault="00D8638D" w:rsidP="009037F0">
            <w:pPr>
              <w:pStyle w:val="NORMALTABLAS"/>
              <w:jc w:val="both"/>
            </w:pPr>
            <w:r>
              <w:t>String (254)</w:t>
            </w:r>
            <w:r>
              <w:tab/>
            </w:r>
          </w:p>
        </w:tc>
      </w:tr>
      <w:tr w:rsidR="00D8638D" w:rsidTr="009C16AC">
        <w:tc>
          <w:tcPr>
            <w:tcW w:w="1784" w:type="dxa"/>
            <w:vAlign w:val="center"/>
          </w:tcPr>
          <w:p w:rsidR="00D8638D" w:rsidRDefault="00D8638D" w:rsidP="009C16AC">
            <w:pPr>
              <w:pStyle w:val="NORMALTABLAS"/>
              <w:ind w:left="142"/>
              <w:jc w:val="left"/>
            </w:pPr>
            <w:r>
              <w:t>DISTRITO</w:t>
            </w:r>
          </w:p>
        </w:tc>
        <w:tc>
          <w:tcPr>
            <w:tcW w:w="4141" w:type="dxa"/>
            <w:vAlign w:val="center"/>
          </w:tcPr>
          <w:p w:rsidR="00D8638D" w:rsidRDefault="00D8638D" w:rsidP="009037F0">
            <w:pPr>
              <w:pStyle w:val="NORMALTABLAS"/>
              <w:ind w:left="142"/>
              <w:jc w:val="left"/>
            </w:pPr>
            <w:r>
              <w:t xml:space="preserve">Codigo del Distrito </w:t>
            </w:r>
          </w:p>
        </w:tc>
        <w:tc>
          <w:tcPr>
            <w:tcW w:w="2315" w:type="dxa"/>
          </w:tcPr>
          <w:p w:rsidR="00D8638D" w:rsidRDefault="00D8638D" w:rsidP="009037F0">
            <w:pPr>
              <w:pStyle w:val="NORMALTABLAS"/>
              <w:tabs>
                <w:tab w:val="left" w:pos="1306"/>
              </w:tabs>
              <w:jc w:val="both"/>
            </w:pPr>
            <w:r>
              <w:t>String (50)</w:t>
            </w:r>
            <w:r>
              <w:tab/>
            </w:r>
          </w:p>
        </w:tc>
      </w:tr>
      <w:tr w:rsidR="00D8638D" w:rsidTr="009C16AC">
        <w:tc>
          <w:tcPr>
            <w:tcW w:w="1784" w:type="dxa"/>
            <w:vAlign w:val="center"/>
          </w:tcPr>
          <w:p w:rsidR="00D8638D" w:rsidRPr="00FF1B28" w:rsidRDefault="00D8638D" w:rsidP="009037F0">
            <w:pPr>
              <w:pStyle w:val="NORMALTABLAS"/>
              <w:ind w:left="142"/>
              <w:jc w:val="left"/>
            </w:pPr>
            <w:r w:rsidRPr="00FF1B28">
              <w:t>N</w:t>
            </w:r>
            <w:r>
              <w:t>roOTB</w:t>
            </w:r>
          </w:p>
        </w:tc>
        <w:tc>
          <w:tcPr>
            <w:tcW w:w="4141" w:type="dxa"/>
            <w:vAlign w:val="center"/>
          </w:tcPr>
          <w:p w:rsidR="00D8638D" w:rsidRDefault="00D8638D" w:rsidP="009C16AC">
            <w:pPr>
              <w:pStyle w:val="NORMALTABLAS"/>
              <w:ind w:left="142"/>
              <w:jc w:val="left"/>
            </w:pPr>
            <w:r>
              <w:t>Número de OTB</w:t>
            </w:r>
          </w:p>
        </w:tc>
        <w:tc>
          <w:tcPr>
            <w:tcW w:w="2315" w:type="dxa"/>
          </w:tcPr>
          <w:p w:rsidR="00D8638D" w:rsidRDefault="00D8638D" w:rsidP="009037F0">
            <w:pPr>
              <w:pStyle w:val="NORMALTABLAS"/>
              <w:jc w:val="both"/>
            </w:pPr>
            <w:r>
              <w:t>Numerico, Entero(9)</w:t>
            </w:r>
          </w:p>
        </w:tc>
      </w:tr>
      <w:tr w:rsidR="00D8638D" w:rsidTr="009C16AC">
        <w:tc>
          <w:tcPr>
            <w:tcW w:w="1784" w:type="dxa"/>
            <w:vAlign w:val="center"/>
          </w:tcPr>
          <w:p w:rsidR="00D8638D" w:rsidRPr="00FF1B28" w:rsidRDefault="00D8638D" w:rsidP="009037F0">
            <w:pPr>
              <w:pStyle w:val="NORMALTABLAS"/>
              <w:ind w:left="142"/>
              <w:jc w:val="left"/>
            </w:pPr>
            <w:r>
              <w:t>CodOTB</w:t>
            </w:r>
          </w:p>
        </w:tc>
        <w:tc>
          <w:tcPr>
            <w:tcW w:w="4141" w:type="dxa"/>
            <w:vAlign w:val="center"/>
          </w:tcPr>
          <w:p w:rsidR="00D8638D" w:rsidRDefault="00D8638D" w:rsidP="00D208A3">
            <w:pPr>
              <w:pStyle w:val="NORMALTABLAS"/>
              <w:ind w:left="142"/>
              <w:jc w:val="left"/>
            </w:pPr>
            <w:r>
              <w:t>Codigo OTB</w:t>
            </w:r>
          </w:p>
        </w:tc>
        <w:tc>
          <w:tcPr>
            <w:tcW w:w="2315" w:type="dxa"/>
          </w:tcPr>
          <w:p w:rsidR="00D8638D" w:rsidRDefault="00D8638D" w:rsidP="00D208A3">
            <w:pPr>
              <w:pStyle w:val="NORMALTABLAS"/>
              <w:jc w:val="both"/>
            </w:pPr>
            <w:r>
              <w:t>Numerico, Entero(9)</w:t>
            </w:r>
          </w:p>
        </w:tc>
      </w:tr>
      <w:tr w:rsidR="00D8638D" w:rsidTr="009C16AC">
        <w:tc>
          <w:tcPr>
            <w:tcW w:w="1784" w:type="dxa"/>
            <w:vAlign w:val="center"/>
          </w:tcPr>
          <w:p w:rsidR="00D8638D" w:rsidRPr="00FF1B28" w:rsidRDefault="00D8638D" w:rsidP="009C16AC">
            <w:pPr>
              <w:pStyle w:val="NORMALTABLAS"/>
              <w:ind w:left="142"/>
              <w:jc w:val="left"/>
            </w:pPr>
            <w:r w:rsidRPr="00FF1B28">
              <w:t>SUP_HAS</w:t>
            </w:r>
          </w:p>
        </w:tc>
        <w:tc>
          <w:tcPr>
            <w:tcW w:w="4141" w:type="dxa"/>
            <w:vAlign w:val="center"/>
          </w:tcPr>
          <w:p w:rsidR="00D8638D" w:rsidRDefault="00D8638D" w:rsidP="009C16AC">
            <w:pPr>
              <w:pStyle w:val="NORMALTABLAS"/>
              <w:ind w:left="142"/>
              <w:jc w:val="left"/>
            </w:pPr>
            <w:r>
              <w:t>Superficie en Ha</w:t>
            </w:r>
          </w:p>
        </w:tc>
        <w:tc>
          <w:tcPr>
            <w:tcW w:w="2315" w:type="dxa"/>
          </w:tcPr>
          <w:p w:rsidR="00D8638D" w:rsidRDefault="00D8638D" w:rsidP="009C16AC">
            <w:pPr>
              <w:pStyle w:val="NORMALTABLAS"/>
              <w:jc w:val="left"/>
            </w:pPr>
            <w:r>
              <w:t>Number (16, 8 decimales)</w:t>
            </w:r>
          </w:p>
        </w:tc>
      </w:tr>
      <w:tr w:rsidR="00D8638D" w:rsidTr="009C16AC">
        <w:tc>
          <w:tcPr>
            <w:tcW w:w="1784" w:type="dxa"/>
            <w:vAlign w:val="center"/>
          </w:tcPr>
          <w:p w:rsidR="00D8638D" w:rsidRPr="00FF1B28" w:rsidRDefault="00D8638D" w:rsidP="009C16AC">
            <w:pPr>
              <w:pStyle w:val="NORMALTABLAS"/>
              <w:ind w:left="142"/>
              <w:jc w:val="left"/>
            </w:pPr>
            <w:r>
              <w:t>Hombre</w:t>
            </w:r>
          </w:p>
        </w:tc>
        <w:tc>
          <w:tcPr>
            <w:tcW w:w="4141" w:type="dxa"/>
            <w:vAlign w:val="center"/>
          </w:tcPr>
          <w:p w:rsidR="00D8638D" w:rsidRDefault="00D8638D" w:rsidP="009C16AC">
            <w:pPr>
              <w:pStyle w:val="NORMALTABLAS"/>
              <w:ind w:left="142"/>
              <w:jc w:val="left"/>
            </w:pPr>
            <w:r>
              <w:t>Cantidad de Hombres Censo 2001</w:t>
            </w:r>
          </w:p>
        </w:tc>
        <w:tc>
          <w:tcPr>
            <w:tcW w:w="2315" w:type="dxa"/>
          </w:tcPr>
          <w:p w:rsidR="00D8638D" w:rsidRDefault="00D8638D" w:rsidP="009C16AC">
            <w:pPr>
              <w:pStyle w:val="NORMALTABLAS"/>
              <w:jc w:val="left"/>
            </w:pPr>
            <w:r>
              <w:t>Number (16, 8 decimales)</w:t>
            </w:r>
          </w:p>
        </w:tc>
      </w:tr>
      <w:tr w:rsidR="00D8638D" w:rsidTr="009C16AC">
        <w:tc>
          <w:tcPr>
            <w:tcW w:w="1784" w:type="dxa"/>
            <w:vAlign w:val="center"/>
          </w:tcPr>
          <w:p w:rsidR="00D8638D" w:rsidRPr="00FF1B28" w:rsidRDefault="00D8638D" w:rsidP="009C16AC">
            <w:pPr>
              <w:pStyle w:val="NORMALTABLAS"/>
              <w:ind w:left="142"/>
              <w:jc w:val="left"/>
            </w:pPr>
            <w:r>
              <w:t>Mujer</w:t>
            </w:r>
          </w:p>
        </w:tc>
        <w:tc>
          <w:tcPr>
            <w:tcW w:w="4141" w:type="dxa"/>
            <w:vAlign w:val="center"/>
          </w:tcPr>
          <w:p w:rsidR="00D8638D" w:rsidRDefault="00D8638D" w:rsidP="009C16AC">
            <w:pPr>
              <w:pStyle w:val="NORMALTABLAS"/>
              <w:ind w:left="142"/>
              <w:jc w:val="left"/>
            </w:pPr>
            <w:r>
              <w:t>Cantidad de Mujeres Censo 2001</w:t>
            </w:r>
          </w:p>
        </w:tc>
        <w:tc>
          <w:tcPr>
            <w:tcW w:w="2315" w:type="dxa"/>
          </w:tcPr>
          <w:p w:rsidR="00D8638D" w:rsidRDefault="00D8638D" w:rsidP="009C16AC">
            <w:pPr>
              <w:pStyle w:val="NORMALTABLAS"/>
              <w:jc w:val="left"/>
            </w:pPr>
            <w:r>
              <w:t>Number (16, 8 decimales)</w:t>
            </w:r>
          </w:p>
        </w:tc>
      </w:tr>
      <w:tr w:rsidR="00D8638D" w:rsidTr="009C16AC">
        <w:tc>
          <w:tcPr>
            <w:tcW w:w="1784" w:type="dxa"/>
            <w:vAlign w:val="center"/>
          </w:tcPr>
          <w:p w:rsidR="00D8638D" w:rsidRPr="00FF1B28" w:rsidRDefault="00D8638D" w:rsidP="009C16AC">
            <w:pPr>
              <w:pStyle w:val="NORMALTABLAS"/>
              <w:ind w:left="142"/>
              <w:jc w:val="left"/>
            </w:pPr>
            <w:r>
              <w:t>Total</w:t>
            </w:r>
          </w:p>
        </w:tc>
        <w:tc>
          <w:tcPr>
            <w:tcW w:w="4141" w:type="dxa"/>
            <w:vAlign w:val="center"/>
          </w:tcPr>
          <w:p w:rsidR="00D8638D" w:rsidRDefault="00D8638D" w:rsidP="009C16AC">
            <w:pPr>
              <w:pStyle w:val="NORMALTABLAS"/>
              <w:ind w:left="142"/>
              <w:jc w:val="left"/>
            </w:pPr>
            <w:r>
              <w:t>Cantidad de Habitantes Censo 2001</w:t>
            </w:r>
          </w:p>
        </w:tc>
        <w:tc>
          <w:tcPr>
            <w:tcW w:w="2315" w:type="dxa"/>
          </w:tcPr>
          <w:p w:rsidR="00D8638D" w:rsidRDefault="00D8638D" w:rsidP="009C16AC">
            <w:pPr>
              <w:pStyle w:val="NORMALTABLAS"/>
              <w:jc w:val="left"/>
            </w:pPr>
            <w:r>
              <w:t>Number (16, 8 decimales)</w:t>
            </w:r>
          </w:p>
        </w:tc>
      </w:tr>
    </w:tbl>
    <w:p w:rsidR="00D8638D" w:rsidRDefault="00D8638D" w:rsidP="009C16AC">
      <w:pPr>
        <w:pStyle w:val="Heading3"/>
        <w:numPr>
          <w:ilvl w:val="0"/>
          <w:numId w:val="0"/>
        </w:numPr>
        <w:rPr>
          <w:lang w:val="es-ES"/>
        </w:rPr>
      </w:pPr>
      <w:bookmarkStart w:id="66" w:name="_Toc306691284"/>
      <w:bookmarkEnd w:id="61"/>
      <w:bookmarkEnd w:id="62"/>
    </w:p>
    <w:p w:rsidR="00D8638D" w:rsidRDefault="00D8638D" w:rsidP="009C16AC">
      <w:pPr>
        <w:pStyle w:val="Heading2"/>
        <w:rPr>
          <w:lang w:val="es-ES"/>
        </w:rPr>
      </w:pPr>
      <w:bookmarkStart w:id="67" w:name="_Toc346707475"/>
      <w:r>
        <w:rPr>
          <w:lang w:val="es-ES"/>
        </w:rPr>
        <w:t>B_INFRAESTRUCTURA</w:t>
      </w:r>
      <w:bookmarkEnd w:id="67"/>
      <w:r>
        <w:rPr>
          <w:lang w:val="es-ES"/>
        </w:rPr>
        <w:t xml:space="preserve"> </w:t>
      </w:r>
    </w:p>
    <w:p w:rsidR="00D8638D" w:rsidRDefault="00D8638D" w:rsidP="002068E1">
      <w:pPr>
        <w:pStyle w:val="Heading3"/>
      </w:pPr>
      <w:bookmarkStart w:id="68" w:name="_Toc346707476"/>
      <w:r>
        <w:t>Manzanos</w:t>
      </w:r>
      <w:bookmarkEnd w:id="68"/>
    </w:p>
    <w:p w:rsidR="00D8638D" w:rsidRDefault="00D8638D" w:rsidP="002068E1">
      <w:pPr>
        <w:pStyle w:val="BodyText"/>
        <w:rPr>
          <w:rFonts w:cs="Arial"/>
          <w:b/>
        </w:rPr>
      </w:pPr>
      <w:r>
        <w:rPr>
          <w:rFonts w:cs="Arial"/>
        </w:rPr>
        <w:t xml:space="preserve"> </w:t>
      </w:r>
      <w:r>
        <w:rPr>
          <w:rFonts w:cs="Arial"/>
          <w:b/>
        </w:rPr>
        <w:t>DESCRIPCION DEL ELEMENTO</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63292C">
        <w:tc>
          <w:tcPr>
            <w:tcW w:w="8640" w:type="dxa"/>
            <w:gridSpan w:val="2"/>
            <w:shd w:val="clear" w:color="auto" w:fill="E6E6E6"/>
          </w:tcPr>
          <w:p w:rsidR="00D8638D" w:rsidRDefault="00D8638D" w:rsidP="0063292C">
            <w:pPr>
              <w:pStyle w:val="NORMALTABLAS"/>
              <w:jc w:val="left"/>
              <w:rPr>
                <w:b/>
              </w:rPr>
            </w:pPr>
            <w:r>
              <w:rPr>
                <w:b/>
              </w:rPr>
              <w:t>Datos Generales</w:t>
            </w:r>
          </w:p>
        </w:tc>
      </w:tr>
      <w:tr w:rsidR="00D8638D" w:rsidTr="0063292C">
        <w:tc>
          <w:tcPr>
            <w:tcW w:w="3662" w:type="dxa"/>
          </w:tcPr>
          <w:p w:rsidR="00D8638D" w:rsidRDefault="00D8638D" w:rsidP="0063292C">
            <w:pPr>
              <w:pStyle w:val="NORMALTABLAS"/>
              <w:jc w:val="left"/>
            </w:pPr>
            <w:r>
              <w:t xml:space="preserve">Nombre de </w:t>
            </w:r>
            <w:r>
              <w:rPr>
                <w:szCs w:val="18"/>
              </w:rPr>
              <w:t>Archivo</w:t>
            </w:r>
          </w:p>
        </w:tc>
        <w:tc>
          <w:tcPr>
            <w:tcW w:w="4978" w:type="dxa"/>
          </w:tcPr>
          <w:p w:rsidR="00D8638D" w:rsidRDefault="00D8638D" w:rsidP="0063292C">
            <w:pPr>
              <w:pStyle w:val="NORMALTABLAS"/>
              <w:jc w:val="left"/>
            </w:pPr>
            <w:r w:rsidRPr="00D208A3">
              <w:rPr>
                <w:lang w:val="es-ES"/>
              </w:rPr>
              <w:t>Manzanos.shp</w:t>
            </w:r>
          </w:p>
        </w:tc>
      </w:tr>
      <w:tr w:rsidR="00D8638D" w:rsidTr="0063292C">
        <w:tc>
          <w:tcPr>
            <w:tcW w:w="3662" w:type="dxa"/>
          </w:tcPr>
          <w:p w:rsidR="00D8638D" w:rsidRDefault="00D8638D" w:rsidP="0063292C">
            <w:pPr>
              <w:pStyle w:val="NORMALTABLAS"/>
              <w:jc w:val="left"/>
            </w:pPr>
            <w:r>
              <w:t>Ubicación de archivo</w:t>
            </w:r>
          </w:p>
        </w:tc>
        <w:tc>
          <w:tcPr>
            <w:tcW w:w="4978" w:type="dxa"/>
          </w:tcPr>
          <w:p w:rsidR="00D8638D" w:rsidRDefault="00D8638D" w:rsidP="0063292C">
            <w:pPr>
              <w:pStyle w:val="NORMALTABLAS"/>
              <w:jc w:val="left"/>
            </w:pPr>
            <w:r w:rsidRPr="002C10DE">
              <w:rPr>
                <w:lang w:val="es-ES"/>
              </w:rPr>
              <w:t>C:\LAPAZ_CO2012</w:t>
            </w:r>
            <w:r w:rsidRPr="0088230D">
              <w:rPr>
                <w:lang w:val="es-ES"/>
              </w:rPr>
              <w:t>\</w:t>
            </w:r>
            <w:r w:rsidRPr="00D208A3">
              <w:rPr>
                <w:lang w:val="es-ES"/>
              </w:rPr>
              <w:t>Datos</w:t>
            </w:r>
            <w:r w:rsidRPr="0088230D">
              <w:rPr>
                <w:lang w:val="es-ES"/>
              </w:rPr>
              <w:t>\</w:t>
            </w:r>
            <w:r>
              <w:t xml:space="preserve"> </w:t>
            </w:r>
            <w:r w:rsidRPr="00D208A3">
              <w:rPr>
                <w:lang w:val="es-ES"/>
              </w:rPr>
              <w:t>B_Infraestructura_Mun</w:t>
            </w:r>
            <w:r w:rsidRPr="0088230D">
              <w:rPr>
                <w:lang w:val="es-ES"/>
              </w:rPr>
              <w:t>\</w:t>
            </w:r>
            <w:r>
              <w:rPr>
                <w:lang w:val="es-ES"/>
              </w:rPr>
              <w:t xml:space="preserve"> </w:t>
            </w:r>
          </w:p>
        </w:tc>
      </w:tr>
      <w:tr w:rsidR="00D8638D" w:rsidTr="0063292C">
        <w:tc>
          <w:tcPr>
            <w:tcW w:w="3662" w:type="dxa"/>
          </w:tcPr>
          <w:p w:rsidR="00D8638D" w:rsidRDefault="00D8638D" w:rsidP="0063292C">
            <w:pPr>
              <w:pStyle w:val="NORMALTABLAS"/>
              <w:jc w:val="left"/>
            </w:pPr>
            <w:r>
              <w:t>Formato</w:t>
            </w:r>
          </w:p>
        </w:tc>
        <w:tc>
          <w:tcPr>
            <w:tcW w:w="4978" w:type="dxa"/>
          </w:tcPr>
          <w:p w:rsidR="00D8638D" w:rsidRDefault="00D8638D" w:rsidP="0063292C">
            <w:pPr>
              <w:pStyle w:val="NORMALTABLAS"/>
              <w:jc w:val="left"/>
            </w:pPr>
            <w:r>
              <w:t>Shape</w:t>
            </w:r>
          </w:p>
        </w:tc>
      </w:tr>
      <w:tr w:rsidR="00D8638D" w:rsidTr="0063292C">
        <w:tc>
          <w:tcPr>
            <w:tcW w:w="3662" w:type="dxa"/>
          </w:tcPr>
          <w:p w:rsidR="00D8638D" w:rsidRDefault="00D8638D" w:rsidP="0063292C">
            <w:pPr>
              <w:pStyle w:val="NORMALTABLAS"/>
              <w:jc w:val="left"/>
            </w:pPr>
            <w:r>
              <w:t>Tipo de elemento</w:t>
            </w:r>
          </w:p>
        </w:tc>
        <w:tc>
          <w:tcPr>
            <w:tcW w:w="4978" w:type="dxa"/>
          </w:tcPr>
          <w:p w:rsidR="00D8638D" w:rsidRDefault="00D8638D" w:rsidP="0063292C">
            <w:pPr>
              <w:pStyle w:val="NORMALTABLAS"/>
              <w:jc w:val="left"/>
            </w:pPr>
            <w:r>
              <w:t>Polígono</w:t>
            </w:r>
          </w:p>
        </w:tc>
      </w:tr>
      <w:tr w:rsidR="00D8638D" w:rsidTr="0063292C">
        <w:tc>
          <w:tcPr>
            <w:tcW w:w="8640" w:type="dxa"/>
            <w:gridSpan w:val="2"/>
            <w:shd w:val="clear" w:color="auto" w:fill="E6E6E6"/>
          </w:tcPr>
          <w:p w:rsidR="00D8638D" w:rsidRDefault="00D8638D" w:rsidP="0063292C">
            <w:pPr>
              <w:pStyle w:val="NORMALTABLAS"/>
              <w:jc w:val="left"/>
              <w:rPr>
                <w:b/>
              </w:rPr>
            </w:pPr>
            <w:r>
              <w:rPr>
                <w:b/>
              </w:rPr>
              <w:t>Datos C</w:t>
            </w:r>
            <w:r>
              <w:rPr>
                <w:b/>
                <w:shd w:val="clear" w:color="auto" w:fill="E6E6E6"/>
              </w:rPr>
              <w:t>artográficos</w:t>
            </w:r>
          </w:p>
        </w:tc>
      </w:tr>
      <w:tr w:rsidR="00D8638D" w:rsidTr="0063292C">
        <w:tc>
          <w:tcPr>
            <w:tcW w:w="3662" w:type="dxa"/>
          </w:tcPr>
          <w:p w:rsidR="00D8638D" w:rsidRDefault="00D8638D" w:rsidP="0063292C">
            <w:pPr>
              <w:pStyle w:val="NORMALTABLAS"/>
              <w:jc w:val="left"/>
            </w:pPr>
            <w:r>
              <w:t>Proyección Cartográfica</w:t>
            </w:r>
          </w:p>
        </w:tc>
        <w:tc>
          <w:tcPr>
            <w:tcW w:w="4978" w:type="dxa"/>
          </w:tcPr>
          <w:p w:rsidR="00D8638D" w:rsidRDefault="00D8638D" w:rsidP="0063292C">
            <w:pPr>
              <w:pStyle w:val="NORMALTABLAS"/>
              <w:jc w:val="left"/>
            </w:pPr>
            <w:r>
              <w:t>Universal Transversa de Mercator UTM</w:t>
            </w:r>
          </w:p>
        </w:tc>
      </w:tr>
      <w:tr w:rsidR="00D8638D" w:rsidTr="0063292C">
        <w:tc>
          <w:tcPr>
            <w:tcW w:w="3662" w:type="dxa"/>
          </w:tcPr>
          <w:p w:rsidR="00D8638D" w:rsidRDefault="00D8638D" w:rsidP="0063292C">
            <w:pPr>
              <w:pStyle w:val="NORMALTABLAS"/>
              <w:jc w:val="left"/>
            </w:pPr>
            <w:r>
              <w:t>Zona de Proyección UTM</w:t>
            </w:r>
          </w:p>
        </w:tc>
        <w:tc>
          <w:tcPr>
            <w:tcW w:w="4978" w:type="dxa"/>
          </w:tcPr>
          <w:p w:rsidR="00D8638D" w:rsidRDefault="00D8638D" w:rsidP="0063292C">
            <w:pPr>
              <w:pStyle w:val="NORMALTABLAS"/>
              <w:jc w:val="left"/>
            </w:pPr>
            <w:r>
              <w:t>19, sur</w:t>
            </w:r>
          </w:p>
        </w:tc>
      </w:tr>
      <w:tr w:rsidR="00D8638D" w:rsidTr="0063292C">
        <w:tc>
          <w:tcPr>
            <w:tcW w:w="3662" w:type="dxa"/>
          </w:tcPr>
          <w:p w:rsidR="00D8638D" w:rsidRDefault="00D8638D" w:rsidP="0063292C">
            <w:pPr>
              <w:pStyle w:val="NORMALTABLAS"/>
              <w:jc w:val="left"/>
            </w:pPr>
            <w:r>
              <w:t>Datum</w:t>
            </w:r>
            <w:r>
              <w:tab/>
            </w:r>
          </w:p>
        </w:tc>
        <w:tc>
          <w:tcPr>
            <w:tcW w:w="4978" w:type="dxa"/>
          </w:tcPr>
          <w:p w:rsidR="00D8638D" w:rsidRDefault="00D8638D" w:rsidP="0063292C">
            <w:pPr>
              <w:pStyle w:val="NORMALTABLAS"/>
              <w:jc w:val="left"/>
            </w:pPr>
            <w:r>
              <w:t>WGS-84</w:t>
            </w:r>
          </w:p>
        </w:tc>
      </w:tr>
      <w:tr w:rsidR="00D8638D" w:rsidTr="0063292C">
        <w:tc>
          <w:tcPr>
            <w:tcW w:w="8640" w:type="dxa"/>
            <w:gridSpan w:val="2"/>
            <w:shd w:val="clear" w:color="auto" w:fill="E6E6E6"/>
          </w:tcPr>
          <w:p w:rsidR="00D8638D" w:rsidRDefault="00D8638D" w:rsidP="0063292C">
            <w:pPr>
              <w:pStyle w:val="NORMALTABLAS"/>
              <w:jc w:val="left"/>
              <w:rPr>
                <w:b/>
              </w:rPr>
            </w:pPr>
            <w:r>
              <w:rPr>
                <w:b/>
              </w:rPr>
              <w:t>Información complementaria</w:t>
            </w:r>
          </w:p>
        </w:tc>
      </w:tr>
      <w:tr w:rsidR="00D8638D" w:rsidTr="0063292C">
        <w:tc>
          <w:tcPr>
            <w:tcW w:w="3662" w:type="dxa"/>
          </w:tcPr>
          <w:p w:rsidR="00D8638D" w:rsidRDefault="00D8638D" w:rsidP="0063292C">
            <w:pPr>
              <w:pStyle w:val="NORMALTABLAS"/>
              <w:jc w:val="left"/>
            </w:pPr>
            <w:r>
              <w:t>Origen de la información</w:t>
            </w:r>
          </w:p>
        </w:tc>
        <w:tc>
          <w:tcPr>
            <w:tcW w:w="4978" w:type="dxa"/>
          </w:tcPr>
          <w:p w:rsidR="00D8638D" w:rsidRDefault="00D8638D" w:rsidP="0063292C">
            <w:pPr>
              <w:pStyle w:val="NORMALTABLAS"/>
              <w:jc w:val="both"/>
            </w:pPr>
            <w:r w:rsidRPr="000E0FB1">
              <w:t xml:space="preserve">UNIDAD DE INFORMACIÓN TERRITORIAL </w:t>
            </w:r>
            <w:r>
              <w:t>– HAM LA PAZ</w:t>
            </w:r>
          </w:p>
        </w:tc>
      </w:tr>
      <w:tr w:rsidR="00D8638D" w:rsidTr="0063292C">
        <w:tc>
          <w:tcPr>
            <w:tcW w:w="3662" w:type="dxa"/>
          </w:tcPr>
          <w:p w:rsidR="00D8638D" w:rsidRDefault="00D8638D" w:rsidP="0063292C">
            <w:pPr>
              <w:pStyle w:val="NORMALTABLAS"/>
              <w:jc w:val="left"/>
            </w:pPr>
            <w:r>
              <w:t>Año</w:t>
            </w:r>
          </w:p>
        </w:tc>
        <w:tc>
          <w:tcPr>
            <w:tcW w:w="4978" w:type="dxa"/>
          </w:tcPr>
          <w:p w:rsidR="00D8638D" w:rsidRDefault="00D8638D" w:rsidP="0063292C">
            <w:pPr>
              <w:pStyle w:val="NORMALTABLAS"/>
              <w:jc w:val="left"/>
            </w:pPr>
            <w:r>
              <w:t>2008</w:t>
            </w:r>
          </w:p>
        </w:tc>
      </w:tr>
      <w:tr w:rsidR="00D8638D" w:rsidTr="0063292C">
        <w:tc>
          <w:tcPr>
            <w:tcW w:w="3662" w:type="dxa"/>
          </w:tcPr>
          <w:p w:rsidR="00D8638D" w:rsidRDefault="00D8638D" w:rsidP="0063292C">
            <w:pPr>
              <w:pStyle w:val="NORMALTABLAS"/>
              <w:jc w:val="left"/>
            </w:pPr>
            <w:r>
              <w:t>Institución</w:t>
            </w:r>
          </w:p>
        </w:tc>
        <w:tc>
          <w:tcPr>
            <w:tcW w:w="4978" w:type="dxa"/>
          </w:tcPr>
          <w:p w:rsidR="00D8638D" w:rsidRDefault="00D8638D" w:rsidP="0063292C">
            <w:pPr>
              <w:pStyle w:val="NORMALTABLAS"/>
              <w:jc w:val="left"/>
            </w:pPr>
            <w:r>
              <w:t>HAM</w:t>
            </w:r>
          </w:p>
        </w:tc>
      </w:tr>
      <w:tr w:rsidR="00D8638D" w:rsidTr="0063292C">
        <w:tc>
          <w:tcPr>
            <w:tcW w:w="3662" w:type="dxa"/>
          </w:tcPr>
          <w:p w:rsidR="00D8638D" w:rsidRDefault="00D8638D" w:rsidP="0063292C">
            <w:pPr>
              <w:pStyle w:val="NORMALTABLAS"/>
              <w:jc w:val="left"/>
            </w:pPr>
            <w:r>
              <w:t>Escala Base</w:t>
            </w:r>
          </w:p>
        </w:tc>
        <w:tc>
          <w:tcPr>
            <w:tcW w:w="4978" w:type="dxa"/>
          </w:tcPr>
          <w:p w:rsidR="00D8638D" w:rsidRDefault="00D8638D" w:rsidP="0063292C">
            <w:pPr>
              <w:pStyle w:val="NORMALTABLAS"/>
              <w:jc w:val="left"/>
            </w:pPr>
            <w:r>
              <w:t>1:50.000</w:t>
            </w:r>
          </w:p>
        </w:tc>
      </w:tr>
      <w:tr w:rsidR="00D8638D" w:rsidRPr="008605D4" w:rsidTr="0063292C">
        <w:tc>
          <w:tcPr>
            <w:tcW w:w="3662" w:type="dxa"/>
          </w:tcPr>
          <w:p w:rsidR="00D8638D" w:rsidRDefault="00D8638D" w:rsidP="0063292C">
            <w:pPr>
              <w:pStyle w:val="NORMALTABLAS"/>
              <w:jc w:val="left"/>
            </w:pPr>
            <w:r>
              <w:t>Cubrimiento Geográfico</w:t>
            </w:r>
          </w:p>
        </w:tc>
        <w:tc>
          <w:tcPr>
            <w:tcW w:w="4978" w:type="dxa"/>
          </w:tcPr>
          <w:p w:rsidR="00D8638D" w:rsidRPr="000E0FB1" w:rsidRDefault="00D8638D" w:rsidP="0063292C">
            <w:pPr>
              <w:pStyle w:val="NORMALTABLAS"/>
              <w:jc w:val="left"/>
              <w:rPr>
                <w:lang w:val="es-BO"/>
              </w:rPr>
            </w:pPr>
            <w:r w:rsidRPr="000E0FB1">
              <w:rPr>
                <w:lang w:val="es-BO"/>
              </w:rPr>
              <w:t>Municipio La Paz</w:t>
            </w:r>
          </w:p>
          <w:p w:rsidR="00D8638D" w:rsidRPr="000E0FB1" w:rsidRDefault="00D8638D" w:rsidP="0063292C">
            <w:pPr>
              <w:pStyle w:val="NORMALTABLAS"/>
              <w:jc w:val="left"/>
              <w:rPr>
                <w:lang w:val="es-BO"/>
              </w:rPr>
            </w:pPr>
            <w:r w:rsidRPr="000E0FB1">
              <w:rPr>
                <w:lang w:val="es-BO"/>
              </w:rPr>
              <w:t xml:space="preserve">Superior: </w:t>
            </w:r>
            <w:r w:rsidRPr="00D208A3">
              <w:rPr>
                <w:lang w:val="es-BO"/>
              </w:rPr>
              <w:t>8182762</w:t>
            </w:r>
          </w:p>
          <w:p w:rsidR="00D8638D" w:rsidRPr="000E0FB1" w:rsidRDefault="00D8638D" w:rsidP="0063292C">
            <w:pPr>
              <w:pStyle w:val="NORMALTABLAS"/>
              <w:jc w:val="left"/>
              <w:rPr>
                <w:lang w:val="es-BO"/>
              </w:rPr>
            </w:pPr>
            <w:r w:rsidRPr="000E0FB1">
              <w:rPr>
                <w:lang w:val="es-BO"/>
              </w:rPr>
              <w:t xml:space="preserve">Inferior: </w:t>
            </w:r>
            <w:r w:rsidRPr="00D208A3">
              <w:rPr>
                <w:lang w:val="es-BO"/>
              </w:rPr>
              <w:t>8166093</w:t>
            </w:r>
          </w:p>
          <w:p w:rsidR="00D8638D" w:rsidRDefault="00D8638D" w:rsidP="0063292C">
            <w:pPr>
              <w:pStyle w:val="NORMALTABLAS"/>
              <w:jc w:val="left"/>
              <w:rPr>
                <w:lang w:val="en-US"/>
              </w:rPr>
            </w:pPr>
            <w:r>
              <w:rPr>
                <w:lang w:val="en-US"/>
              </w:rPr>
              <w:t xml:space="preserve">Izquierda : </w:t>
            </w:r>
            <w:r w:rsidRPr="00D208A3">
              <w:rPr>
                <w:lang w:val="en-US"/>
              </w:rPr>
              <w:t>588486</w:t>
            </w:r>
          </w:p>
          <w:p w:rsidR="00D8638D" w:rsidRPr="008605D4" w:rsidRDefault="00D8638D" w:rsidP="0063292C">
            <w:pPr>
              <w:pStyle w:val="NORMALTABLAS"/>
              <w:jc w:val="left"/>
              <w:rPr>
                <w:lang w:val="en-US"/>
              </w:rPr>
            </w:pPr>
            <w:r>
              <w:rPr>
                <w:lang w:val="en-US"/>
              </w:rPr>
              <w:t xml:space="preserve">Derecha: </w:t>
            </w:r>
            <w:r w:rsidRPr="00D208A3">
              <w:rPr>
                <w:lang w:val="en-US"/>
              </w:rPr>
              <w:t>603652</w:t>
            </w:r>
          </w:p>
        </w:tc>
      </w:tr>
      <w:tr w:rsidR="00D8638D" w:rsidTr="0063292C">
        <w:tc>
          <w:tcPr>
            <w:tcW w:w="3662" w:type="dxa"/>
          </w:tcPr>
          <w:p w:rsidR="00D8638D" w:rsidRDefault="00D8638D" w:rsidP="0063292C">
            <w:pPr>
              <w:pStyle w:val="NORMALTABLAS"/>
              <w:jc w:val="left"/>
            </w:pPr>
            <w:r>
              <w:t>Procesamiento</w:t>
            </w:r>
          </w:p>
        </w:tc>
        <w:tc>
          <w:tcPr>
            <w:tcW w:w="4978" w:type="dxa"/>
          </w:tcPr>
          <w:p w:rsidR="00D8638D" w:rsidRDefault="00D8638D" w:rsidP="0063292C">
            <w:pPr>
              <w:pStyle w:val="NORMALTABLAS"/>
              <w:jc w:val="left"/>
            </w:pPr>
            <w:r>
              <w:t xml:space="preserve">Importación de la Base de Datos del Mapa de Riesgos 2011, </w:t>
            </w:r>
          </w:p>
        </w:tc>
      </w:tr>
    </w:tbl>
    <w:p w:rsidR="00D8638D" w:rsidRPr="009C16AC" w:rsidRDefault="00D8638D" w:rsidP="009C16AC">
      <w:pPr>
        <w:rPr>
          <w:lang w:val="es-ES"/>
        </w:rPr>
      </w:pPr>
    </w:p>
    <w:p w:rsidR="00D8638D" w:rsidRDefault="00D8638D" w:rsidP="009C16AC">
      <w:pPr>
        <w:pStyle w:val="Heading3"/>
        <w:rPr>
          <w:lang w:val="es-ES"/>
        </w:rPr>
      </w:pPr>
      <w:bookmarkStart w:id="69" w:name="_Toc346707477"/>
      <w:bookmarkEnd w:id="66"/>
      <w:r>
        <w:rPr>
          <w:lang w:val="es-ES"/>
        </w:rPr>
        <w:t>VIALIDAD</w:t>
      </w:r>
      <w:bookmarkEnd w:id="69"/>
    </w:p>
    <w:p w:rsidR="00D8638D" w:rsidRDefault="00D8638D" w:rsidP="009C5575">
      <w:pPr>
        <w:pStyle w:val="BodyText"/>
        <w:rPr>
          <w:rFonts w:cs="Arial"/>
          <w:b/>
        </w:rPr>
      </w:pPr>
      <w:r>
        <w:rPr>
          <w:rFonts w:cs="Arial"/>
          <w:b/>
        </w:rPr>
        <w:t>DESCRIPCION DEL ELEMENTO</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C5575">
        <w:tc>
          <w:tcPr>
            <w:tcW w:w="8640" w:type="dxa"/>
            <w:gridSpan w:val="2"/>
            <w:shd w:val="clear" w:color="auto" w:fill="E6E6E6"/>
          </w:tcPr>
          <w:p w:rsidR="00D8638D" w:rsidRDefault="00D8638D" w:rsidP="009C5575">
            <w:pPr>
              <w:pStyle w:val="NORMALTABLAS"/>
              <w:jc w:val="left"/>
              <w:rPr>
                <w:b/>
              </w:rPr>
            </w:pPr>
            <w:r>
              <w:rPr>
                <w:b/>
              </w:rPr>
              <w:t>Datos Generales</w:t>
            </w:r>
          </w:p>
        </w:tc>
      </w:tr>
      <w:tr w:rsidR="00D8638D" w:rsidTr="009C5575">
        <w:tc>
          <w:tcPr>
            <w:tcW w:w="3662" w:type="dxa"/>
          </w:tcPr>
          <w:p w:rsidR="00D8638D" w:rsidRDefault="00D8638D" w:rsidP="009C5575">
            <w:pPr>
              <w:pStyle w:val="NORMALTABLAS"/>
              <w:jc w:val="left"/>
            </w:pPr>
            <w:r>
              <w:t xml:space="preserve">Nombre de </w:t>
            </w:r>
            <w:r>
              <w:rPr>
                <w:szCs w:val="18"/>
              </w:rPr>
              <w:t>Archivo</w:t>
            </w:r>
          </w:p>
        </w:tc>
        <w:tc>
          <w:tcPr>
            <w:tcW w:w="4978" w:type="dxa"/>
          </w:tcPr>
          <w:p w:rsidR="00D8638D" w:rsidRDefault="00D8638D" w:rsidP="009C5575">
            <w:pPr>
              <w:pStyle w:val="NORMALTABLAS"/>
              <w:jc w:val="left"/>
            </w:pPr>
            <w:r>
              <w:t>Vias.shp</w:t>
            </w:r>
          </w:p>
        </w:tc>
      </w:tr>
      <w:tr w:rsidR="00D8638D" w:rsidTr="009C5575">
        <w:tc>
          <w:tcPr>
            <w:tcW w:w="3662" w:type="dxa"/>
          </w:tcPr>
          <w:p w:rsidR="00D8638D" w:rsidRDefault="00D8638D" w:rsidP="009C5575">
            <w:pPr>
              <w:pStyle w:val="NORMALTABLAS"/>
              <w:jc w:val="left"/>
            </w:pPr>
            <w:r>
              <w:t>Ubicación de archivo</w:t>
            </w:r>
          </w:p>
        </w:tc>
        <w:tc>
          <w:tcPr>
            <w:tcW w:w="4978" w:type="dxa"/>
          </w:tcPr>
          <w:p w:rsidR="00D8638D" w:rsidRDefault="00D8638D" w:rsidP="009C5575">
            <w:pPr>
              <w:pStyle w:val="NORMALTABLAS"/>
              <w:jc w:val="left"/>
            </w:pPr>
            <w:r>
              <w:rPr>
                <w:lang w:val="es-ES"/>
              </w:rPr>
              <w:t>C:\LAPAZ_CO2012</w:t>
            </w:r>
            <w:r w:rsidRPr="008A42B0">
              <w:rPr>
                <w:lang w:val="es-ES"/>
              </w:rPr>
              <w:t>\Datos\</w:t>
            </w:r>
            <w:r w:rsidRPr="00D208A3">
              <w:rPr>
                <w:lang w:val="es-ES"/>
              </w:rPr>
              <w:t xml:space="preserve"> B_Infraestructura_Mun</w:t>
            </w:r>
            <w:r w:rsidRPr="0088230D">
              <w:rPr>
                <w:lang w:val="es-ES"/>
              </w:rPr>
              <w:t>\</w:t>
            </w:r>
          </w:p>
        </w:tc>
      </w:tr>
      <w:tr w:rsidR="00D8638D" w:rsidTr="009C5575">
        <w:tc>
          <w:tcPr>
            <w:tcW w:w="3662" w:type="dxa"/>
          </w:tcPr>
          <w:p w:rsidR="00D8638D" w:rsidRDefault="00D8638D" w:rsidP="009C5575">
            <w:pPr>
              <w:pStyle w:val="NORMALTABLAS"/>
              <w:jc w:val="left"/>
            </w:pPr>
            <w:r>
              <w:t>Formato</w:t>
            </w:r>
          </w:p>
        </w:tc>
        <w:tc>
          <w:tcPr>
            <w:tcW w:w="4978" w:type="dxa"/>
          </w:tcPr>
          <w:p w:rsidR="00D8638D" w:rsidRDefault="00D8638D" w:rsidP="009C5575">
            <w:pPr>
              <w:pStyle w:val="NORMALTABLAS"/>
              <w:jc w:val="left"/>
            </w:pPr>
            <w:r>
              <w:t>Shape</w:t>
            </w:r>
          </w:p>
        </w:tc>
      </w:tr>
      <w:tr w:rsidR="00D8638D" w:rsidTr="009C5575">
        <w:tc>
          <w:tcPr>
            <w:tcW w:w="3662" w:type="dxa"/>
          </w:tcPr>
          <w:p w:rsidR="00D8638D" w:rsidRDefault="00D8638D" w:rsidP="009C5575">
            <w:pPr>
              <w:pStyle w:val="NORMALTABLAS"/>
              <w:jc w:val="left"/>
            </w:pPr>
            <w:r>
              <w:t>Tipo de elemento</w:t>
            </w:r>
          </w:p>
        </w:tc>
        <w:tc>
          <w:tcPr>
            <w:tcW w:w="4978" w:type="dxa"/>
          </w:tcPr>
          <w:p w:rsidR="00D8638D" w:rsidRDefault="00D8638D" w:rsidP="009C5575">
            <w:pPr>
              <w:pStyle w:val="NORMALTABLAS"/>
              <w:jc w:val="left"/>
            </w:pPr>
            <w:r>
              <w:t>Línea</w:t>
            </w:r>
          </w:p>
        </w:tc>
      </w:tr>
      <w:tr w:rsidR="00D8638D" w:rsidTr="009C5575">
        <w:tc>
          <w:tcPr>
            <w:tcW w:w="8640" w:type="dxa"/>
            <w:gridSpan w:val="2"/>
            <w:shd w:val="clear" w:color="auto" w:fill="E6E6E6"/>
          </w:tcPr>
          <w:p w:rsidR="00D8638D" w:rsidRDefault="00D8638D" w:rsidP="009C5575">
            <w:pPr>
              <w:pStyle w:val="NORMALTABLAS"/>
              <w:jc w:val="left"/>
              <w:rPr>
                <w:b/>
              </w:rPr>
            </w:pPr>
            <w:r>
              <w:rPr>
                <w:b/>
              </w:rPr>
              <w:t>Datos C</w:t>
            </w:r>
            <w:r>
              <w:rPr>
                <w:b/>
                <w:shd w:val="clear" w:color="auto" w:fill="E6E6E6"/>
              </w:rPr>
              <w:t>artográficos</w:t>
            </w:r>
          </w:p>
        </w:tc>
      </w:tr>
      <w:tr w:rsidR="00D8638D" w:rsidTr="009C5575">
        <w:tc>
          <w:tcPr>
            <w:tcW w:w="3662" w:type="dxa"/>
          </w:tcPr>
          <w:p w:rsidR="00D8638D" w:rsidRDefault="00D8638D" w:rsidP="009C5575">
            <w:pPr>
              <w:pStyle w:val="NORMALTABLAS"/>
              <w:jc w:val="left"/>
            </w:pPr>
            <w:r>
              <w:t>Proyección Cartográfica</w:t>
            </w:r>
          </w:p>
        </w:tc>
        <w:tc>
          <w:tcPr>
            <w:tcW w:w="4978" w:type="dxa"/>
          </w:tcPr>
          <w:p w:rsidR="00D8638D" w:rsidRDefault="00D8638D" w:rsidP="00002D45">
            <w:pPr>
              <w:pStyle w:val="NORMALTABLAS"/>
              <w:jc w:val="left"/>
            </w:pPr>
            <w:r>
              <w:t>Universal Transversa de Mercator UTM</w:t>
            </w:r>
          </w:p>
        </w:tc>
      </w:tr>
      <w:tr w:rsidR="00D8638D" w:rsidTr="009C5575">
        <w:tc>
          <w:tcPr>
            <w:tcW w:w="3662" w:type="dxa"/>
          </w:tcPr>
          <w:p w:rsidR="00D8638D" w:rsidRDefault="00D8638D" w:rsidP="009C5575">
            <w:pPr>
              <w:pStyle w:val="NORMALTABLAS"/>
              <w:jc w:val="left"/>
            </w:pPr>
            <w:r>
              <w:t>Zona de Proyección UTM</w:t>
            </w:r>
          </w:p>
        </w:tc>
        <w:tc>
          <w:tcPr>
            <w:tcW w:w="4978" w:type="dxa"/>
          </w:tcPr>
          <w:p w:rsidR="00D8638D" w:rsidRDefault="00D8638D" w:rsidP="00002D45">
            <w:pPr>
              <w:pStyle w:val="NORMALTABLAS"/>
              <w:jc w:val="left"/>
            </w:pPr>
            <w:r>
              <w:t>19, sur</w:t>
            </w:r>
          </w:p>
        </w:tc>
      </w:tr>
      <w:tr w:rsidR="00D8638D" w:rsidTr="009C5575">
        <w:tc>
          <w:tcPr>
            <w:tcW w:w="3662" w:type="dxa"/>
          </w:tcPr>
          <w:p w:rsidR="00D8638D" w:rsidRDefault="00D8638D" w:rsidP="009C5575">
            <w:pPr>
              <w:pStyle w:val="NORMALTABLAS"/>
              <w:jc w:val="left"/>
            </w:pPr>
            <w:r>
              <w:t>Datum</w:t>
            </w:r>
            <w:r>
              <w:tab/>
            </w:r>
          </w:p>
        </w:tc>
        <w:tc>
          <w:tcPr>
            <w:tcW w:w="4978" w:type="dxa"/>
          </w:tcPr>
          <w:p w:rsidR="00D8638D" w:rsidRDefault="00D8638D" w:rsidP="00002D45">
            <w:pPr>
              <w:pStyle w:val="NORMALTABLAS"/>
              <w:jc w:val="left"/>
            </w:pPr>
            <w:r>
              <w:t>WGS-84</w:t>
            </w:r>
          </w:p>
        </w:tc>
      </w:tr>
      <w:tr w:rsidR="00D8638D" w:rsidTr="009C5575">
        <w:tc>
          <w:tcPr>
            <w:tcW w:w="8640" w:type="dxa"/>
            <w:gridSpan w:val="2"/>
            <w:shd w:val="clear" w:color="auto" w:fill="E6E6E6"/>
          </w:tcPr>
          <w:p w:rsidR="00D8638D" w:rsidRDefault="00D8638D" w:rsidP="009C5575">
            <w:pPr>
              <w:pStyle w:val="NORMALTABLAS"/>
              <w:jc w:val="left"/>
              <w:rPr>
                <w:b/>
              </w:rPr>
            </w:pPr>
            <w:r>
              <w:rPr>
                <w:b/>
              </w:rPr>
              <w:t>Información complementaria</w:t>
            </w:r>
          </w:p>
        </w:tc>
      </w:tr>
      <w:tr w:rsidR="00D8638D" w:rsidTr="009C5575">
        <w:tc>
          <w:tcPr>
            <w:tcW w:w="3662" w:type="dxa"/>
          </w:tcPr>
          <w:p w:rsidR="00D8638D" w:rsidRDefault="00D8638D" w:rsidP="009C5575">
            <w:pPr>
              <w:pStyle w:val="NORMALTABLAS"/>
              <w:jc w:val="left"/>
            </w:pPr>
            <w:r>
              <w:t>Origen de la información</w:t>
            </w:r>
          </w:p>
        </w:tc>
        <w:tc>
          <w:tcPr>
            <w:tcW w:w="4978" w:type="dxa"/>
          </w:tcPr>
          <w:p w:rsidR="00D8638D" w:rsidRDefault="00D8638D" w:rsidP="009C5575">
            <w:pPr>
              <w:pStyle w:val="NORMALTABLAS"/>
              <w:jc w:val="left"/>
            </w:pPr>
            <w:r>
              <w:t>HAM La Paz</w:t>
            </w:r>
          </w:p>
        </w:tc>
      </w:tr>
      <w:tr w:rsidR="00D8638D" w:rsidTr="009C5575">
        <w:tc>
          <w:tcPr>
            <w:tcW w:w="3662" w:type="dxa"/>
          </w:tcPr>
          <w:p w:rsidR="00D8638D" w:rsidRDefault="00D8638D" w:rsidP="009C5575">
            <w:pPr>
              <w:pStyle w:val="NORMALTABLAS"/>
              <w:jc w:val="left"/>
            </w:pPr>
            <w:r>
              <w:t>Año</w:t>
            </w:r>
          </w:p>
        </w:tc>
        <w:tc>
          <w:tcPr>
            <w:tcW w:w="4978" w:type="dxa"/>
          </w:tcPr>
          <w:p w:rsidR="00D8638D" w:rsidRDefault="00D8638D" w:rsidP="009C5575">
            <w:pPr>
              <w:pStyle w:val="NORMALTABLAS"/>
              <w:jc w:val="left"/>
            </w:pPr>
            <w:r>
              <w:t>2009</w:t>
            </w:r>
          </w:p>
        </w:tc>
      </w:tr>
      <w:tr w:rsidR="00D8638D" w:rsidTr="009C5575">
        <w:tc>
          <w:tcPr>
            <w:tcW w:w="3662" w:type="dxa"/>
          </w:tcPr>
          <w:p w:rsidR="00D8638D" w:rsidRDefault="00D8638D" w:rsidP="009C5575">
            <w:pPr>
              <w:pStyle w:val="NORMALTABLAS"/>
              <w:jc w:val="left"/>
            </w:pPr>
            <w:r>
              <w:t>Institución</w:t>
            </w:r>
          </w:p>
        </w:tc>
        <w:tc>
          <w:tcPr>
            <w:tcW w:w="4978" w:type="dxa"/>
          </w:tcPr>
          <w:p w:rsidR="00D8638D" w:rsidRDefault="00D8638D" w:rsidP="009C5575">
            <w:pPr>
              <w:pStyle w:val="NORMALTABLAS"/>
              <w:jc w:val="left"/>
            </w:pPr>
            <w:r>
              <w:t>HAM La Paz</w:t>
            </w:r>
          </w:p>
        </w:tc>
      </w:tr>
      <w:tr w:rsidR="00D8638D" w:rsidTr="009C5575">
        <w:tc>
          <w:tcPr>
            <w:tcW w:w="3662" w:type="dxa"/>
          </w:tcPr>
          <w:p w:rsidR="00D8638D" w:rsidRDefault="00D8638D" w:rsidP="009C5575">
            <w:pPr>
              <w:pStyle w:val="NORMALTABLAS"/>
              <w:jc w:val="left"/>
            </w:pPr>
            <w:r>
              <w:t>Escala Base</w:t>
            </w:r>
          </w:p>
        </w:tc>
        <w:tc>
          <w:tcPr>
            <w:tcW w:w="4978" w:type="dxa"/>
          </w:tcPr>
          <w:p w:rsidR="00D8638D" w:rsidRDefault="00D8638D" w:rsidP="00D53D3A">
            <w:pPr>
              <w:pStyle w:val="NORMALTABLAS"/>
              <w:jc w:val="left"/>
            </w:pPr>
            <w:r>
              <w:t>1:5000</w:t>
            </w:r>
          </w:p>
        </w:tc>
      </w:tr>
      <w:tr w:rsidR="00D8638D" w:rsidTr="009C5575">
        <w:tc>
          <w:tcPr>
            <w:tcW w:w="3662" w:type="dxa"/>
          </w:tcPr>
          <w:p w:rsidR="00D8638D" w:rsidRDefault="00D8638D" w:rsidP="009C5575">
            <w:pPr>
              <w:pStyle w:val="NORMALTABLAS"/>
              <w:jc w:val="left"/>
            </w:pPr>
            <w:r>
              <w:t>Cubrimiento Geográfico</w:t>
            </w:r>
          </w:p>
        </w:tc>
        <w:tc>
          <w:tcPr>
            <w:tcW w:w="4978" w:type="dxa"/>
          </w:tcPr>
          <w:p w:rsidR="00D8638D" w:rsidRPr="000E0FB1" w:rsidRDefault="00D8638D" w:rsidP="00002D45">
            <w:pPr>
              <w:pStyle w:val="NORMALTABLAS"/>
              <w:jc w:val="left"/>
              <w:rPr>
                <w:lang w:val="es-BO"/>
              </w:rPr>
            </w:pPr>
            <w:r w:rsidRPr="000E0FB1">
              <w:rPr>
                <w:lang w:val="es-BO"/>
              </w:rPr>
              <w:t>Municipio La Paz</w:t>
            </w:r>
          </w:p>
          <w:p w:rsidR="00D8638D" w:rsidRPr="000E0FB1" w:rsidRDefault="00D8638D" w:rsidP="00002D45">
            <w:pPr>
              <w:pStyle w:val="NORMALTABLAS"/>
              <w:jc w:val="left"/>
              <w:rPr>
                <w:lang w:val="es-BO"/>
              </w:rPr>
            </w:pPr>
            <w:r w:rsidRPr="000E0FB1">
              <w:rPr>
                <w:lang w:val="es-BO"/>
              </w:rPr>
              <w:t>Superior</w:t>
            </w:r>
            <w:r>
              <w:rPr>
                <w:lang w:val="es-BO"/>
              </w:rPr>
              <w:t xml:space="preserve"> </w:t>
            </w:r>
            <w:r w:rsidRPr="00D53D3A">
              <w:rPr>
                <w:lang w:val="es-BO"/>
              </w:rPr>
              <w:t>8183097</w:t>
            </w:r>
          </w:p>
          <w:p w:rsidR="00D8638D" w:rsidRPr="000E0FB1" w:rsidRDefault="00D8638D" w:rsidP="00002D45">
            <w:pPr>
              <w:pStyle w:val="NORMALTABLAS"/>
              <w:jc w:val="left"/>
              <w:rPr>
                <w:lang w:val="es-BO"/>
              </w:rPr>
            </w:pPr>
            <w:r w:rsidRPr="000E0FB1">
              <w:rPr>
                <w:lang w:val="es-BO"/>
              </w:rPr>
              <w:t xml:space="preserve">Inferior: </w:t>
            </w:r>
            <w:r w:rsidRPr="00D53D3A">
              <w:rPr>
                <w:lang w:val="es-BO"/>
              </w:rPr>
              <w:t>8162806</w:t>
            </w:r>
          </w:p>
          <w:p w:rsidR="00D8638D" w:rsidRDefault="00D8638D" w:rsidP="00002D45">
            <w:pPr>
              <w:pStyle w:val="NORMALTABLAS"/>
              <w:jc w:val="left"/>
              <w:rPr>
                <w:lang w:val="en-US"/>
              </w:rPr>
            </w:pPr>
            <w:r>
              <w:rPr>
                <w:lang w:val="en-US"/>
              </w:rPr>
              <w:t xml:space="preserve">Izquierda : </w:t>
            </w:r>
            <w:r w:rsidRPr="00D53D3A">
              <w:rPr>
                <w:lang w:val="en-US"/>
              </w:rPr>
              <w:t>588468</w:t>
            </w:r>
          </w:p>
          <w:p w:rsidR="00D8638D" w:rsidRPr="008605D4" w:rsidRDefault="00D8638D" w:rsidP="00002D45">
            <w:pPr>
              <w:pStyle w:val="NORMALTABLAS"/>
              <w:jc w:val="left"/>
              <w:rPr>
                <w:lang w:val="en-US"/>
              </w:rPr>
            </w:pPr>
            <w:r>
              <w:rPr>
                <w:lang w:val="en-US"/>
              </w:rPr>
              <w:t xml:space="preserve">Derecha: </w:t>
            </w:r>
            <w:r w:rsidRPr="00D53D3A">
              <w:rPr>
                <w:lang w:val="en-US"/>
              </w:rPr>
              <w:t>604732</w:t>
            </w:r>
          </w:p>
        </w:tc>
      </w:tr>
      <w:tr w:rsidR="00D8638D" w:rsidTr="009C5575">
        <w:tc>
          <w:tcPr>
            <w:tcW w:w="3662" w:type="dxa"/>
          </w:tcPr>
          <w:p w:rsidR="00D8638D" w:rsidRDefault="00D8638D" w:rsidP="009C5575">
            <w:pPr>
              <w:pStyle w:val="NORMALTABLAS"/>
              <w:jc w:val="left"/>
            </w:pPr>
            <w:r>
              <w:t>Procesamiento</w:t>
            </w:r>
          </w:p>
        </w:tc>
        <w:tc>
          <w:tcPr>
            <w:tcW w:w="4978" w:type="dxa"/>
          </w:tcPr>
          <w:p w:rsidR="00D8638D" w:rsidRDefault="00D8638D" w:rsidP="009C5575">
            <w:pPr>
              <w:pStyle w:val="NORMALTABLAS"/>
              <w:jc w:val="left"/>
            </w:pPr>
            <w:r>
              <w:t>Importación de Archivos</w:t>
            </w:r>
          </w:p>
        </w:tc>
      </w:tr>
    </w:tbl>
    <w:p w:rsidR="00D8638D" w:rsidRPr="00E556D7" w:rsidRDefault="00D8638D" w:rsidP="002068E1">
      <w:pPr>
        <w:pStyle w:val="BodyText"/>
        <w:rPr>
          <w:rFonts w:cs="Arial"/>
          <w:b/>
        </w:rPr>
      </w:pPr>
      <w:bookmarkStart w:id="70" w:name="_Toc306691285"/>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63292C">
        <w:trPr>
          <w:tblHeader/>
        </w:trPr>
        <w:tc>
          <w:tcPr>
            <w:tcW w:w="1784" w:type="dxa"/>
            <w:shd w:val="clear" w:color="auto" w:fill="E6E6E6"/>
            <w:vAlign w:val="center"/>
          </w:tcPr>
          <w:p w:rsidR="00D8638D" w:rsidRDefault="00D8638D" w:rsidP="0063292C">
            <w:pPr>
              <w:pStyle w:val="NORMALTABLAS"/>
              <w:rPr>
                <w:b/>
              </w:rPr>
            </w:pPr>
            <w:r>
              <w:rPr>
                <w:b/>
              </w:rPr>
              <w:t>NOMBRE DEL CAMPO (ATRIBUTO)</w:t>
            </w:r>
          </w:p>
        </w:tc>
        <w:tc>
          <w:tcPr>
            <w:tcW w:w="4141" w:type="dxa"/>
            <w:shd w:val="clear" w:color="auto" w:fill="E6E6E6"/>
            <w:vAlign w:val="center"/>
          </w:tcPr>
          <w:p w:rsidR="00D8638D" w:rsidRDefault="00D8638D" w:rsidP="0063292C">
            <w:pPr>
              <w:pStyle w:val="NORMALTABLAS"/>
              <w:rPr>
                <w:b/>
              </w:rPr>
            </w:pPr>
            <w:r>
              <w:rPr>
                <w:b/>
              </w:rPr>
              <w:t>DESCRIPCION</w:t>
            </w:r>
          </w:p>
        </w:tc>
        <w:tc>
          <w:tcPr>
            <w:tcW w:w="2315" w:type="dxa"/>
            <w:shd w:val="clear" w:color="auto" w:fill="E6E6E6"/>
            <w:vAlign w:val="center"/>
          </w:tcPr>
          <w:p w:rsidR="00D8638D" w:rsidRDefault="00D8638D" w:rsidP="0063292C">
            <w:pPr>
              <w:pStyle w:val="NORMALTABLAS"/>
              <w:rPr>
                <w:b/>
              </w:rPr>
            </w:pPr>
            <w:r>
              <w:rPr>
                <w:b/>
              </w:rPr>
              <w:t>FORMATO DEL CARÁCTER</w:t>
            </w:r>
          </w:p>
        </w:tc>
      </w:tr>
      <w:tr w:rsidR="00D8638D" w:rsidTr="0063292C">
        <w:tc>
          <w:tcPr>
            <w:tcW w:w="1784" w:type="dxa"/>
            <w:vAlign w:val="center"/>
          </w:tcPr>
          <w:p w:rsidR="00D8638D" w:rsidRDefault="00D8638D" w:rsidP="0063292C">
            <w:pPr>
              <w:pStyle w:val="NORMALTABLAS"/>
              <w:ind w:left="142"/>
              <w:jc w:val="left"/>
            </w:pPr>
            <w:r>
              <w:t>CODIFICA</w:t>
            </w:r>
          </w:p>
        </w:tc>
        <w:tc>
          <w:tcPr>
            <w:tcW w:w="4141" w:type="dxa"/>
            <w:vAlign w:val="center"/>
          </w:tcPr>
          <w:p w:rsidR="00D8638D" w:rsidRDefault="00D8638D" w:rsidP="00D53D3A">
            <w:pPr>
              <w:pStyle w:val="NORMALTABLAS"/>
              <w:ind w:left="142"/>
              <w:jc w:val="left"/>
            </w:pPr>
            <w:r>
              <w:t xml:space="preserve">Codigo de la Vía </w:t>
            </w:r>
          </w:p>
        </w:tc>
        <w:tc>
          <w:tcPr>
            <w:tcW w:w="2315" w:type="dxa"/>
          </w:tcPr>
          <w:p w:rsidR="00D8638D" w:rsidRDefault="00D8638D" w:rsidP="0063292C">
            <w:pPr>
              <w:pStyle w:val="NORMALTABLAS"/>
              <w:jc w:val="both"/>
            </w:pPr>
            <w:r>
              <w:t>String (50)</w:t>
            </w:r>
          </w:p>
        </w:tc>
      </w:tr>
      <w:tr w:rsidR="00D8638D" w:rsidTr="0063292C">
        <w:tc>
          <w:tcPr>
            <w:tcW w:w="1784" w:type="dxa"/>
            <w:vAlign w:val="center"/>
          </w:tcPr>
          <w:p w:rsidR="00D8638D" w:rsidRDefault="00D8638D" w:rsidP="00D53D3A">
            <w:pPr>
              <w:pStyle w:val="NORMALTABLAS"/>
              <w:ind w:left="142"/>
              <w:jc w:val="left"/>
            </w:pPr>
            <w:r w:rsidRPr="00FF1B28">
              <w:t>NOM</w:t>
            </w:r>
            <w:r>
              <w:t>_VIA</w:t>
            </w:r>
          </w:p>
        </w:tc>
        <w:tc>
          <w:tcPr>
            <w:tcW w:w="4141" w:type="dxa"/>
            <w:vAlign w:val="center"/>
          </w:tcPr>
          <w:p w:rsidR="00D8638D" w:rsidRDefault="00D8638D" w:rsidP="00D53D3A">
            <w:pPr>
              <w:pStyle w:val="NORMALTABLAS"/>
              <w:ind w:left="142"/>
              <w:jc w:val="left"/>
            </w:pPr>
            <w:r>
              <w:t xml:space="preserve">Nombre de la Vía </w:t>
            </w:r>
          </w:p>
        </w:tc>
        <w:tc>
          <w:tcPr>
            <w:tcW w:w="2315" w:type="dxa"/>
          </w:tcPr>
          <w:p w:rsidR="00D8638D" w:rsidRDefault="00D8638D" w:rsidP="00D53D3A">
            <w:pPr>
              <w:pStyle w:val="NORMALTABLAS"/>
              <w:jc w:val="both"/>
            </w:pPr>
            <w:r>
              <w:t>String (100)</w:t>
            </w:r>
          </w:p>
        </w:tc>
      </w:tr>
      <w:tr w:rsidR="00D8638D" w:rsidTr="0063292C">
        <w:tc>
          <w:tcPr>
            <w:tcW w:w="1784" w:type="dxa"/>
            <w:vAlign w:val="center"/>
          </w:tcPr>
          <w:p w:rsidR="00D8638D" w:rsidRPr="00FF1B28" w:rsidRDefault="00D8638D" w:rsidP="0063292C">
            <w:pPr>
              <w:pStyle w:val="NORMALTABLAS"/>
              <w:ind w:left="142"/>
              <w:jc w:val="left"/>
            </w:pPr>
            <w:r>
              <w:t>COD_MAT</w:t>
            </w:r>
          </w:p>
        </w:tc>
        <w:tc>
          <w:tcPr>
            <w:tcW w:w="4141" w:type="dxa"/>
            <w:vAlign w:val="center"/>
          </w:tcPr>
          <w:p w:rsidR="00D8638D" w:rsidRDefault="00D8638D" w:rsidP="00D53D3A">
            <w:pPr>
              <w:pStyle w:val="NORMALTABLAS"/>
              <w:ind w:left="142"/>
              <w:jc w:val="left"/>
            </w:pPr>
            <w:r>
              <w:t xml:space="preserve">Código de Material </w:t>
            </w:r>
          </w:p>
        </w:tc>
        <w:tc>
          <w:tcPr>
            <w:tcW w:w="2315" w:type="dxa"/>
          </w:tcPr>
          <w:p w:rsidR="00D8638D" w:rsidRDefault="00D8638D" w:rsidP="00002D45">
            <w:pPr>
              <w:pStyle w:val="NORMALTABLAS"/>
              <w:jc w:val="both"/>
            </w:pPr>
            <w:r>
              <w:t>String (100)</w:t>
            </w:r>
          </w:p>
        </w:tc>
      </w:tr>
      <w:tr w:rsidR="00D8638D" w:rsidTr="0063292C">
        <w:tc>
          <w:tcPr>
            <w:tcW w:w="1784" w:type="dxa"/>
            <w:vAlign w:val="center"/>
          </w:tcPr>
          <w:p w:rsidR="00D8638D" w:rsidRPr="00FF1B28" w:rsidRDefault="00D8638D" w:rsidP="0063292C">
            <w:pPr>
              <w:pStyle w:val="NORMALTABLAS"/>
              <w:ind w:left="142"/>
              <w:jc w:val="left"/>
            </w:pPr>
            <w:r>
              <w:t>Lenght</w:t>
            </w:r>
          </w:p>
        </w:tc>
        <w:tc>
          <w:tcPr>
            <w:tcW w:w="4141" w:type="dxa"/>
            <w:vAlign w:val="center"/>
          </w:tcPr>
          <w:p w:rsidR="00D8638D" w:rsidRDefault="00D8638D" w:rsidP="00D53D3A">
            <w:pPr>
              <w:pStyle w:val="NORMALTABLAS"/>
              <w:ind w:left="142"/>
              <w:jc w:val="left"/>
            </w:pPr>
            <w:r>
              <w:t>Longitud en m</w:t>
            </w:r>
          </w:p>
        </w:tc>
        <w:tc>
          <w:tcPr>
            <w:tcW w:w="2315" w:type="dxa"/>
          </w:tcPr>
          <w:p w:rsidR="00D8638D" w:rsidRDefault="00D8638D" w:rsidP="0063292C">
            <w:pPr>
              <w:pStyle w:val="NORMALTABLAS"/>
              <w:jc w:val="left"/>
            </w:pPr>
            <w:r>
              <w:t>Number (16, 8 decimales)</w:t>
            </w:r>
          </w:p>
        </w:tc>
      </w:tr>
    </w:tbl>
    <w:p w:rsidR="00D8638D" w:rsidRDefault="00D8638D" w:rsidP="002068E1">
      <w:pPr>
        <w:pStyle w:val="Heading2"/>
        <w:numPr>
          <w:ilvl w:val="0"/>
          <w:numId w:val="0"/>
        </w:numPr>
        <w:ind w:left="576" w:hanging="576"/>
        <w:rPr>
          <w:lang w:val="es-ES"/>
        </w:rPr>
      </w:pPr>
    </w:p>
    <w:p w:rsidR="00D8638D" w:rsidRDefault="00D8638D" w:rsidP="009C5575">
      <w:pPr>
        <w:pStyle w:val="Heading2"/>
        <w:rPr>
          <w:lang w:val="es-ES"/>
        </w:rPr>
      </w:pPr>
      <w:bookmarkStart w:id="71" w:name="_Toc346707478"/>
      <w:bookmarkEnd w:id="70"/>
      <w:r>
        <w:rPr>
          <w:lang w:val="es-ES"/>
        </w:rPr>
        <w:t>C_ TOPOGRAFIA</w:t>
      </w:r>
      <w:bookmarkEnd w:id="71"/>
    </w:p>
    <w:p w:rsidR="00D8638D" w:rsidRDefault="00D8638D" w:rsidP="00D53D3A">
      <w:pPr>
        <w:pStyle w:val="BodyText"/>
        <w:rPr>
          <w:rFonts w:cs="Arial"/>
        </w:rPr>
      </w:pPr>
    </w:p>
    <w:p w:rsidR="00D8638D" w:rsidRDefault="00D8638D" w:rsidP="00D53D3A">
      <w:pPr>
        <w:pStyle w:val="Heading3"/>
      </w:pPr>
      <w:bookmarkStart w:id="72" w:name="_Toc346707479"/>
      <w:r w:rsidRPr="00E53174">
        <w:t>DEM</w:t>
      </w:r>
      <w:r>
        <w:t>:</w:t>
      </w:r>
      <w:bookmarkEnd w:id="72"/>
      <w:r>
        <w:t xml:space="preserve"> </w:t>
      </w:r>
    </w:p>
    <w:p w:rsidR="00D8638D" w:rsidRDefault="00D8638D" w:rsidP="00D53D3A">
      <w:pPr>
        <w:pStyle w:val="BodyText"/>
        <w:rPr>
          <w:rFonts w:cs="Arial"/>
        </w:rPr>
      </w:pPr>
      <w:r>
        <w:rPr>
          <w:rFonts w:cs="Arial"/>
        </w:rPr>
        <w:t xml:space="preserve">Esta capa de información incluye un modelo de superficie importado del proyecto con una resolución de 30 m el pixel. </w:t>
      </w:r>
    </w:p>
    <w:p w:rsidR="00D8638D" w:rsidRDefault="00D8638D" w:rsidP="00D53D3A">
      <w:pPr>
        <w:pStyle w:val="BodyText"/>
        <w:rPr>
          <w:rFonts w:cs="Arial"/>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002D45">
        <w:tc>
          <w:tcPr>
            <w:tcW w:w="8640" w:type="dxa"/>
            <w:gridSpan w:val="2"/>
            <w:shd w:val="clear" w:color="auto" w:fill="E6E6E6"/>
          </w:tcPr>
          <w:p w:rsidR="00D8638D" w:rsidRDefault="00D8638D" w:rsidP="00002D45">
            <w:pPr>
              <w:pStyle w:val="NORMALTABLAS"/>
              <w:jc w:val="left"/>
              <w:rPr>
                <w:b/>
              </w:rPr>
            </w:pPr>
            <w:r>
              <w:rPr>
                <w:b/>
              </w:rPr>
              <w:t>Datos Generales</w:t>
            </w:r>
          </w:p>
        </w:tc>
      </w:tr>
      <w:tr w:rsidR="00D8638D" w:rsidTr="00002D45">
        <w:tc>
          <w:tcPr>
            <w:tcW w:w="3662" w:type="dxa"/>
          </w:tcPr>
          <w:p w:rsidR="00D8638D" w:rsidRDefault="00D8638D" w:rsidP="00002D45">
            <w:pPr>
              <w:pStyle w:val="NORMALTABLAS"/>
              <w:jc w:val="left"/>
            </w:pPr>
            <w:r>
              <w:t xml:space="preserve">Nombre de </w:t>
            </w:r>
            <w:r>
              <w:rPr>
                <w:szCs w:val="18"/>
              </w:rPr>
              <w:t>Archivo</w:t>
            </w:r>
          </w:p>
        </w:tc>
        <w:tc>
          <w:tcPr>
            <w:tcW w:w="4978" w:type="dxa"/>
          </w:tcPr>
          <w:p w:rsidR="00D8638D" w:rsidRDefault="00D8638D" w:rsidP="00961F51">
            <w:pPr>
              <w:pStyle w:val="NORMALTABLAS"/>
              <w:jc w:val="left"/>
            </w:pPr>
            <w:r>
              <w:rPr>
                <w:rFonts w:cs="Arial"/>
                <w:szCs w:val="22"/>
              </w:rPr>
              <w:t>Dem</w:t>
            </w:r>
            <w:r w:rsidRPr="008421E2">
              <w:rPr>
                <w:rFonts w:cs="Arial"/>
                <w:szCs w:val="22"/>
              </w:rPr>
              <w:t>.img</w:t>
            </w:r>
          </w:p>
        </w:tc>
      </w:tr>
      <w:tr w:rsidR="00D8638D" w:rsidRPr="00C908F3" w:rsidTr="00002D45">
        <w:tc>
          <w:tcPr>
            <w:tcW w:w="3662" w:type="dxa"/>
          </w:tcPr>
          <w:p w:rsidR="00D8638D" w:rsidRDefault="00D8638D" w:rsidP="00002D45">
            <w:pPr>
              <w:pStyle w:val="NORMALTABLAS"/>
              <w:jc w:val="left"/>
            </w:pPr>
            <w:r>
              <w:t>Ubicación de archivo</w:t>
            </w:r>
          </w:p>
        </w:tc>
        <w:tc>
          <w:tcPr>
            <w:tcW w:w="4978" w:type="dxa"/>
          </w:tcPr>
          <w:p w:rsidR="00D8638D" w:rsidRPr="00C908F3" w:rsidRDefault="00D8638D" w:rsidP="00002D45">
            <w:pPr>
              <w:pStyle w:val="NORMALTABLAS"/>
              <w:jc w:val="left"/>
              <w:rPr>
                <w:lang w:val="es-BO"/>
              </w:rPr>
            </w:pPr>
            <w:r>
              <w:rPr>
                <w:lang w:val="es-BO"/>
              </w:rPr>
              <w:t>C:\LAPAZ_CO2012</w:t>
            </w:r>
            <w:r w:rsidRPr="008421E2">
              <w:rPr>
                <w:lang w:val="es-BO"/>
              </w:rPr>
              <w:t>\Datos\</w:t>
            </w:r>
            <w:r>
              <w:t xml:space="preserve"> </w:t>
            </w:r>
            <w:r w:rsidRPr="00961F51">
              <w:rPr>
                <w:lang w:val="es-BO"/>
              </w:rPr>
              <w:t>C_Topografia</w:t>
            </w:r>
          </w:p>
        </w:tc>
      </w:tr>
      <w:tr w:rsidR="00D8638D" w:rsidTr="00002D45">
        <w:tc>
          <w:tcPr>
            <w:tcW w:w="3662" w:type="dxa"/>
          </w:tcPr>
          <w:p w:rsidR="00D8638D" w:rsidRDefault="00D8638D" w:rsidP="00002D45">
            <w:pPr>
              <w:pStyle w:val="NORMALTABLAS"/>
              <w:jc w:val="left"/>
            </w:pPr>
            <w:r>
              <w:t>Tipo de elemento</w:t>
            </w:r>
          </w:p>
        </w:tc>
        <w:tc>
          <w:tcPr>
            <w:tcW w:w="4978" w:type="dxa"/>
          </w:tcPr>
          <w:p w:rsidR="00D8638D" w:rsidRDefault="00D8638D" w:rsidP="00002D45">
            <w:pPr>
              <w:pStyle w:val="NORMALTABLAS"/>
              <w:jc w:val="left"/>
            </w:pPr>
            <w:r>
              <w:t xml:space="preserve">Raster </w:t>
            </w:r>
          </w:p>
        </w:tc>
      </w:tr>
      <w:tr w:rsidR="00D8638D" w:rsidTr="00002D45">
        <w:tc>
          <w:tcPr>
            <w:tcW w:w="8640" w:type="dxa"/>
            <w:gridSpan w:val="2"/>
            <w:shd w:val="clear" w:color="auto" w:fill="E6E6E6"/>
          </w:tcPr>
          <w:p w:rsidR="00D8638D" w:rsidRDefault="00D8638D" w:rsidP="00002D45">
            <w:pPr>
              <w:pStyle w:val="NORMALTABLAS"/>
              <w:jc w:val="left"/>
              <w:rPr>
                <w:b/>
              </w:rPr>
            </w:pPr>
            <w:r>
              <w:rPr>
                <w:b/>
              </w:rPr>
              <w:t>Datos C</w:t>
            </w:r>
            <w:r>
              <w:rPr>
                <w:b/>
                <w:shd w:val="clear" w:color="auto" w:fill="E6E6E6"/>
              </w:rPr>
              <w:t>artográficos</w:t>
            </w:r>
          </w:p>
        </w:tc>
      </w:tr>
      <w:tr w:rsidR="00D8638D" w:rsidTr="00002D45">
        <w:tc>
          <w:tcPr>
            <w:tcW w:w="3662" w:type="dxa"/>
          </w:tcPr>
          <w:p w:rsidR="00D8638D" w:rsidRDefault="00D8638D" w:rsidP="00002D45">
            <w:pPr>
              <w:pStyle w:val="NORMALTABLAS"/>
              <w:jc w:val="left"/>
            </w:pPr>
            <w:r>
              <w:t>Proyección Cartográfica</w:t>
            </w:r>
          </w:p>
        </w:tc>
        <w:tc>
          <w:tcPr>
            <w:tcW w:w="4978" w:type="dxa"/>
          </w:tcPr>
          <w:p w:rsidR="00D8638D" w:rsidRDefault="00D8638D" w:rsidP="00002D45">
            <w:pPr>
              <w:pStyle w:val="NORMALTABLAS"/>
              <w:jc w:val="left"/>
            </w:pPr>
            <w:r>
              <w:t>Universal Transversa de Mercator UTM</w:t>
            </w:r>
          </w:p>
        </w:tc>
      </w:tr>
      <w:tr w:rsidR="00D8638D" w:rsidTr="00002D45">
        <w:tc>
          <w:tcPr>
            <w:tcW w:w="3662" w:type="dxa"/>
          </w:tcPr>
          <w:p w:rsidR="00D8638D" w:rsidRDefault="00D8638D" w:rsidP="00002D45">
            <w:pPr>
              <w:pStyle w:val="NORMALTABLAS"/>
              <w:jc w:val="left"/>
            </w:pPr>
            <w:r>
              <w:t>Zona de Proyección UTM</w:t>
            </w:r>
          </w:p>
        </w:tc>
        <w:tc>
          <w:tcPr>
            <w:tcW w:w="4978" w:type="dxa"/>
          </w:tcPr>
          <w:p w:rsidR="00D8638D" w:rsidRDefault="00D8638D" w:rsidP="00002D45">
            <w:pPr>
              <w:pStyle w:val="NORMALTABLAS"/>
              <w:jc w:val="left"/>
              <w:rPr>
                <w:lang w:val="fr-FR"/>
              </w:rPr>
            </w:pPr>
            <w:r>
              <w:rPr>
                <w:lang w:val="fr-FR"/>
              </w:rPr>
              <w:t>19, sur</w:t>
            </w:r>
          </w:p>
        </w:tc>
      </w:tr>
      <w:tr w:rsidR="00D8638D" w:rsidTr="00002D45">
        <w:tc>
          <w:tcPr>
            <w:tcW w:w="3662" w:type="dxa"/>
          </w:tcPr>
          <w:p w:rsidR="00D8638D" w:rsidRDefault="00D8638D" w:rsidP="00002D45">
            <w:pPr>
              <w:pStyle w:val="NORMALTABLAS"/>
              <w:jc w:val="left"/>
              <w:rPr>
                <w:lang w:val="fr-FR"/>
              </w:rPr>
            </w:pPr>
            <w:r>
              <w:rPr>
                <w:lang w:val="fr-FR"/>
              </w:rPr>
              <w:t>Datum</w:t>
            </w:r>
            <w:r>
              <w:rPr>
                <w:lang w:val="fr-FR"/>
              </w:rPr>
              <w:tab/>
            </w:r>
          </w:p>
        </w:tc>
        <w:tc>
          <w:tcPr>
            <w:tcW w:w="4978" w:type="dxa"/>
          </w:tcPr>
          <w:p w:rsidR="00D8638D" w:rsidRDefault="00D8638D" w:rsidP="00002D45">
            <w:pPr>
              <w:pStyle w:val="NORMALTABLAS"/>
              <w:jc w:val="left"/>
              <w:rPr>
                <w:lang w:val="fr-FR"/>
              </w:rPr>
            </w:pPr>
            <w:r>
              <w:rPr>
                <w:lang w:val="fr-FR"/>
              </w:rPr>
              <w:t>WGS-84</w:t>
            </w:r>
          </w:p>
        </w:tc>
      </w:tr>
      <w:tr w:rsidR="00D8638D" w:rsidTr="00002D45">
        <w:tc>
          <w:tcPr>
            <w:tcW w:w="8640" w:type="dxa"/>
            <w:gridSpan w:val="2"/>
            <w:shd w:val="clear" w:color="auto" w:fill="E6E6E6"/>
          </w:tcPr>
          <w:p w:rsidR="00D8638D" w:rsidRDefault="00D8638D" w:rsidP="00002D45">
            <w:pPr>
              <w:pStyle w:val="NORMALTABLAS"/>
              <w:jc w:val="left"/>
              <w:rPr>
                <w:b/>
              </w:rPr>
            </w:pPr>
            <w:r>
              <w:rPr>
                <w:b/>
              </w:rPr>
              <w:t>Información complementaria</w:t>
            </w:r>
          </w:p>
        </w:tc>
      </w:tr>
      <w:tr w:rsidR="00D8638D" w:rsidTr="00002D45">
        <w:tc>
          <w:tcPr>
            <w:tcW w:w="3662" w:type="dxa"/>
          </w:tcPr>
          <w:p w:rsidR="00D8638D" w:rsidRDefault="00D8638D" w:rsidP="00002D45">
            <w:pPr>
              <w:pStyle w:val="NORMALTABLAS"/>
              <w:jc w:val="left"/>
            </w:pPr>
            <w:r>
              <w:t>Origen de la Información</w:t>
            </w:r>
          </w:p>
        </w:tc>
        <w:tc>
          <w:tcPr>
            <w:tcW w:w="4978" w:type="dxa"/>
          </w:tcPr>
          <w:p w:rsidR="00D8638D" w:rsidRDefault="00D8638D" w:rsidP="00002D45">
            <w:pPr>
              <w:pStyle w:val="NORMALTABLAS"/>
              <w:jc w:val="left"/>
            </w:pPr>
            <w:r>
              <w:t>Modelo de Alturas ASTER GDEM</w:t>
            </w:r>
          </w:p>
        </w:tc>
      </w:tr>
      <w:tr w:rsidR="00D8638D" w:rsidTr="00002D45">
        <w:tc>
          <w:tcPr>
            <w:tcW w:w="3662" w:type="dxa"/>
          </w:tcPr>
          <w:p w:rsidR="00D8638D" w:rsidRDefault="00D8638D" w:rsidP="00002D45">
            <w:pPr>
              <w:pStyle w:val="NORMALTABLAS"/>
              <w:jc w:val="left"/>
            </w:pPr>
            <w:r>
              <w:t>Año</w:t>
            </w:r>
          </w:p>
        </w:tc>
        <w:tc>
          <w:tcPr>
            <w:tcW w:w="4978" w:type="dxa"/>
          </w:tcPr>
          <w:p w:rsidR="00D8638D" w:rsidRDefault="00D8638D" w:rsidP="00002D45">
            <w:pPr>
              <w:pStyle w:val="NORMALTABLAS"/>
              <w:jc w:val="left"/>
            </w:pPr>
            <w:r>
              <w:t>2008</w:t>
            </w:r>
          </w:p>
        </w:tc>
      </w:tr>
      <w:tr w:rsidR="00D8638D" w:rsidTr="00002D45">
        <w:tc>
          <w:tcPr>
            <w:tcW w:w="3662" w:type="dxa"/>
          </w:tcPr>
          <w:p w:rsidR="00D8638D" w:rsidRDefault="00D8638D" w:rsidP="00002D45">
            <w:pPr>
              <w:pStyle w:val="NORMALTABLAS"/>
              <w:jc w:val="left"/>
            </w:pPr>
            <w:r>
              <w:t>Institución</w:t>
            </w:r>
          </w:p>
        </w:tc>
        <w:tc>
          <w:tcPr>
            <w:tcW w:w="4978" w:type="dxa"/>
          </w:tcPr>
          <w:p w:rsidR="00D8638D" w:rsidRDefault="00D8638D" w:rsidP="00002D45">
            <w:pPr>
              <w:pStyle w:val="NORMALTABLAS"/>
              <w:jc w:val="left"/>
            </w:pPr>
            <w:r>
              <w:t>Proyecto ASTER</w:t>
            </w:r>
          </w:p>
        </w:tc>
      </w:tr>
      <w:tr w:rsidR="00D8638D" w:rsidTr="00002D45">
        <w:tc>
          <w:tcPr>
            <w:tcW w:w="3662" w:type="dxa"/>
          </w:tcPr>
          <w:p w:rsidR="00D8638D" w:rsidRDefault="00D8638D" w:rsidP="00002D45">
            <w:pPr>
              <w:pStyle w:val="NORMALTABLAS"/>
              <w:jc w:val="left"/>
            </w:pPr>
            <w:r>
              <w:t>Escala Base</w:t>
            </w:r>
          </w:p>
        </w:tc>
        <w:tc>
          <w:tcPr>
            <w:tcW w:w="4978" w:type="dxa"/>
          </w:tcPr>
          <w:p w:rsidR="00D8638D" w:rsidRDefault="00D8638D" w:rsidP="00002D45">
            <w:pPr>
              <w:pStyle w:val="NORMALTABLAS"/>
              <w:jc w:val="left"/>
            </w:pPr>
            <w:r>
              <w:rPr>
                <w:szCs w:val="18"/>
              </w:rPr>
              <w:t>1:100.000</w:t>
            </w:r>
          </w:p>
        </w:tc>
      </w:tr>
      <w:tr w:rsidR="00D8638D" w:rsidTr="00002D45">
        <w:tc>
          <w:tcPr>
            <w:tcW w:w="3662" w:type="dxa"/>
          </w:tcPr>
          <w:p w:rsidR="00D8638D" w:rsidRDefault="00D8638D" w:rsidP="00002D45">
            <w:pPr>
              <w:pStyle w:val="NORMALTABLAS"/>
              <w:jc w:val="left"/>
            </w:pPr>
            <w:r>
              <w:t>Cubrimiento Geográfico</w:t>
            </w:r>
          </w:p>
        </w:tc>
        <w:tc>
          <w:tcPr>
            <w:tcW w:w="4978" w:type="dxa"/>
          </w:tcPr>
          <w:p w:rsidR="00D8638D" w:rsidRPr="000E0FB1" w:rsidRDefault="00D8638D" w:rsidP="00961F51">
            <w:pPr>
              <w:pStyle w:val="NORMALTABLAS"/>
              <w:jc w:val="left"/>
              <w:rPr>
                <w:lang w:val="es-BO"/>
              </w:rPr>
            </w:pPr>
            <w:r w:rsidRPr="000E0FB1">
              <w:rPr>
                <w:lang w:val="es-BO"/>
              </w:rPr>
              <w:t>Superior</w:t>
            </w:r>
            <w:r>
              <w:rPr>
                <w:lang w:val="es-BO"/>
              </w:rPr>
              <w:t xml:space="preserve"> </w:t>
            </w:r>
            <w:r w:rsidRPr="00961F51">
              <w:rPr>
                <w:lang w:val="es-BO"/>
              </w:rPr>
              <w:t>8186953</w:t>
            </w:r>
          </w:p>
          <w:p w:rsidR="00D8638D" w:rsidRPr="000E0FB1" w:rsidRDefault="00D8638D" w:rsidP="00961F51">
            <w:pPr>
              <w:pStyle w:val="NORMALTABLAS"/>
              <w:jc w:val="left"/>
              <w:rPr>
                <w:lang w:val="es-BO"/>
              </w:rPr>
            </w:pPr>
            <w:r w:rsidRPr="000E0FB1">
              <w:rPr>
                <w:lang w:val="es-BO"/>
              </w:rPr>
              <w:t xml:space="preserve">Inferior: </w:t>
            </w:r>
            <w:r w:rsidRPr="00961F51">
              <w:rPr>
                <w:lang w:val="es-BO"/>
              </w:rPr>
              <w:t>8159377</w:t>
            </w:r>
          </w:p>
          <w:p w:rsidR="00D8638D" w:rsidRDefault="00D8638D" w:rsidP="00961F51">
            <w:pPr>
              <w:pStyle w:val="NORMALTABLAS"/>
              <w:jc w:val="left"/>
              <w:rPr>
                <w:lang w:val="en-US"/>
              </w:rPr>
            </w:pPr>
            <w:r>
              <w:rPr>
                <w:lang w:val="en-US"/>
              </w:rPr>
              <w:t>Izquierda :</w:t>
            </w:r>
            <w:r>
              <w:t xml:space="preserve"> </w:t>
            </w:r>
            <w:r w:rsidRPr="00961F51">
              <w:rPr>
                <w:lang w:val="en-US"/>
              </w:rPr>
              <w:t>584317</w:t>
            </w:r>
          </w:p>
          <w:p w:rsidR="00D8638D" w:rsidRDefault="00D8638D" w:rsidP="00961F51">
            <w:pPr>
              <w:pStyle w:val="NORMALTABLAS"/>
              <w:jc w:val="left"/>
            </w:pPr>
            <w:r>
              <w:rPr>
                <w:lang w:val="en-US"/>
              </w:rPr>
              <w:t xml:space="preserve">Derecha: </w:t>
            </w:r>
            <w:r w:rsidRPr="00961F51">
              <w:rPr>
                <w:lang w:val="en-US"/>
              </w:rPr>
              <w:t>618143</w:t>
            </w:r>
          </w:p>
        </w:tc>
      </w:tr>
      <w:tr w:rsidR="00D8638D" w:rsidTr="00002D45">
        <w:tc>
          <w:tcPr>
            <w:tcW w:w="3662" w:type="dxa"/>
          </w:tcPr>
          <w:p w:rsidR="00D8638D" w:rsidRDefault="00D8638D" w:rsidP="00002D45">
            <w:pPr>
              <w:pStyle w:val="NORMALTABLAS"/>
              <w:jc w:val="left"/>
            </w:pPr>
            <w:r>
              <w:t>Procesamiento</w:t>
            </w:r>
          </w:p>
        </w:tc>
        <w:tc>
          <w:tcPr>
            <w:tcW w:w="4978" w:type="dxa"/>
            <w:vAlign w:val="center"/>
          </w:tcPr>
          <w:p w:rsidR="00D8638D" w:rsidRDefault="00D8638D" w:rsidP="00002D45">
            <w:pPr>
              <w:pStyle w:val="NORMALTABLAS"/>
              <w:jc w:val="both"/>
            </w:pPr>
            <w:r>
              <w:t>Importación de archivos</w:t>
            </w:r>
          </w:p>
        </w:tc>
      </w:tr>
    </w:tbl>
    <w:p w:rsidR="00D8638D" w:rsidRPr="00D53D3A" w:rsidRDefault="00D8638D" w:rsidP="00D53D3A">
      <w:pPr>
        <w:rPr>
          <w:lang w:val="es-ES"/>
        </w:rPr>
      </w:pPr>
    </w:p>
    <w:p w:rsidR="00D8638D" w:rsidRDefault="00D8638D" w:rsidP="0027664B">
      <w:pPr>
        <w:pStyle w:val="Heading3"/>
      </w:pPr>
      <w:bookmarkStart w:id="73" w:name="_Toc346707480"/>
      <w:bookmarkEnd w:id="58"/>
      <w:r>
        <w:t>CURVAS DE NIVEL SEGÚN MODELO DE ALTURAS ASTER</w:t>
      </w:r>
      <w:bookmarkEnd w:id="73"/>
    </w:p>
    <w:p w:rsidR="00D8638D" w:rsidRDefault="00D8638D" w:rsidP="0027664B">
      <w:pPr>
        <w:pStyle w:val="BodyText"/>
        <w:rPr>
          <w:rFonts w:cs="Arial"/>
          <w:b/>
        </w:rPr>
      </w:pPr>
      <w:r>
        <w:rPr>
          <w:rFonts w:cs="Arial"/>
          <w:b/>
        </w:rPr>
        <w:t>DESCRIPCION DEL ELEMENTO</w:t>
      </w:r>
    </w:p>
    <w:p w:rsidR="00D8638D" w:rsidRDefault="00D8638D" w:rsidP="0027664B">
      <w:pPr>
        <w:pStyle w:val="BodyText"/>
        <w:rPr>
          <w:rFonts w:cs="Arial"/>
          <w:bCs/>
        </w:rPr>
      </w:pPr>
      <w:r>
        <w:rPr>
          <w:rFonts w:cs="Arial"/>
          <w:bCs/>
        </w:rPr>
        <w:t>Este archivo contiene las curvas de nivel obtenidas en el procesamiento del modelo de altura del satélite ASTER.</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CC3A49">
        <w:tc>
          <w:tcPr>
            <w:tcW w:w="8640" w:type="dxa"/>
            <w:gridSpan w:val="2"/>
            <w:shd w:val="clear" w:color="auto" w:fill="E6E6E6"/>
          </w:tcPr>
          <w:p w:rsidR="00D8638D" w:rsidRDefault="00D8638D" w:rsidP="00CC3A49">
            <w:pPr>
              <w:pStyle w:val="NORMALTABLAS"/>
              <w:jc w:val="left"/>
              <w:rPr>
                <w:b/>
              </w:rPr>
            </w:pPr>
            <w:r>
              <w:rPr>
                <w:b/>
              </w:rPr>
              <w:t>Datos Generales</w:t>
            </w:r>
          </w:p>
        </w:tc>
      </w:tr>
      <w:tr w:rsidR="00D8638D" w:rsidTr="00CC3A49">
        <w:tc>
          <w:tcPr>
            <w:tcW w:w="3662" w:type="dxa"/>
          </w:tcPr>
          <w:p w:rsidR="00D8638D" w:rsidRDefault="00D8638D" w:rsidP="00CC3A49">
            <w:pPr>
              <w:pStyle w:val="NORMALTABLAS"/>
              <w:jc w:val="left"/>
            </w:pPr>
            <w:r>
              <w:t xml:space="preserve">Nombre de </w:t>
            </w:r>
            <w:r>
              <w:rPr>
                <w:szCs w:val="18"/>
              </w:rPr>
              <w:t>Archivo</w:t>
            </w:r>
          </w:p>
        </w:tc>
        <w:tc>
          <w:tcPr>
            <w:tcW w:w="4978" w:type="dxa"/>
          </w:tcPr>
          <w:p w:rsidR="00D8638D" w:rsidRDefault="00D8638D" w:rsidP="0027664B">
            <w:pPr>
              <w:pStyle w:val="NORMALTABLAS"/>
              <w:jc w:val="left"/>
            </w:pPr>
            <w:r>
              <w:t>curvas_dem_aster.shp</w:t>
            </w:r>
          </w:p>
        </w:tc>
      </w:tr>
      <w:tr w:rsidR="00D8638D" w:rsidTr="00CC3A49">
        <w:tc>
          <w:tcPr>
            <w:tcW w:w="3662" w:type="dxa"/>
          </w:tcPr>
          <w:p w:rsidR="00D8638D" w:rsidRDefault="00D8638D" w:rsidP="00CC3A49">
            <w:pPr>
              <w:pStyle w:val="NORMALTABLAS"/>
              <w:jc w:val="left"/>
            </w:pPr>
            <w:r>
              <w:t>Ubicación de archivo</w:t>
            </w:r>
          </w:p>
        </w:tc>
        <w:tc>
          <w:tcPr>
            <w:tcW w:w="4978" w:type="dxa"/>
          </w:tcPr>
          <w:p w:rsidR="00D8638D" w:rsidRDefault="00D8638D" w:rsidP="00CC3A49">
            <w:pPr>
              <w:pStyle w:val="NORMALTABLAS"/>
              <w:jc w:val="left"/>
            </w:pPr>
            <w:r>
              <w:t>C:\LAPAZ_CO2012</w:t>
            </w:r>
            <w:r w:rsidRPr="007A56C2">
              <w:t>\Datos\C_Topografia</w:t>
            </w:r>
          </w:p>
        </w:tc>
      </w:tr>
      <w:tr w:rsidR="00D8638D" w:rsidTr="00CC3A49">
        <w:tc>
          <w:tcPr>
            <w:tcW w:w="3662" w:type="dxa"/>
          </w:tcPr>
          <w:p w:rsidR="00D8638D" w:rsidRDefault="00D8638D" w:rsidP="00CC3A49">
            <w:pPr>
              <w:pStyle w:val="NORMALTABLAS"/>
              <w:jc w:val="left"/>
            </w:pPr>
            <w:r>
              <w:t>Formato</w:t>
            </w:r>
          </w:p>
        </w:tc>
        <w:tc>
          <w:tcPr>
            <w:tcW w:w="4978" w:type="dxa"/>
          </w:tcPr>
          <w:p w:rsidR="00D8638D" w:rsidRDefault="00D8638D" w:rsidP="00CC3A49">
            <w:pPr>
              <w:pStyle w:val="NORMALTABLAS"/>
              <w:jc w:val="left"/>
            </w:pPr>
            <w:r>
              <w:t>Shape</w:t>
            </w:r>
          </w:p>
        </w:tc>
      </w:tr>
      <w:tr w:rsidR="00D8638D" w:rsidTr="00CC3A49">
        <w:tc>
          <w:tcPr>
            <w:tcW w:w="3662" w:type="dxa"/>
          </w:tcPr>
          <w:p w:rsidR="00D8638D" w:rsidRDefault="00D8638D" w:rsidP="00CC3A49">
            <w:pPr>
              <w:pStyle w:val="NORMALTABLAS"/>
              <w:jc w:val="left"/>
            </w:pPr>
            <w:r>
              <w:t>Tipo de elemento</w:t>
            </w:r>
          </w:p>
        </w:tc>
        <w:tc>
          <w:tcPr>
            <w:tcW w:w="4978" w:type="dxa"/>
          </w:tcPr>
          <w:p w:rsidR="00D8638D" w:rsidRDefault="00D8638D" w:rsidP="003636CA">
            <w:pPr>
              <w:pStyle w:val="NORMALTABLAS"/>
              <w:jc w:val="left"/>
            </w:pPr>
            <w:r>
              <w:t>Polilinea Z</w:t>
            </w:r>
          </w:p>
        </w:tc>
      </w:tr>
      <w:tr w:rsidR="00D8638D" w:rsidTr="00CC3A49">
        <w:tc>
          <w:tcPr>
            <w:tcW w:w="8640" w:type="dxa"/>
            <w:gridSpan w:val="2"/>
            <w:shd w:val="clear" w:color="auto" w:fill="E6E6E6"/>
          </w:tcPr>
          <w:p w:rsidR="00D8638D" w:rsidRDefault="00D8638D" w:rsidP="00CC3A49">
            <w:pPr>
              <w:pStyle w:val="NORMALTABLAS"/>
              <w:jc w:val="left"/>
              <w:rPr>
                <w:b/>
              </w:rPr>
            </w:pPr>
            <w:r>
              <w:rPr>
                <w:b/>
              </w:rPr>
              <w:t>Datos C</w:t>
            </w:r>
            <w:r>
              <w:rPr>
                <w:b/>
                <w:shd w:val="clear" w:color="auto" w:fill="E6E6E6"/>
              </w:rPr>
              <w:t>artográficos</w:t>
            </w:r>
          </w:p>
        </w:tc>
      </w:tr>
      <w:tr w:rsidR="00D8638D" w:rsidTr="00CC3A49">
        <w:tc>
          <w:tcPr>
            <w:tcW w:w="3662" w:type="dxa"/>
          </w:tcPr>
          <w:p w:rsidR="00D8638D" w:rsidRDefault="00D8638D" w:rsidP="00CC3A49">
            <w:pPr>
              <w:pStyle w:val="NORMALTABLAS"/>
              <w:jc w:val="left"/>
            </w:pPr>
            <w:r>
              <w:t>Proyección Cartográfica</w:t>
            </w:r>
          </w:p>
        </w:tc>
        <w:tc>
          <w:tcPr>
            <w:tcW w:w="4978" w:type="dxa"/>
          </w:tcPr>
          <w:p w:rsidR="00D8638D" w:rsidRDefault="00D8638D" w:rsidP="00CC3A49">
            <w:pPr>
              <w:pStyle w:val="NORMALTABLAS"/>
              <w:jc w:val="left"/>
            </w:pPr>
            <w:r>
              <w:t>Universal Transversa de Mercator UTM</w:t>
            </w:r>
          </w:p>
        </w:tc>
      </w:tr>
      <w:tr w:rsidR="00D8638D" w:rsidTr="00CC3A49">
        <w:tc>
          <w:tcPr>
            <w:tcW w:w="3662" w:type="dxa"/>
          </w:tcPr>
          <w:p w:rsidR="00D8638D" w:rsidRDefault="00D8638D" w:rsidP="00CC3A49">
            <w:pPr>
              <w:pStyle w:val="NORMALTABLAS"/>
              <w:jc w:val="left"/>
            </w:pPr>
            <w:r>
              <w:t>Zona de Proyección UTM</w:t>
            </w:r>
          </w:p>
        </w:tc>
        <w:tc>
          <w:tcPr>
            <w:tcW w:w="4978" w:type="dxa"/>
          </w:tcPr>
          <w:p w:rsidR="00D8638D" w:rsidRDefault="00D8638D" w:rsidP="00CC3A49">
            <w:pPr>
              <w:pStyle w:val="NORMALTABLAS"/>
              <w:jc w:val="left"/>
            </w:pPr>
            <w:r>
              <w:t>19, sur</w:t>
            </w:r>
          </w:p>
        </w:tc>
      </w:tr>
      <w:tr w:rsidR="00D8638D" w:rsidTr="00CC3A49">
        <w:tc>
          <w:tcPr>
            <w:tcW w:w="3662" w:type="dxa"/>
          </w:tcPr>
          <w:p w:rsidR="00D8638D" w:rsidRDefault="00D8638D" w:rsidP="00CC3A49">
            <w:pPr>
              <w:pStyle w:val="NORMALTABLAS"/>
              <w:jc w:val="left"/>
            </w:pPr>
            <w:r>
              <w:t>Datum</w:t>
            </w:r>
            <w:r>
              <w:tab/>
            </w:r>
          </w:p>
        </w:tc>
        <w:tc>
          <w:tcPr>
            <w:tcW w:w="4978" w:type="dxa"/>
          </w:tcPr>
          <w:p w:rsidR="00D8638D" w:rsidRDefault="00D8638D" w:rsidP="00CC3A49">
            <w:pPr>
              <w:pStyle w:val="NORMALTABLAS"/>
              <w:jc w:val="left"/>
            </w:pPr>
            <w:r>
              <w:t>WGS-84</w:t>
            </w:r>
          </w:p>
        </w:tc>
      </w:tr>
      <w:tr w:rsidR="00D8638D" w:rsidTr="00CC3A49">
        <w:tc>
          <w:tcPr>
            <w:tcW w:w="8640" w:type="dxa"/>
            <w:gridSpan w:val="2"/>
            <w:shd w:val="clear" w:color="auto" w:fill="E6E6E6"/>
          </w:tcPr>
          <w:p w:rsidR="00D8638D" w:rsidRDefault="00D8638D" w:rsidP="00CC3A49">
            <w:pPr>
              <w:pStyle w:val="NORMALTABLAS"/>
              <w:jc w:val="left"/>
              <w:rPr>
                <w:b/>
              </w:rPr>
            </w:pPr>
            <w:r>
              <w:rPr>
                <w:b/>
              </w:rPr>
              <w:t>Información complementaria</w:t>
            </w:r>
          </w:p>
        </w:tc>
      </w:tr>
      <w:tr w:rsidR="00D8638D" w:rsidTr="00CC3A49">
        <w:tc>
          <w:tcPr>
            <w:tcW w:w="3662" w:type="dxa"/>
          </w:tcPr>
          <w:p w:rsidR="00D8638D" w:rsidRDefault="00D8638D" w:rsidP="00CC3A49">
            <w:pPr>
              <w:pStyle w:val="NORMALTABLAS"/>
              <w:jc w:val="left"/>
            </w:pPr>
            <w:r>
              <w:t>Origen de la información</w:t>
            </w:r>
          </w:p>
        </w:tc>
        <w:tc>
          <w:tcPr>
            <w:tcW w:w="4978" w:type="dxa"/>
          </w:tcPr>
          <w:p w:rsidR="00D8638D" w:rsidRDefault="00D8638D" w:rsidP="00CC3A49">
            <w:pPr>
              <w:pStyle w:val="NORMALTABLAS"/>
              <w:jc w:val="left"/>
            </w:pPr>
            <w:r>
              <w:t>Imágenes Satelitales ASTER</w:t>
            </w:r>
          </w:p>
        </w:tc>
      </w:tr>
      <w:tr w:rsidR="00D8638D" w:rsidTr="00CC3A49">
        <w:tc>
          <w:tcPr>
            <w:tcW w:w="3662" w:type="dxa"/>
          </w:tcPr>
          <w:p w:rsidR="00D8638D" w:rsidRDefault="00D8638D" w:rsidP="00CC3A49">
            <w:pPr>
              <w:pStyle w:val="NORMALTABLAS"/>
              <w:jc w:val="left"/>
            </w:pPr>
            <w:r>
              <w:t>Año</w:t>
            </w:r>
          </w:p>
        </w:tc>
        <w:tc>
          <w:tcPr>
            <w:tcW w:w="4978" w:type="dxa"/>
          </w:tcPr>
          <w:p w:rsidR="00D8638D" w:rsidRDefault="00D8638D" w:rsidP="00961F51">
            <w:pPr>
              <w:pStyle w:val="NORMALTABLAS"/>
              <w:jc w:val="left"/>
            </w:pPr>
            <w:r>
              <w:t>2012</w:t>
            </w:r>
          </w:p>
        </w:tc>
      </w:tr>
      <w:tr w:rsidR="00D8638D" w:rsidTr="00CC3A49">
        <w:tc>
          <w:tcPr>
            <w:tcW w:w="3662" w:type="dxa"/>
          </w:tcPr>
          <w:p w:rsidR="00D8638D" w:rsidRDefault="00D8638D" w:rsidP="00CC3A49">
            <w:pPr>
              <w:pStyle w:val="NORMALTABLAS"/>
              <w:jc w:val="left"/>
            </w:pPr>
            <w:r>
              <w:t>Institución</w:t>
            </w:r>
          </w:p>
        </w:tc>
        <w:tc>
          <w:tcPr>
            <w:tcW w:w="4978" w:type="dxa"/>
          </w:tcPr>
          <w:p w:rsidR="00D8638D" w:rsidRDefault="00D8638D" w:rsidP="00CC3A49">
            <w:pPr>
              <w:pStyle w:val="NORMALTABLAS"/>
              <w:jc w:val="left"/>
            </w:pPr>
            <w:r>
              <w:t>Ecoingeniería</w:t>
            </w:r>
          </w:p>
        </w:tc>
      </w:tr>
      <w:tr w:rsidR="00D8638D" w:rsidTr="00CC3A49">
        <w:tc>
          <w:tcPr>
            <w:tcW w:w="3662" w:type="dxa"/>
          </w:tcPr>
          <w:p w:rsidR="00D8638D" w:rsidRDefault="00D8638D" w:rsidP="00CC3A49">
            <w:pPr>
              <w:pStyle w:val="NORMALTABLAS"/>
              <w:jc w:val="left"/>
            </w:pPr>
            <w:r>
              <w:t>Escala Base</w:t>
            </w:r>
          </w:p>
        </w:tc>
        <w:tc>
          <w:tcPr>
            <w:tcW w:w="4978" w:type="dxa"/>
          </w:tcPr>
          <w:p w:rsidR="00D8638D" w:rsidRDefault="00D8638D" w:rsidP="00961F51">
            <w:pPr>
              <w:pStyle w:val="NORMALTABLAS"/>
              <w:jc w:val="left"/>
            </w:pPr>
            <w:r>
              <w:t>1:100.000 (Escala de la información Base)</w:t>
            </w:r>
          </w:p>
        </w:tc>
      </w:tr>
      <w:tr w:rsidR="00D8638D" w:rsidTr="00CC3A49">
        <w:tc>
          <w:tcPr>
            <w:tcW w:w="3662" w:type="dxa"/>
          </w:tcPr>
          <w:p w:rsidR="00D8638D" w:rsidRDefault="00D8638D" w:rsidP="00CC3A49">
            <w:pPr>
              <w:pStyle w:val="NORMALTABLAS"/>
              <w:jc w:val="left"/>
            </w:pPr>
            <w:r>
              <w:t>Cubrimiento Geográfico</w:t>
            </w:r>
          </w:p>
        </w:tc>
        <w:tc>
          <w:tcPr>
            <w:tcW w:w="4978" w:type="dxa"/>
          </w:tcPr>
          <w:p w:rsidR="00D8638D" w:rsidRPr="000E0FB1" w:rsidRDefault="00D8638D" w:rsidP="00961F51">
            <w:pPr>
              <w:pStyle w:val="NORMALTABLAS"/>
              <w:jc w:val="left"/>
              <w:rPr>
                <w:lang w:val="es-BO"/>
              </w:rPr>
            </w:pPr>
            <w:r w:rsidRPr="000E0FB1">
              <w:rPr>
                <w:lang w:val="es-BO"/>
              </w:rPr>
              <w:t>Superior</w:t>
            </w:r>
            <w:r>
              <w:rPr>
                <w:lang w:val="es-BO"/>
              </w:rPr>
              <w:t xml:space="preserve"> </w:t>
            </w:r>
            <w:r w:rsidRPr="00961F51">
              <w:rPr>
                <w:lang w:val="es-BO"/>
              </w:rPr>
              <w:t>8186953</w:t>
            </w:r>
          </w:p>
          <w:p w:rsidR="00D8638D" w:rsidRPr="000E0FB1" w:rsidRDefault="00D8638D" w:rsidP="00961F51">
            <w:pPr>
              <w:pStyle w:val="NORMALTABLAS"/>
              <w:jc w:val="left"/>
              <w:rPr>
                <w:lang w:val="es-BO"/>
              </w:rPr>
            </w:pPr>
            <w:r w:rsidRPr="000E0FB1">
              <w:rPr>
                <w:lang w:val="es-BO"/>
              </w:rPr>
              <w:t xml:space="preserve">Inferior: </w:t>
            </w:r>
            <w:r w:rsidRPr="00961F51">
              <w:rPr>
                <w:lang w:val="es-BO"/>
              </w:rPr>
              <w:t>8159377</w:t>
            </w:r>
          </w:p>
          <w:p w:rsidR="00D8638D" w:rsidRDefault="00D8638D" w:rsidP="00961F51">
            <w:pPr>
              <w:pStyle w:val="NORMALTABLAS"/>
              <w:jc w:val="left"/>
              <w:rPr>
                <w:lang w:val="en-US"/>
              </w:rPr>
            </w:pPr>
            <w:r>
              <w:rPr>
                <w:lang w:val="en-US"/>
              </w:rPr>
              <w:t>Izquierda :</w:t>
            </w:r>
            <w:r>
              <w:t xml:space="preserve"> </w:t>
            </w:r>
            <w:r w:rsidRPr="00961F51">
              <w:rPr>
                <w:lang w:val="en-US"/>
              </w:rPr>
              <w:t>584317</w:t>
            </w:r>
          </w:p>
          <w:p w:rsidR="00D8638D" w:rsidRDefault="00D8638D" w:rsidP="00961F51">
            <w:pPr>
              <w:pStyle w:val="NORMALTABLAS"/>
              <w:jc w:val="left"/>
            </w:pPr>
            <w:r>
              <w:rPr>
                <w:lang w:val="en-US"/>
              </w:rPr>
              <w:t xml:space="preserve">Derecha: </w:t>
            </w:r>
            <w:r w:rsidRPr="00961F51">
              <w:rPr>
                <w:lang w:val="en-US"/>
              </w:rPr>
              <w:t>618143</w:t>
            </w:r>
          </w:p>
        </w:tc>
      </w:tr>
      <w:tr w:rsidR="00D8638D" w:rsidTr="00CC3A49">
        <w:tc>
          <w:tcPr>
            <w:tcW w:w="3662" w:type="dxa"/>
          </w:tcPr>
          <w:p w:rsidR="00D8638D" w:rsidRDefault="00D8638D" w:rsidP="00CC3A49">
            <w:pPr>
              <w:pStyle w:val="NORMALTABLAS"/>
              <w:jc w:val="left"/>
            </w:pPr>
            <w:r>
              <w:t>Procesamiento</w:t>
            </w:r>
          </w:p>
        </w:tc>
        <w:tc>
          <w:tcPr>
            <w:tcW w:w="4978" w:type="dxa"/>
          </w:tcPr>
          <w:p w:rsidR="00D8638D" w:rsidRDefault="00D8638D" w:rsidP="00CC3A49">
            <w:pPr>
              <w:pStyle w:val="NORMALTABLAS"/>
              <w:jc w:val="left"/>
            </w:pPr>
            <w:r>
              <w:t>Extracción de Curvas de Nivel utilizando el comando CONTOUR de ArcGis</w:t>
            </w:r>
          </w:p>
        </w:tc>
      </w:tr>
    </w:tbl>
    <w:p w:rsidR="00D8638D" w:rsidRDefault="00D8638D" w:rsidP="0027664B">
      <w:pPr>
        <w:pStyle w:val="BodyText"/>
        <w:rPr>
          <w:rFonts w:cs="Arial"/>
          <w:lang w:val="es-BO"/>
        </w:rPr>
      </w:pPr>
    </w:p>
    <w:p w:rsidR="00D8638D" w:rsidRPr="00E556D7" w:rsidRDefault="00D8638D" w:rsidP="003636CA">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002D45">
        <w:trPr>
          <w:tblHeader/>
        </w:trPr>
        <w:tc>
          <w:tcPr>
            <w:tcW w:w="1784" w:type="dxa"/>
            <w:shd w:val="clear" w:color="auto" w:fill="E6E6E6"/>
            <w:vAlign w:val="center"/>
          </w:tcPr>
          <w:p w:rsidR="00D8638D" w:rsidRDefault="00D8638D" w:rsidP="00002D45">
            <w:pPr>
              <w:pStyle w:val="NORMALTABLAS"/>
              <w:rPr>
                <w:b/>
              </w:rPr>
            </w:pPr>
            <w:r>
              <w:rPr>
                <w:b/>
              </w:rPr>
              <w:t>NOMBRE DEL CAMPO (ATRIBUTO)</w:t>
            </w:r>
          </w:p>
        </w:tc>
        <w:tc>
          <w:tcPr>
            <w:tcW w:w="4141" w:type="dxa"/>
            <w:shd w:val="clear" w:color="auto" w:fill="E6E6E6"/>
            <w:vAlign w:val="center"/>
          </w:tcPr>
          <w:p w:rsidR="00D8638D" w:rsidRDefault="00D8638D" w:rsidP="00002D45">
            <w:pPr>
              <w:pStyle w:val="NORMALTABLAS"/>
              <w:rPr>
                <w:b/>
              </w:rPr>
            </w:pPr>
            <w:r>
              <w:rPr>
                <w:b/>
              </w:rPr>
              <w:t>DESCRIPCION</w:t>
            </w:r>
          </w:p>
        </w:tc>
        <w:tc>
          <w:tcPr>
            <w:tcW w:w="2315" w:type="dxa"/>
            <w:shd w:val="clear" w:color="auto" w:fill="E6E6E6"/>
            <w:vAlign w:val="center"/>
          </w:tcPr>
          <w:p w:rsidR="00D8638D" w:rsidRDefault="00D8638D" w:rsidP="00002D45">
            <w:pPr>
              <w:pStyle w:val="NORMALTABLAS"/>
              <w:rPr>
                <w:b/>
              </w:rPr>
            </w:pPr>
            <w:r>
              <w:rPr>
                <w:b/>
              </w:rPr>
              <w:t>FORMATO DEL CARÁCTER</w:t>
            </w:r>
          </w:p>
        </w:tc>
      </w:tr>
      <w:tr w:rsidR="00D8638D" w:rsidTr="00002D45">
        <w:tc>
          <w:tcPr>
            <w:tcW w:w="1784" w:type="dxa"/>
            <w:vAlign w:val="center"/>
          </w:tcPr>
          <w:p w:rsidR="00D8638D" w:rsidRDefault="00D8638D" w:rsidP="00002D45">
            <w:pPr>
              <w:pStyle w:val="NORMALTABLAS"/>
              <w:ind w:left="142"/>
              <w:jc w:val="left"/>
            </w:pPr>
            <w:r>
              <w:t xml:space="preserve">Name </w:t>
            </w:r>
          </w:p>
        </w:tc>
        <w:tc>
          <w:tcPr>
            <w:tcW w:w="4141" w:type="dxa"/>
            <w:vAlign w:val="center"/>
          </w:tcPr>
          <w:p w:rsidR="00D8638D" w:rsidRDefault="00D8638D" w:rsidP="00002D45">
            <w:pPr>
              <w:pStyle w:val="NORMALTABLAS"/>
              <w:ind w:left="142"/>
              <w:jc w:val="left"/>
            </w:pPr>
            <w:r>
              <w:t xml:space="preserve">Altura sobre el Nivel del Mar </w:t>
            </w:r>
          </w:p>
        </w:tc>
        <w:tc>
          <w:tcPr>
            <w:tcW w:w="2315" w:type="dxa"/>
          </w:tcPr>
          <w:p w:rsidR="00D8638D" w:rsidRDefault="00D8638D" w:rsidP="00002D45">
            <w:pPr>
              <w:pStyle w:val="NORMALTABLAS"/>
              <w:jc w:val="both"/>
            </w:pPr>
            <w:r>
              <w:t>String (50)</w:t>
            </w:r>
          </w:p>
        </w:tc>
      </w:tr>
      <w:tr w:rsidR="00D8638D" w:rsidTr="00002D45">
        <w:tc>
          <w:tcPr>
            <w:tcW w:w="1784" w:type="dxa"/>
            <w:vAlign w:val="center"/>
          </w:tcPr>
          <w:p w:rsidR="00D8638D" w:rsidRDefault="00D8638D" w:rsidP="00002D45">
            <w:pPr>
              <w:pStyle w:val="NORMALTABLAS"/>
              <w:ind w:left="142"/>
              <w:jc w:val="left"/>
            </w:pPr>
            <w:r>
              <w:t>Layer</w:t>
            </w:r>
          </w:p>
        </w:tc>
        <w:tc>
          <w:tcPr>
            <w:tcW w:w="4141" w:type="dxa"/>
            <w:vAlign w:val="center"/>
          </w:tcPr>
          <w:p w:rsidR="00D8638D" w:rsidRDefault="00D8638D" w:rsidP="00002D45">
            <w:pPr>
              <w:pStyle w:val="NORMALTABLAS"/>
              <w:ind w:left="142"/>
              <w:jc w:val="left"/>
            </w:pPr>
            <w:r>
              <w:t xml:space="preserve">Tipo de Curva (Menor, Intermedia, Mayor) </w:t>
            </w:r>
          </w:p>
        </w:tc>
        <w:tc>
          <w:tcPr>
            <w:tcW w:w="2315" w:type="dxa"/>
          </w:tcPr>
          <w:p w:rsidR="00D8638D" w:rsidRDefault="00D8638D" w:rsidP="00002D45">
            <w:pPr>
              <w:pStyle w:val="NORMALTABLAS"/>
              <w:jc w:val="both"/>
            </w:pPr>
            <w:r>
              <w:t>String (100)</w:t>
            </w:r>
          </w:p>
        </w:tc>
      </w:tr>
      <w:tr w:rsidR="00D8638D" w:rsidTr="00002D45">
        <w:tc>
          <w:tcPr>
            <w:tcW w:w="1784" w:type="dxa"/>
            <w:vAlign w:val="center"/>
          </w:tcPr>
          <w:p w:rsidR="00D8638D" w:rsidRPr="00FF1B28" w:rsidRDefault="00D8638D" w:rsidP="00002D45">
            <w:pPr>
              <w:pStyle w:val="NORMALTABLAS"/>
              <w:ind w:left="142"/>
              <w:jc w:val="left"/>
            </w:pPr>
            <w:r>
              <w:t>ELEVATION</w:t>
            </w:r>
          </w:p>
        </w:tc>
        <w:tc>
          <w:tcPr>
            <w:tcW w:w="4141" w:type="dxa"/>
            <w:vAlign w:val="center"/>
          </w:tcPr>
          <w:p w:rsidR="00D8638D" w:rsidRDefault="00D8638D" w:rsidP="00002D45">
            <w:pPr>
              <w:pStyle w:val="NORMALTABLAS"/>
              <w:ind w:left="142"/>
              <w:jc w:val="left"/>
            </w:pPr>
            <w:r>
              <w:t>Elevación en msnm</w:t>
            </w:r>
          </w:p>
        </w:tc>
        <w:tc>
          <w:tcPr>
            <w:tcW w:w="2315" w:type="dxa"/>
          </w:tcPr>
          <w:p w:rsidR="00D8638D" w:rsidRDefault="00D8638D" w:rsidP="003636CA">
            <w:pPr>
              <w:pStyle w:val="NORMALTABLAS"/>
              <w:jc w:val="both"/>
            </w:pPr>
            <w:r>
              <w:t>Number (Entero)</w:t>
            </w:r>
          </w:p>
        </w:tc>
      </w:tr>
    </w:tbl>
    <w:p w:rsidR="00D8638D" w:rsidRPr="00961F51" w:rsidRDefault="00D8638D" w:rsidP="0027664B">
      <w:pPr>
        <w:pStyle w:val="BodyText"/>
        <w:rPr>
          <w:rFonts w:cs="Arial"/>
          <w:lang w:val="es-BO"/>
        </w:rPr>
      </w:pPr>
    </w:p>
    <w:p w:rsidR="00D8638D" w:rsidRPr="00E53174" w:rsidRDefault="00D8638D" w:rsidP="009C5575">
      <w:pPr>
        <w:pStyle w:val="Heading3"/>
      </w:pPr>
      <w:bookmarkStart w:id="74" w:name="_Toc346707481"/>
      <w:bookmarkStart w:id="75" w:name="_Toc209934321"/>
      <w:bookmarkStart w:id="76" w:name="_Toc227686615"/>
      <w:bookmarkStart w:id="77" w:name="_Toc306691298"/>
      <w:bookmarkStart w:id="78" w:name="_Toc209934278"/>
      <w:bookmarkStart w:id="79" w:name="_Toc227686577"/>
      <w:r w:rsidRPr="00E53174">
        <w:t>TIN:</w:t>
      </w:r>
      <w:bookmarkEnd w:id="74"/>
      <w:r w:rsidRPr="00E53174">
        <w:t xml:space="preserve"> </w:t>
      </w:r>
      <w:bookmarkEnd w:id="75"/>
      <w:bookmarkEnd w:id="76"/>
      <w:bookmarkEnd w:id="77"/>
    </w:p>
    <w:p w:rsidR="00D8638D" w:rsidRDefault="00D8638D" w:rsidP="009C5575">
      <w:pPr>
        <w:pStyle w:val="BodyText"/>
        <w:rPr>
          <w:rFonts w:cs="Arial"/>
        </w:rPr>
      </w:pPr>
      <w:r>
        <w:rPr>
          <w:rFonts w:cs="Arial"/>
        </w:rPr>
        <w:t xml:space="preserve">TIN (Triangular Irregular Network: Red irregular de triángulos): Estructura de datos para la construcción de Modelos digitales del Terreno (MDT), basada en la modelización del relieve a partir de triángulos irregulares que unen los puntos de muestreo de partida (nodos), resultando en una de las mejores formas que existen para representar y trabajar con formas irregulares como la superficie terrestre. </w:t>
      </w:r>
    </w:p>
    <w:p w:rsidR="00D8638D" w:rsidRDefault="00D8638D" w:rsidP="009C5575">
      <w:pPr>
        <w:pStyle w:val="BodyText"/>
        <w:rPr>
          <w:rFonts w:cs="Arial"/>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C5575">
        <w:tc>
          <w:tcPr>
            <w:tcW w:w="8640" w:type="dxa"/>
            <w:gridSpan w:val="2"/>
            <w:shd w:val="clear" w:color="auto" w:fill="E6E6E6"/>
          </w:tcPr>
          <w:p w:rsidR="00D8638D" w:rsidRDefault="00D8638D" w:rsidP="009C5575">
            <w:pPr>
              <w:pStyle w:val="NORMALTABLAS"/>
              <w:jc w:val="left"/>
              <w:rPr>
                <w:b/>
              </w:rPr>
            </w:pPr>
            <w:r>
              <w:rPr>
                <w:b/>
              </w:rPr>
              <w:t>Datos Generales</w:t>
            </w:r>
          </w:p>
        </w:tc>
      </w:tr>
      <w:tr w:rsidR="00D8638D" w:rsidTr="009C5575">
        <w:tc>
          <w:tcPr>
            <w:tcW w:w="3662" w:type="dxa"/>
          </w:tcPr>
          <w:p w:rsidR="00D8638D" w:rsidRDefault="00D8638D" w:rsidP="009C5575">
            <w:pPr>
              <w:pStyle w:val="NORMALTABLAS"/>
              <w:jc w:val="left"/>
            </w:pPr>
            <w:r>
              <w:t xml:space="preserve">Nombre de </w:t>
            </w:r>
            <w:r>
              <w:rPr>
                <w:szCs w:val="18"/>
              </w:rPr>
              <w:t>Archivo</w:t>
            </w:r>
          </w:p>
        </w:tc>
        <w:tc>
          <w:tcPr>
            <w:tcW w:w="4978" w:type="dxa"/>
          </w:tcPr>
          <w:p w:rsidR="00D8638D" w:rsidRDefault="00D8638D" w:rsidP="00961F51">
            <w:pPr>
              <w:pStyle w:val="NORMALTABLAS"/>
              <w:jc w:val="left"/>
            </w:pPr>
            <w:r w:rsidRPr="008421E2">
              <w:rPr>
                <w:rFonts w:cs="Arial"/>
                <w:szCs w:val="22"/>
              </w:rPr>
              <w:t>tin</w:t>
            </w:r>
          </w:p>
        </w:tc>
      </w:tr>
      <w:tr w:rsidR="00D8638D" w:rsidRPr="00C908F3" w:rsidTr="009C5575">
        <w:tc>
          <w:tcPr>
            <w:tcW w:w="3662" w:type="dxa"/>
          </w:tcPr>
          <w:p w:rsidR="00D8638D" w:rsidRDefault="00D8638D" w:rsidP="009C5575">
            <w:pPr>
              <w:pStyle w:val="NORMALTABLAS"/>
              <w:jc w:val="left"/>
            </w:pPr>
            <w:r>
              <w:t>Ubicación de archivo</w:t>
            </w:r>
          </w:p>
        </w:tc>
        <w:tc>
          <w:tcPr>
            <w:tcW w:w="4978" w:type="dxa"/>
          </w:tcPr>
          <w:p w:rsidR="00D8638D" w:rsidRPr="00C908F3" w:rsidRDefault="00D8638D" w:rsidP="009C5575">
            <w:pPr>
              <w:pStyle w:val="NORMALTABLAS"/>
              <w:jc w:val="left"/>
              <w:rPr>
                <w:lang w:val="es-BO"/>
              </w:rPr>
            </w:pPr>
            <w:r>
              <w:rPr>
                <w:lang w:val="es-BO"/>
              </w:rPr>
              <w:t>C:\LAPAZ_CO2012</w:t>
            </w:r>
            <w:r w:rsidRPr="008421E2">
              <w:rPr>
                <w:lang w:val="es-BO"/>
              </w:rPr>
              <w:t>\Datos\</w:t>
            </w:r>
            <w:r w:rsidRPr="007A56C2">
              <w:t xml:space="preserve"> C_Topografia</w:t>
            </w:r>
          </w:p>
        </w:tc>
      </w:tr>
      <w:tr w:rsidR="00D8638D" w:rsidTr="009C5575">
        <w:tc>
          <w:tcPr>
            <w:tcW w:w="8640" w:type="dxa"/>
            <w:gridSpan w:val="2"/>
            <w:shd w:val="clear" w:color="auto" w:fill="E6E6E6"/>
          </w:tcPr>
          <w:p w:rsidR="00D8638D" w:rsidRDefault="00D8638D" w:rsidP="009C5575">
            <w:pPr>
              <w:pStyle w:val="NORMALTABLAS"/>
              <w:jc w:val="left"/>
              <w:rPr>
                <w:b/>
              </w:rPr>
            </w:pPr>
            <w:r>
              <w:rPr>
                <w:b/>
              </w:rPr>
              <w:t>Datos C</w:t>
            </w:r>
            <w:r>
              <w:rPr>
                <w:b/>
                <w:shd w:val="clear" w:color="auto" w:fill="E6E6E6"/>
              </w:rPr>
              <w:t>artográficos</w:t>
            </w:r>
          </w:p>
        </w:tc>
      </w:tr>
      <w:tr w:rsidR="00D8638D" w:rsidTr="009C5575">
        <w:tc>
          <w:tcPr>
            <w:tcW w:w="3662" w:type="dxa"/>
          </w:tcPr>
          <w:p w:rsidR="00D8638D" w:rsidRDefault="00D8638D" w:rsidP="009C5575">
            <w:pPr>
              <w:pStyle w:val="NORMALTABLAS"/>
              <w:jc w:val="left"/>
            </w:pPr>
            <w:r>
              <w:t>Proyección Cartográfica</w:t>
            </w:r>
          </w:p>
        </w:tc>
        <w:tc>
          <w:tcPr>
            <w:tcW w:w="4978" w:type="dxa"/>
          </w:tcPr>
          <w:p w:rsidR="00D8638D" w:rsidRDefault="00D8638D" w:rsidP="009C5575">
            <w:pPr>
              <w:pStyle w:val="NORMALTABLAS"/>
              <w:jc w:val="left"/>
            </w:pPr>
            <w:r>
              <w:t>Universal Transversa de Mercator UTM</w:t>
            </w:r>
          </w:p>
        </w:tc>
      </w:tr>
      <w:tr w:rsidR="00D8638D" w:rsidTr="009C5575">
        <w:tc>
          <w:tcPr>
            <w:tcW w:w="3662" w:type="dxa"/>
          </w:tcPr>
          <w:p w:rsidR="00D8638D" w:rsidRDefault="00D8638D" w:rsidP="009C5575">
            <w:pPr>
              <w:pStyle w:val="NORMALTABLAS"/>
              <w:jc w:val="left"/>
            </w:pPr>
            <w:r>
              <w:t>Zona de Proyección UTM</w:t>
            </w:r>
          </w:p>
        </w:tc>
        <w:tc>
          <w:tcPr>
            <w:tcW w:w="4978" w:type="dxa"/>
          </w:tcPr>
          <w:p w:rsidR="00D8638D" w:rsidRDefault="00D8638D" w:rsidP="009C5575">
            <w:pPr>
              <w:pStyle w:val="NORMALTABLAS"/>
              <w:jc w:val="left"/>
              <w:rPr>
                <w:lang w:val="fr-FR"/>
              </w:rPr>
            </w:pPr>
            <w:r>
              <w:rPr>
                <w:lang w:val="fr-FR"/>
              </w:rPr>
              <w:t>19, sur</w:t>
            </w:r>
          </w:p>
        </w:tc>
      </w:tr>
      <w:tr w:rsidR="00D8638D" w:rsidTr="009C5575">
        <w:tc>
          <w:tcPr>
            <w:tcW w:w="3662" w:type="dxa"/>
          </w:tcPr>
          <w:p w:rsidR="00D8638D" w:rsidRDefault="00D8638D" w:rsidP="009C5575">
            <w:pPr>
              <w:pStyle w:val="NORMALTABLAS"/>
              <w:jc w:val="left"/>
              <w:rPr>
                <w:lang w:val="fr-FR"/>
              </w:rPr>
            </w:pPr>
            <w:r>
              <w:rPr>
                <w:lang w:val="fr-FR"/>
              </w:rPr>
              <w:t>Datum</w:t>
            </w:r>
            <w:r>
              <w:rPr>
                <w:lang w:val="fr-FR"/>
              </w:rPr>
              <w:tab/>
            </w:r>
          </w:p>
        </w:tc>
        <w:tc>
          <w:tcPr>
            <w:tcW w:w="4978" w:type="dxa"/>
          </w:tcPr>
          <w:p w:rsidR="00D8638D" w:rsidRDefault="00D8638D" w:rsidP="009C5575">
            <w:pPr>
              <w:pStyle w:val="NORMALTABLAS"/>
              <w:jc w:val="left"/>
              <w:rPr>
                <w:lang w:val="fr-FR"/>
              </w:rPr>
            </w:pPr>
            <w:r>
              <w:rPr>
                <w:lang w:val="fr-FR"/>
              </w:rPr>
              <w:t>WGS-84</w:t>
            </w:r>
          </w:p>
        </w:tc>
      </w:tr>
      <w:tr w:rsidR="00D8638D" w:rsidTr="009C5575">
        <w:tc>
          <w:tcPr>
            <w:tcW w:w="8640" w:type="dxa"/>
            <w:gridSpan w:val="2"/>
            <w:shd w:val="clear" w:color="auto" w:fill="E6E6E6"/>
          </w:tcPr>
          <w:p w:rsidR="00D8638D" w:rsidRDefault="00D8638D" w:rsidP="009C5575">
            <w:pPr>
              <w:pStyle w:val="NORMALTABLAS"/>
              <w:jc w:val="left"/>
              <w:rPr>
                <w:b/>
              </w:rPr>
            </w:pPr>
            <w:r>
              <w:rPr>
                <w:b/>
              </w:rPr>
              <w:t>Información complementaria</w:t>
            </w:r>
          </w:p>
        </w:tc>
      </w:tr>
      <w:tr w:rsidR="00D8638D" w:rsidTr="009C5575">
        <w:tc>
          <w:tcPr>
            <w:tcW w:w="3662" w:type="dxa"/>
          </w:tcPr>
          <w:p w:rsidR="00D8638D" w:rsidRDefault="00D8638D" w:rsidP="009C5575">
            <w:pPr>
              <w:pStyle w:val="NORMALTABLAS"/>
              <w:jc w:val="left"/>
            </w:pPr>
            <w:r>
              <w:t>Origen de la Información</w:t>
            </w:r>
          </w:p>
        </w:tc>
        <w:tc>
          <w:tcPr>
            <w:tcW w:w="4978" w:type="dxa"/>
          </w:tcPr>
          <w:p w:rsidR="00D8638D" w:rsidRDefault="00D8638D" w:rsidP="009C5575">
            <w:pPr>
              <w:pStyle w:val="NORMALTABLAS"/>
              <w:jc w:val="left"/>
            </w:pPr>
            <w:r>
              <w:t>Modelo de Alturas ASTER</w:t>
            </w:r>
          </w:p>
        </w:tc>
      </w:tr>
      <w:tr w:rsidR="00D8638D" w:rsidTr="009C5575">
        <w:tc>
          <w:tcPr>
            <w:tcW w:w="3662" w:type="dxa"/>
          </w:tcPr>
          <w:p w:rsidR="00D8638D" w:rsidRDefault="00D8638D" w:rsidP="009C5575">
            <w:pPr>
              <w:pStyle w:val="NORMALTABLAS"/>
              <w:jc w:val="left"/>
            </w:pPr>
            <w:r>
              <w:t>Año</w:t>
            </w:r>
          </w:p>
        </w:tc>
        <w:tc>
          <w:tcPr>
            <w:tcW w:w="4978" w:type="dxa"/>
          </w:tcPr>
          <w:p w:rsidR="00D8638D" w:rsidRDefault="00D8638D" w:rsidP="00961F51">
            <w:pPr>
              <w:pStyle w:val="NORMALTABLAS"/>
              <w:jc w:val="left"/>
            </w:pPr>
            <w:r>
              <w:t>2012</w:t>
            </w:r>
          </w:p>
        </w:tc>
      </w:tr>
      <w:tr w:rsidR="00D8638D" w:rsidTr="009C5575">
        <w:tc>
          <w:tcPr>
            <w:tcW w:w="3662" w:type="dxa"/>
          </w:tcPr>
          <w:p w:rsidR="00D8638D" w:rsidRDefault="00D8638D" w:rsidP="009C5575">
            <w:pPr>
              <w:pStyle w:val="NORMALTABLAS"/>
              <w:jc w:val="left"/>
            </w:pPr>
            <w:r>
              <w:t>Institución</w:t>
            </w:r>
          </w:p>
        </w:tc>
        <w:tc>
          <w:tcPr>
            <w:tcW w:w="4978" w:type="dxa"/>
          </w:tcPr>
          <w:p w:rsidR="00D8638D" w:rsidRDefault="00D8638D" w:rsidP="00002D45">
            <w:pPr>
              <w:pStyle w:val="NORMALTABLAS"/>
              <w:jc w:val="left"/>
            </w:pPr>
            <w:r>
              <w:t>Ecoingeniería</w:t>
            </w:r>
          </w:p>
        </w:tc>
      </w:tr>
      <w:tr w:rsidR="00D8638D" w:rsidTr="009C5575">
        <w:tc>
          <w:tcPr>
            <w:tcW w:w="3662" w:type="dxa"/>
          </w:tcPr>
          <w:p w:rsidR="00D8638D" w:rsidRDefault="00D8638D" w:rsidP="009C5575">
            <w:pPr>
              <w:pStyle w:val="NORMALTABLAS"/>
              <w:jc w:val="left"/>
            </w:pPr>
            <w:r>
              <w:t>Escala Base</w:t>
            </w:r>
          </w:p>
        </w:tc>
        <w:tc>
          <w:tcPr>
            <w:tcW w:w="4978" w:type="dxa"/>
          </w:tcPr>
          <w:p w:rsidR="00D8638D" w:rsidRDefault="00D8638D" w:rsidP="00002D45">
            <w:pPr>
              <w:pStyle w:val="NORMALTABLAS"/>
              <w:jc w:val="left"/>
            </w:pPr>
            <w:r>
              <w:t>1:100.000 (Escala de la información Base)</w:t>
            </w:r>
          </w:p>
        </w:tc>
      </w:tr>
      <w:tr w:rsidR="00D8638D" w:rsidTr="009C5575">
        <w:tc>
          <w:tcPr>
            <w:tcW w:w="3662" w:type="dxa"/>
          </w:tcPr>
          <w:p w:rsidR="00D8638D" w:rsidRDefault="00D8638D" w:rsidP="009C5575">
            <w:pPr>
              <w:pStyle w:val="NORMALTABLAS"/>
              <w:jc w:val="left"/>
            </w:pPr>
            <w:r>
              <w:t>Cubrimiento Geográfico</w:t>
            </w:r>
          </w:p>
        </w:tc>
        <w:tc>
          <w:tcPr>
            <w:tcW w:w="4978" w:type="dxa"/>
          </w:tcPr>
          <w:p w:rsidR="00D8638D" w:rsidRPr="000E0FB1" w:rsidRDefault="00D8638D" w:rsidP="00002D45">
            <w:pPr>
              <w:pStyle w:val="NORMALTABLAS"/>
              <w:jc w:val="left"/>
              <w:rPr>
                <w:lang w:val="es-BO"/>
              </w:rPr>
            </w:pPr>
            <w:r w:rsidRPr="000E0FB1">
              <w:rPr>
                <w:lang w:val="es-BO"/>
              </w:rPr>
              <w:t>Superior</w:t>
            </w:r>
            <w:r>
              <w:rPr>
                <w:lang w:val="es-BO"/>
              </w:rPr>
              <w:t xml:space="preserve"> </w:t>
            </w:r>
            <w:r w:rsidRPr="00961F51">
              <w:rPr>
                <w:lang w:val="es-BO"/>
              </w:rPr>
              <w:t>8186953</w:t>
            </w:r>
          </w:p>
          <w:p w:rsidR="00D8638D" w:rsidRPr="000E0FB1" w:rsidRDefault="00D8638D" w:rsidP="00002D45">
            <w:pPr>
              <w:pStyle w:val="NORMALTABLAS"/>
              <w:jc w:val="left"/>
              <w:rPr>
                <w:lang w:val="es-BO"/>
              </w:rPr>
            </w:pPr>
            <w:r w:rsidRPr="000E0FB1">
              <w:rPr>
                <w:lang w:val="es-BO"/>
              </w:rPr>
              <w:t xml:space="preserve">Inferior: </w:t>
            </w:r>
            <w:r w:rsidRPr="00961F51">
              <w:rPr>
                <w:lang w:val="es-BO"/>
              </w:rPr>
              <w:t>8159377</w:t>
            </w:r>
          </w:p>
          <w:p w:rsidR="00D8638D" w:rsidRDefault="00D8638D" w:rsidP="00002D45">
            <w:pPr>
              <w:pStyle w:val="NORMALTABLAS"/>
              <w:jc w:val="left"/>
              <w:rPr>
                <w:lang w:val="en-US"/>
              </w:rPr>
            </w:pPr>
            <w:r>
              <w:rPr>
                <w:lang w:val="en-US"/>
              </w:rPr>
              <w:t>Izquierda :</w:t>
            </w:r>
            <w:r>
              <w:t xml:space="preserve"> </w:t>
            </w:r>
            <w:r w:rsidRPr="00961F51">
              <w:rPr>
                <w:lang w:val="en-US"/>
              </w:rPr>
              <w:t>584317</w:t>
            </w:r>
          </w:p>
          <w:p w:rsidR="00D8638D" w:rsidRDefault="00D8638D" w:rsidP="00002D45">
            <w:pPr>
              <w:pStyle w:val="NORMALTABLAS"/>
              <w:jc w:val="left"/>
            </w:pPr>
            <w:r>
              <w:rPr>
                <w:lang w:val="en-US"/>
              </w:rPr>
              <w:t xml:space="preserve">Derecha: </w:t>
            </w:r>
            <w:r w:rsidRPr="00961F51">
              <w:rPr>
                <w:lang w:val="en-US"/>
              </w:rPr>
              <w:t>618143</w:t>
            </w:r>
          </w:p>
        </w:tc>
      </w:tr>
      <w:tr w:rsidR="00D8638D" w:rsidTr="00002D45">
        <w:tc>
          <w:tcPr>
            <w:tcW w:w="3662" w:type="dxa"/>
          </w:tcPr>
          <w:p w:rsidR="00D8638D" w:rsidRDefault="00D8638D" w:rsidP="009C5575">
            <w:pPr>
              <w:pStyle w:val="NORMALTABLAS"/>
              <w:jc w:val="left"/>
            </w:pPr>
            <w:r>
              <w:t>Procesamiento</w:t>
            </w:r>
          </w:p>
        </w:tc>
        <w:tc>
          <w:tcPr>
            <w:tcW w:w="4978" w:type="dxa"/>
          </w:tcPr>
          <w:p w:rsidR="00D8638D" w:rsidRDefault="00D8638D" w:rsidP="003636CA">
            <w:pPr>
              <w:pStyle w:val="NORMALTABLAS"/>
              <w:jc w:val="left"/>
            </w:pPr>
            <w:r>
              <w:t>Utilización del comando DEM to TIN de ArcGis</w:t>
            </w:r>
          </w:p>
        </w:tc>
      </w:tr>
    </w:tbl>
    <w:p w:rsidR="00D8638D" w:rsidRDefault="00D8638D" w:rsidP="00C16A17">
      <w:pPr>
        <w:pStyle w:val="Heading3"/>
      </w:pPr>
      <w:bookmarkStart w:id="80" w:name="_Toc346707482"/>
      <w:r>
        <w:t>PENDIENTES:</w:t>
      </w:r>
      <w:bookmarkEnd w:id="80"/>
      <w:r>
        <w:t xml:space="preserve"> </w:t>
      </w:r>
    </w:p>
    <w:p w:rsidR="00D8638D" w:rsidRDefault="00D8638D" w:rsidP="00C16A17">
      <w:pPr>
        <w:pStyle w:val="BodyText"/>
        <w:rPr>
          <w:rFonts w:cs="Arial"/>
        </w:rPr>
      </w:pPr>
      <w:r>
        <w:rPr>
          <w:rFonts w:cs="Arial"/>
        </w:rPr>
        <w:t xml:space="preserve">Esta capa de información incluye un modelo de pendientes en porcentaje importado del proyecto con una resolución de 30 m el pixel. </w:t>
      </w:r>
    </w:p>
    <w:p w:rsidR="00D8638D" w:rsidRDefault="00D8638D" w:rsidP="00C16A17">
      <w:pPr>
        <w:pStyle w:val="BodyText"/>
        <w:rPr>
          <w:rFonts w:cs="Arial"/>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63292C">
        <w:tc>
          <w:tcPr>
            <w:tcW w:w="8640" w:type="dxa"/>
            <w:gridSpan w:val="2"/>
            <w:shd w:val="clear" w:color="auto" w:fill="E6E6E6"/>
          </w:tcPr>
          <w:p w:rsidR="00D8638D" w:rsidRDefault="00D8638D" w:rsidP="0063292C">
            <w:pPr>
              <w:pStyle w:val="NORMALTABLAS"/>
              <w:jc w:val="left"/>
              <w:rPr>
                <w:b/>
              </w:rPr>
            </w:pPr>
            <w:r>
              <w:rPr>
                <w:b/>
              </w:rPr>
              <w:t>Datos Generales</w:t>
            </w:r>
          </w:p>
        </w:tc>
      </w:tr>
      <w:tr w:rsidR="00D8638D" w:rsidTr="0063292C">
        <w:tc>
          <w:tcPr>
            <w:tcW w:w="3662" w:type="dxa"/>
          </w:tcPr>
          <w:p w:rsidR="00D8638D" w:rsidRDefault="00D8638D" w:rsidP="0063292C">
            <w:pPr>
              <w:pStyle w:val="NORMALTABLAS"/>
              <w:jc w:val="left"/>
            </w:pPr>
            <w:r>
              <w:t xml:space="preserve">Nombre de </w:t>
            </w:r>
            <w:r>
              <w:rPr>
                <w:szCs w:val="18"/>
              </w:rPr>
              <w:t>Archivo</w:t>
            </w:r>
          </w:p>
        </w:tc>
        <w:tc>
          <w:tcPr>
            <w:tcW w:w="4978" w:type="dxa"/>
          </w:tcPr>
          <w:p w:rsidR="00D8638D" w:rsidRDefault="00D8638D" w:rsidP="0063292C">
            <w:pPr>
              <w:pStyle w:val="NORMALTABLAS"/>
              <w:jc w:val="left"/>
            </w:pPr>
            <w:r>
              <w:rPr>
                <w:rFonts w:cs="Arial"/>
                <w:szCs w:val="22"/>
              </w:rPr>
              <w:t>pendientes</w:t>
            </w:r>
            <w:r w:rsidRPr="008421E2">
              <w:rPr>
                <w:rFonts w:cs="Arial"/>
                <w:szCs w:val="22"/>
              </w:rPr>
              <w:t>.img</w:t>
            </w:r>
          </w:p>
        </w:tc>
      </w:tr>
      <w:tr w:rsidR="00D8638D" w:rsidRPr="00C908F3" w:rsidTr="0063292C">
        <w:tc>
          <w:tcPr>
            <w:tcW w:w="3662" w:type="dxa"/>
          </w:tcPr>
          <w:p w:rsidR="00D8638D" w:rsidRDefault="00D8638D" w:rsidP="0063292C">
            <w:pPr>
              <w:pStyle w:val="NORMALTABLAS"/>
              <w:jc w:val="left"/>
            </w:pPr>
            <w:r>
              <w:t>Ubicación de archivo</w:t>
            </w:r>
          </w:p>
        </w:tc>
        <w:tc>
          <w:tcPr>
            <w:tcW w:w="4978" w:type="dxa"/>
          </w:tcPr>
          <w:p w:rsidR="00D8638D" w:rsidRPr="00C908F3" w:rsidRDefault="00D8638D" w:rsidP="0063292C">
            <w:pPr>
              <w:pStyle w:val="NORMALTABLAS"/>
              <w:jc w:val="left"/>
              <w:rPr>
                <w:lang w:val="es-BO"/>
              </w:rPr>
            </w:pPr>
            <w:r>
              <w:rPr>
                <w:lang w:val="es-BO"/>
              </w:rPr>
              <w:t>C:\LAPAZ_CO2012</w:t>
            </w:r>
            <w:r w:rsidRPr="008421E2">
              <w:rPr>
                <w:lang w:val="es-BO"/>
              </w:rPr>
              <w:t>\Datos\</w:t>
            </w:r>
            <w:r w:rsidRPr="007A56C2">
              <w:t xml:space="preserve"> C_Topografia</w:t>
            </w:r>
          </w:p>
        </w:tc>
      </w:tr>
      <w:tr w:rsidR="00D8638D" w:rsidTr="0063292C">
        <w:tc>
          <w:tcPr>
            <w:tcW w:w="3662" w:type="dxa"/>
          </w:tcPr>
          <w:p w:rsidR="00D8638D" w:rsidRDefault="00D8638D" w:rsidP="0063292C">
            <w:pPr>
              <w:pStyle w:val="NORMALTABLAS"/>
              <w:jc w:val="left"/>
            </w:pPr>
            <w:r>
              <w:t>Tipo de elemento</w:t>
            </w:r>
          </w:p>
        </w:tc>
        <w:tc>
          <w:tcPr>
            <w:tcW w:w="4978" w:type="dxa"/>
          </w:tcPr>
          <w:p w:rsidR="00D8638D" w:rsidRDefault="00D8638D" w:rsidP="0063292C">
            <w:pPr>
              <w:pStyle w:val="NORMALTABLAS"/>
              <w:jc w:val="left"/>
            </w:pPr>
            <w:r>
              <w:t xml:space="preserve">Raster </w:t>
            </w:r>
          </w:p>
        </w:tc>
      </w:tr>
      <w:tr w:rsidR="00D8638D" w:rsidTr="0063292C">
        <w:tc>
          <w:tcPr>
            <w:tcW w:w="8640" w:type="dxa"/>
            <w:gridSpan w:val="2"/>
            <w:shd w:val="clear" w:color="auto" w:fill="E6E6E6"/>
          </w:tcPr>
          <w:p w:rsidR="00D8638D" w:rsidRDefault="00D8638D" w:rsidP="0063292C">
            <w:pPr>
              <w:pStyle w:val="NORMALTABLAS"/>
              <w:jc w:val="left"/>
              <w:rPr>
                <w:b/>
              </w:rPr>
            </w:pPr>
            <w:r>
              <w:rPr>
                <w:b/>
              </w:rPr>
              <w:t>Datos C</w:t>
            </w:r>
            <w:r>
              <w:rPr>
                <w:b/>
                <w:shd w:val="clear" w:color="auto" w:fill="E6E6E6"/>
              </w:rPr>
              <w:t>artográficos</w:t>
            </w:r>
          </w:p>
        </w:tc>
      </w:tr>
      <w:tr w:rsidR="00D8638D" w:rsidTr="0063292C">
        <w:tc>
          <w:tcPr>
            <w:tcW w:w="3662" w:type="dxa"/>
          </w:tcPr>
          <w:p w:rsidR="00D8638D" w:rsidRDefault="00D8638D" w:rsidP="00002D45">
            <w:pPr>
              <w:pStyle w:val="NORMALTABLAS"/>
              <w:jc w:val="left"/>
            </w:pPr>
            <w:r>
              <w:t>Proyección Cartográfica</w:t>
            </w:r>
          </w:p>
        </w:tc>
        <w:tc>
          <w:tcPr>
            <w:tcW w:w="4978" w:type="dxa"/>
          </w:tcPr>
          <w:p w:rsidR="00D8638D" w:rsidRDefault="00D8638D" w:rsidP="00002D45">
            <w:pPr>
              <w:pStyle w:val="NORMALTABLAS"/>
              <w:jc w:val="left"/>
            </w:pPr>
            <w:r>
              <w:t>Universal Transversa de Mercator UTM</w:t>
            </w:r>
          </w:p>
        </w:tc>
      </w:tr>
      <w:tr w:rsidR="00D8638D" w:rsidTr="0063292C">
        <w:tc>
          <w:tcPr>
            <w:tcW w:w="3662" w:type="dxa"/>
          </w:tcPr>
          <w:p w:rsidR="00D8638D" w:rsidRDefault="00D8638D" w:rsidP="00002D45">
            <w:pPr>
              <w:pStyle w:val="NORMALTABLAS"/>
              <w:jc w:val="left"/>
            </w:pPr>
            <w:r>
              <w:t>Zona de Proyección UTM</w:t>
            </w:r>
          </w:p>
        </w:tc>
        <w:tc>
          <w:tcPr>
            <w:tcW w:w="4978" w:type="dxa"/>
          </w:tcPr>
          <w:p w:rsidR="00D8638D" w:rsidRDefault="00D8638D" w:rsidP="00002D45">
            <w:pPr>
              <w:pStyle w:val="NORMALTABLAS"/>
              <w:jc w:val="left"/>
              <w:rPr>
                <w:lang w:val="fr-FR"/>
              </w:rPr>
            </w:pPr>
            <w:r>
              <w:rPr>
                <w:lang w:val="fr-FR"/>
              </w:rPr>
              <w:t>19, sur</w:t>
            </w:r>
          </w:p>
        </w:tc>
      </w:tr>
      <w:tr w:rsidR="00D8638D" w:rsidTr="0063292C">
        <w:tc>
          <w:tcPr>
            <w:tcW w:w="3662" w:type="dxa"/>
          </w:tcPr>
          <w:p w:rsidR="00D8638D" w:rsidRDefault="00D8638D" w:rsidP="00002D45">
            <w:pPr>
              <w:pStyle w:val="NORMALTABLAS"/>
              <w:jc w:val="left"/>
              <w:rPr>
                <w:lang w:val="fr-FR"/>
              </w:rPr>
            </w:pPr>
            <w:r>
              <w:rPr>
                <w:lang w:val="fr-FR"/>
              </w:rPr>
              <w:t>Datum</w:t>
            </w:r>
            <w:r>
              <w:rPr>
                <w:lang w:val="fr-FR"/>
              </w:rPr>
              <w:tab/>
            </w:r>
          </w:p>
        </w:tc>
        <w:tc>
          <w:tcPr>
            <w:tcW w:w="4978" w:type="dxa"/>
          </w:tcPr>
          <w:p w:rsidR="00D8638D" w:rsidRDefault="00D8638D" w:rsidP="00002D45">
            <w:pPr>
              <w:pStyle w:val="NORMALTABLAS"/>
              <w:jc w:val="left"/>
              <w:rPr>
                <w:lang w:val="fr-FR"/>
              </w:rPr>
            </w:pPr>
            <w:r>
              <w:rPr>
                <w:lang w:val="fr-FR"/>
              </w:rPr>
              <w:t>WGS-84</w:t>
            </w:r>
          </w:p>
        </w:tc>
      </w:tr>
      <w:tr w:rsidR="00D8638D" w:rsidTr="0063292C">
        <w:tc>
          <w:tcPr>
            <w:tcW w:w="8640" w:type="dxa"/>
            <w:gridSpan w:val="2"/>
            <w:shd w:val="clear" w:color="auto" w:fill="E6E6E6"/>
          </w:tcPr>
          <w:p w:rsidR="00D8638D" w:rsidRDefault="00D8638D" w:rsidP="00002D45">
            <w:pPr>
              <w:pStyle w:val="NORMALTABLAS"/>
              <w:jc w:val="left"/>
              <w:rPr>
                <w:b/>
              </w:rPr>
            </w:pPr>
            <w:r>
              <w:rPr>
                <w:b/>
              </w:rPr>
              <w:t>Información complementaria</w:t>
            </w:r>
          </w:p>
        </w:tc>
      </w:tr>
      <w:tr w:rsidR="00D8638D" w:rsidTr="0063292C">
        <w:tc>
          <w:tcPr>
            <w:tcW w:w="3662" w:type="dxa"/>
          </w:tcPr>
          <w:p w:rsidR="00D8638D" w:rsidRDefault="00D8638D" w:rsidP="00002D45">
            <w:pPr>
              <w:pStyle w:val="NORMALTABLAS"/>
              <w:jc w:val="left"/>
            </w:pPr>
            <w:r>
              <w:t>Origen de la Información</w:t>
            </w:r>
          </w:p>
        </w:tc>
        <w:tc>
          <w:tcPr>
            <w:tcW w:w="4978" w:type="dxa"/>
          </w:tcPr>
          <w:p w:rsidR="00D8638D" w:rsidRDefault="00D8638D" w:rsidP="00002D45">
            <w:pPr>
              <w:pStyle w:val="NORMALTABLAS"/>
              <w:jc w:val="left"/>
            </w:pPr>
            <w:r>
              <w:t>Modelo de Alturas ASTER</w:t>
            </w:r>
          </w:p>
        </w:tc>
      </w:tr>
      <w:tr w:rsidR="00D8638D" w:rsidTr="0063292C">
        <w:tc>
          <w:tcPr>
            <w:tcW w:w="3662" w:type="dxa"/>
          </w:tcPr>
          <w:p w:rsidR="00D8638D" w:rsidRDefault="00D8638D" w:rsidP="00002D45">
            <w:pPr>
              <w:pStyle w:val="NORMALTABLAS"/>
              <w:jc w:val="left"/>
            </w:pPr>
            <w:r>
              <w:t>Año</w:t>
            </w:r>
          </w:p>
        </w:tc>
        <w:tc>
          <w:tcPr>
            <w:tcW w:w="4978" w:type="dxa"/>
          </w:tcPr>
          <w:p w:rsidR="00D8638D" w:rsidRDefault="00D8638D" w:rsidP="00002D45">
            <w:pPr>
              <w:pStyle w:val="NORMALTABLAS"/>
              <w:jc w:val="left"/>
            </w:pPr>
            <w:r>
              <w:t>2012</w:t>
            </w:r>
          </w:p>
        </w:tc>
      </w:tr>
      <w:tr w:rsidR="00D8638D" w:rsidTr="0063292C">
        <w:tc>
          <w:tcPr>
            <w:tcW w:w="3662" w:type="dxa"/>
          </w:tcPr>
          <w:p w:rsidR="00D8638D" w:rsidRDefault="00D8638D" w:rsidP="00002D45">
            <w:pPr>
              <w:pStyle w:val="NORMALTABLAS"/>
              <w:jc w:val="left"/>
            </w:pPr>
            <w:r>
              <w:t>Institución</w:t>
            </w:r>
          </w:p>
        </w:tc>
        <w:tc>
          <w:tcPr>
            <w:tcW w:w="4978" w:type="dxa"/>
          </w:tcPr>
          <w:p w:rsidR="00D8638D" w:rsidRDefault="00D8638D" w:rsidP="00002D45">
            <w:pPr>
              <w:pStyle w:val="NORMALTABLAS"/>
              <w:jc w:val="left"/>
            </w:pPr>
            <w:r>
              <w:t>Ecoingeniería</w:t>
            </w:r>
          </w:p>
        </w:tc>
      </w:tr>
      <w:tr w:rsidR="00D8638D" w:rsidTr="0063292C">
        <w:tc>
          <w:tcPr>
            <w:tcW w:w="3662" w:type="dxa"/>
          </w:tcPr>
          <w:p w:rsidR="00D8638D" w:rsidRDefault="00D8638D" w:rsidP="00002D45">
            <w:pPr>
              <w:pStyle w:val="NORMALTABLAS"/>
              <w:jc w:val="left"/>
            </w:pPr>
            <w:r>
              <w:t>Escala Base</w:t>
            </w:r>
          </w:p>
        </w:tc>
        <w:tc>
          <w:tcPr>
            <w:tcW w:w="4978" w:type="dxa"/>
          </w:tcPr>
          <w:p w:rsidR="00D8638D" w:rsidRDefault="00D8638D" w:rsidP="00002D45">
            <w:pPr>
              <w:pStyle w:val="NORMALTABLAS"/>
              <w:jc w:val="left"/>
            </w:pPr>
            <w:r>
              <w:t>1:100.000 (Escala de la información Base)</w:t>
            </w:r>
          </w:p>
        </w:tc>
      </w:tr>
      <w:tr w:rsidR="00D8638D" w:rsidTr="0063292C">
        <w:tc>
          <w:tcPr>
            <w:tcW w:w="3662" w:type="dxa"/>
          </w:tcPr>
          <w:p w:rsidR="00D8638D" w:rsidRDefault="00D8638D" w:rsidP="00002D45">
            <w:pPr>
              <w:pStyle w:val="NORMALTABLAS"/>
              <w:jc w:val="left"/>
            </w:pPr>
            <w:r>
              <w:t>Cubrimiento Geográfico</w:t>
            </w:r>
          </w:p>
        </w:tc>
        <w:tc>
          <w:tcPr>
            <w:tcW w:w="4978" w:type="dxa"/>
          </w:tcPr>
          <w:p w:rsidR="00D8638D" w:rsidRPr="000E0FB1" w:rsidRDefault="00D8638D" w:rsidP="00002D45">
            <w:pPr>
              <w:pStyle w:val="NORMALTABLAS"/>
              <w:jc w:val="left"/>
              <w:rPr>
                <w:lang w:val="es-BO"/>
              </w:rPr>
            </w:pPr>
            <w:r w:rsidRPr="000E0FB1">
              <w:rPr>
                <w:lang w:val="es-BO"/>
              </w:rPr>
              <w:t>Superior</w:t>
            </w:r>
            <w:r>
              <w:rPr>
                <w:lang w:val="es-BO"/>
              </w:rPr>
              <w:t xml:space="preserve"> </w:t>
            </w:r>
            <w:r w:rsidRPr="00961F51">
              <w:rPr>
                <w:lang w:val="es-BO"/>
              </w:rPr>
              <w:t>8186953</w:t>
            </w:r>
          </w:p>
          <w:p w:rsidR="00D8638D" w:rsidRPr="000E0FB1" w:rsidRDefault="00D8638D" w:rsidP="00002D45">
            <w:pPr>
              <w:pStyle w:val="NORMALTABLAS"/>
              <w:jc w:val="left"/>
              <w:rPr>
                <w:lang w:val="es-BO"/>
              </w:rPr>
            </w:pPr>
            <w:r w:rsidRPr="000E0FB1">
              <w:rPr>
                <w:lang w:val="es-BO"/>
              </w:rPr>
              <w:t xml:space="preserve">Inferior: </w:t>
            </w:r>
            <w:r w:rsidRPr="00961F51">
              <w:rPr>
                <w:lang w:val="es-BO"/>
              </w:rPr>
              <w:t>8159377</w:t>
            </w:r>
          </w:p>
          <w:p w:rsidR="00D8638D" w:rsidRDefault="00D8638D" w:rsidP="00002D45">
            <w:pPr>
              <w:pStyle w:val="NORMALTABLAS"/>
              <w:jc w:val="left"/>
              <w:rPr>
                <w:lang w:val="en-US"/>
              </w:rPr>
            </w:pPr>
            <w:r>
              <w:rPr>
                <w:lang w:val="en-US"/>
              </w:rPr>
              <w:t>Izquierda :</w:t>
            </w:r>
            <w:r>
              <w:t xml:space="preserve"> </w:t>
            </w:r>
            <w:r w:rsidRPr="00961F51">
              <w:rPr>
                <w:lang w:val="en-US"/>
              </w:rPr>
              <w:t>584317</w:t>
            </w:r>
          </w:p>
          <w:p w:rsidR="00D8638D" w:rsidRDefault="00D8638D" w:rsidP="00002D45">
            <w:pPr>
              <w:pStyle w:val="NORMALTABLAS"/>
              <w:jc w:val="left"/>
            </w:pPr>
            <w:r>
              <w:rPr>
                <w:lang w:val="en-US"/>
              </w:rPr>
              <w:t xml:space="preserve">Derecha: </w:t>
            </w:r>
            <w:r w:rsidRPr="00961F51">
              <w:rPr>
                <w:lang w:val="en-US"/>
              </w:rPr>
              <w:t>618143</w:t>
            </w:r>
          </w:p>
        </w:tc>
      </w:tr>
      <w:tr w:rsidR="00D8638D" w:rsidTr="00002D45">
        <w:tc>
          <w:tcPr>
            <w:tcW w:w="3662" w:type="dxa"/>
          </w:tcPr>
          <w:p w:rsidR="00D8638D" w:rsidRDefault="00D8638D" w:rsidP="00002D45">
            <w:pPr>
              <w:pStyle w:val="NORMALTABLAS"/>
              <w:jc w:val="left"/>
            </w:pPr>
            <w:r>
              <w:t>Procesamiento</w:t>
            </w:r>
          </w:p>
        </w:tc>
        <w:tc>
          <w:tcPr>
            <w:tcW w:w="4978" w:type="dxa"/>
          </w:tcPr>
          <w:p w:rsidR="00D8638D" w:rsidRDefault="00D8638D" w:rsidP="00F1768C">
            <w:pPr>
              <w:pStyle w:val="NORMALTABLAS"/>
              <w:jc w:val="left"/>
            </w:pPr>
            <w:r>
              <w:t>Utilización del comando SLOPE de ArcGis</w:t>
            </w:r>
          </w:p>
        </w:tc>
      </w:tr>
    </w:tbl>
    <w:p w:rsidR="00D8638D" w:rsidRDefault="00D8638D" w:rsidP="009C5575">
      <w:pPr>
        <w:pStyle w:val="BodyText"/>
        <w:rPr>
          <w:rFonts w:cs="Arial"/>
        </w:rPr>
      </w:pPr>
    </w:p>
    <w:p w:rsidR="00D8638D" w:rsidRDefault="00D8638D" w:rsidP="009C5575">
      <w:pPr>
        <w:pStyle w:val="Heading2"/>
        <w:rPr>
          <w:lang w:val="es-ES"/>
        </w:rPr>
      </w:pPr>
      <w:bookmarkStart w:id="81" w:name="_Toc306691300"/>
      <w:bookmarkStart w:id="82" w:name="_Toc346707483"/>
      <w:r>
        <w:rPr>
          <w:lang w:val="es-ES"/>
        </w:rPr>
        <w:t>D_DRENAJE</w:t>
      </w:r>
      <w:bookmarkEnd w:id="81"/>
      <w:bookmarkEnd w:id="82"/>
    </w:p>
    <w:p w:rsidR="00D8638D" w:rsidRPr="00FE77E4" w:rsidRDefault="00D8638D" w:rsidP="009C5575">
      <w:pPr>
        <w:pStyle w:val="Heading3"/>
      </w:pPr>
      <w:bookmarkStart w:id="83" w:name="_Toc227686594"/>
      <w:bookmarkStart w:id="84" w:name="_Toc306691304"/>
      <w:bookmarkStart w:id="85" w:name="_Toc346707484"/>
      <w:bookmarkStart w:id="86" w:name="_Toc209934295"/>
      <w:bookmarkEnd w:id="78"/>
      <w:bookmarkEnd w:id="79"/>
      <w:r w:rsidRPr="00FE77E4">
        <w:t>RIOS</w:t>
      </w:r>
      <w:bookmarkEnd w:id="83"/>
      <w:bookmarkEnd w:id="84"/>
      <w:bookmarkEnd w:id="85"/>
      <w:r w:rsidRPr="00FE77E4">
        <w:t xml:space="preserve"> </w:t>
      </w:r>
      <w:bookmarkEnd w:id="86"/>
    </w:p>
    <w:p w:rsidR="00D8638D" w:rsidRDefault="00D8638D" w:rsidP="009C5575">
      <w:pPr>
        <w:pStyle w:val="BodyText"/>
        <w:rPr>
          <w:rFonts w:cs="Arial"/>
          <w:b/>
        </w:rPr>
      </w:pPr>
      <w:r>
        <w:rPr>
          <w:rFonts w:cs="Arial"/>
          <w:b/>
        </w:rPr>
        <w:t>DESCRIPCION DEL ELEMENTO</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C5575">
        <w:tc>
          <w:tcPr>
            <w:tcW w:w="8640" w:type="dxa"/>
            <w:gridSpan w:val="2"/>
            <w:shd w:val="clear" w:color="auto" w:fill="E6E6E6"/>
          </w:tcPr>
          <w:p w:rsidR="00D8638D" w:rsidRDefault="00D8638D" w:rsidP="009C5575">
            <w:pPr>
              <w:pStyle w:val="NORMALTABLAS"/>
              <w:jc w:val="left"/>
              <w:rPr>
                <w:b/>
              </w:rPr>
            </w:pPr>
            <w:r>
              <w:rPr>
                <w:b/>
              </w:rPr>
              <w:t>Datos Generales</w:t>
            </w:r>
          </w:p>
        </w:tc>
      </w:tr>
      <w:tr w:rsidR="00D8638D" w:rsidTr="009C5575">
        <w:tc>
          <w:tcPr>
            <w:tcW w:w="3662" w:type="dxa"/>
          </w:tcPr>
          <w:p w:rsidR="00D8638D" w:rsidRDefault="00D8638D" w:rsidP="009C5575">
            <w:pPr>
              <w:pStyle w:val="NORMALTABLAS"/>
              <w:jc w:val="left"/>
            </w:pPr>
            <w:r>
              <w:t xml:space="preserve">Nombre de </w:t>
            </w:r>
            <w:r>
              <w:rPr>
                <w:szCs w:val="18"/>
              </w:rPr>
              <w:t>Archivo</w:t>
            </w:r>
          </w:p>
        </w:tc>
        <w:tc>
          <w:tcPr>
            <w:tcW w:w="4978" w:type="dxa"/>
          </w:tcPr>
          <w:p w:rsidR="00D8638D" w:rsidRDefault="00D8638D" w:rsidP="00E53174">
            <w:pPr>
              <w:pStyle w:val="NORMALTABLAS"/>
              <w:jc w:val="left"/>
            </w:pPr>
            <w:r w:rsidRPr="00981C5B">
              <w:t>rios_</w:t>
            </w:r>
            <w:r>
              <w:t>P</w:t>
            </w:r>
            <w:r w:rsidRPr="00981C5B">
              <w:t>.shp</w:t>
            </w:r>
          </w:p>
        </w:tc>
      </w:tr>
      <w:tr w:rsidR="00D8638D" w:rsidRPr="00C908F3" w:rsidTr="009C5575">
        <w:tc>
          <w:tcPr>
            <w:tcW w:w="3662" w:type="dxa"/>
          </w:tcPr>
          <w:p w:rsidR="00D8638D" w:rsidRDefault="00D8638D" w:rsidP="009C5575">
            <w:pPr>
              <w:pStyle w:val="NORMALTABLAS"/>
              <w:jc w:val="left"/>
            </w:pPr>
            <w:r>
              <w:t>Ubicación de archivo</w:t>
            </w:r>
          </w:p>
        </w:tc>
        <w:tc>
          <w:tcPr>
            <w:tcW w:w="4978" w:type="dxa"/>
          </w:tcPr>
          <w:p w:rsidR="00D8638D" w:rsidRDefault="00D8638D" w:rsidP="009C5575">
            <w:pPr>
              <w:pStyle w:val="NORMALTABLAS"/>
              <w:jc w:val="left"/>
              <w:rPr>
                <w:lang w:val="es-ES"/>
              </w:rPr>
            </w:pPr>
            <w:r>
              <w:rPr>
                <w:lang w:val="es-ES"/>
              </w:rPr>
              <w:t>C:\LAPAZ_CO2012</w:t>
            </w:r>
            <w:r w:rsidRPr="00FB1865">
              <w:rPr>
                <w:lang w:val="es-ES"/>
              </w:rPr>
              <w:t>\Datos\D_Drenaje\</w:t>
            </w:r>
          </w:p>
        </w:tc>
      </w:tr>
      <w:tr w:rsidR="00D8638D" w:rsidTr="009C5575">
        <w:tc>
          <w:tcPr>
            <w:tcW w:w="3662" w:type="dxa"/>
          </w:tcPr>
          <w:p w:rsidR="00D8638D" w:rsidRDefault="00D8638D" w:rsidP="009C5575">
            <w:pPr>
              <w:pStyle w:val="NORMALTABLAS"/>
              <w:jc w:val="left"/>
            </w:pPr>
            <w:r>
              <w:t>Formato</w:t>
            </w:r>
          </w:p>
        </w:tc>
        <w:tc>
          <w:tcPr>
            <w:tcW w:w="4978" w:type="dxa"/>
          </w:tcPr>
          <w:p w:rsidR="00D8638D" w:rsidRDefault="00D8638D" w:rsidP="009C5575">
            <w:pPr>
              <w:pStyle w:val="NORMALTABLAS"/>
              <w:jc w:val="left"/>
            </w:pPr>
            <w:r>
              <w:t>Shape</w:t>
            </w:r>
          </w:p>
        </w:tc>
      </w:tr>
      <w:tr w:rsidR="00D8638D" w:rsidTr="009C5575">
        <w:tc>
          <w:tcPr>
            <w:tcW w:w="3662" w:type="dxa"/>
          </w:tcPr>
          <w:p w:rsidR="00D8638D" w:rsidRDefault="00D8638D" w:rsidP="009C5575">
            <w:pPr>
              <w:pStyle w:val="NORMALTABLAS"/>
              <w:jc w:val="left"/>
            </w:pPr>
            <w:r>
              <w:t>Tipo de elemento</w:t>
            </w:r>
          </w:p>
        </w:tc>
        <w:tc>
          <w:tcPr>
            <w:tcW w:w="4978" w:type="dxa"/>
          </w:tcPr>
          <w:p w:rsidR="00D8638D" w:rsidRDefault="00D8638D" w:rsidP="009C5575">
            <w:pPr>
              <w:pStyle w:val="NORMALTABLAS"/>
              <w:jc w:val="left"/>
            </w:pPr>
            <w:r>
              <w:t>linea</w:t>
            </w:r>
          </w:p>
        </w:tc>
      </w:tr>
      <w:tr w:rsidR="00D8638D" w:rsidTr="009C5575">
        <w:tc>
          <w:tcPr>
            <w:tcW w:w="8640" w:type="dxa"/>
            <w:gridSpan w:val="2"/>
            <w:shd w:val="clear" w:color="auto" w:fill="E6E6E6"/>
          </w:tcPr>
          <w:p w:rsidR="00D8638D" w:rsidRDefault="00D8638D" w:rsidP="009C5575">
            <w:pPr>
              <w:pStyle w:val="NORMALTABLAS"/>
              <w:jc w:val="left"/>
              <w:rPr>
                <w:b/>
              </w:rPr>
            </w:pPr>
            <w:r>
              <w:rPr>
                <w:b/>
              </w:rPr>
              <w:t>Datos C</w:t>
            </w:r>
            <w:r>
              <w:rPr>
                <w:b/>
                <w:shd w:val="clear" w:color="auto" w:fill="E6E6E6"/>
              </w:rPr>
              <w:t>artográficos</w:t>
            </w:r>
          </w:p>
        </w:tc>
      </w:tr>
      <w:tr w:rsidR="00D8638D" w:rsidTr="009C5575">
        <w:tc>
          <w:tcPr>
            <w:tcW w:w="3662" w:type="dxa"/>
          </w:tcPr>
          <w:p w:rsidR="00D8638D" w:rsidRDefault="00D8638D" w:rsidP="00002D45">
            <w:pPr>
              <w:pStyle w:val="NORMALTABLAS"/>
              <w:jc w:val="left"/>
            </w:pPr>
            <w:r>
              <w:t>Proyección Cartográfica</w:t>
            </w:r>
          </w:p>
        </w:tc>
        <w:tc>
          <w:tcPr>
            <w:tcW w:w="4978" w:type="dxa"/>
          </w:tcPr>
          <w:p w:rsidR="00D8638D" w:rsidRDefault="00D8638D" w:rsidP="00002D45">
            <w:pPr>
              <w:pStyle w:val="NORMALTABLAS"/>
              <w:jc w:val="left"/>
            </w:pPr>
            <w:r>
              <w:t>Universal Transversa de Mercator UTM</w:t>
            </w:r>
          </w:p>
        </w:tc>
      </w:tr>
      <w:tr w:rsidR="00D8638D" w:rsidTr="009C5575">
        <w:tc>
          <w:tcPr>
            <w:tcW w:w="3662" w:type="dxa"/>
          </w:tcPr>
          <w:p w:rsidR="00D8638D" w:rsidRDefault="00D8638D" w:rsidP="00002D45">
            <w:pPr>
              <w:pStyle w:val="NORMALTABLAS"/>
              <w:jc w:val="left"/>
            </w:pPr>
            <w:r>
              <w:t>Zona de Proyección UTM</w:t>
            </w:r>
          </w:p>
        </w:tc>
        <w:tc>
          <w:tcPr>
            <w:tcW w:w="4978" w:type="dxa"/>
          </w:tcPr>
          <w:p w:rsidR="00D8638D" w:rsidRDefault="00D8638D" w:rsidP="00002D45">
            <w:pPr>
              <w:pStyle w:val="NORMALTABLAS"/>
              <w:jc w:val="left"/>
            </w:pPr>
            <w:r>
              <w:t>19, sur</w:t>
            </w:r>
          </w:p>
        </w:tc>
      </w:tr>
      <w:tr w:rsidR="00D8638D" w:rsidTr="009C5575">
        <w:tc>
          <w:tcPr>
            <w:tcW w:w="3662" w:type="dxa"/>
          </w:tcPr>
          <w:p w:rsidR="00D8638D" w:rsidRDefault="00D8638D" w:rsidP="00002D45">
            <w:pPr>
              <w:pStyle w:val="NORMALTABLAS"/>
              <w:jc w:val="left"/>
            </w:pPr>
            <w:r>
              <w:t>Datum</w:t>
            </w:r>
            <w:r>
              <w:tab/>
            </w:r>
          </w:p>
        </w:tc>
        <w:tc>
          <w:tcPr>
            <w:tcW w:w="4978" w:type="dxa"/>
          </w:tcPr>
          <w:p w:rsidR="00D8638D" w:rsidRDefault="00D8638D" w:rsidP="00002D45">
            <w:pPr>
              <w:pStyle w:val="NORMALTABLAS"/>
              <w:jc w:val="left"/>
            </w:pPr>
            <w:r>
              <w:t>WGS-84</w:t>
            </w:r>
          </w:p>
        </w:tc>
      </w:tr>
      <w:tr w:rsidR="00D8638D" w:rsidTr="009C5575">
        <w:tc>
          <w:tcPr>
            <w:tcW w:w="8640" w:type="dxa"/>
            <w:gridSpan w:val="2"/>
            <w:shd w:val="clear" w:color="auto" w:fill="E6E6E6"/>
          </w:tcPr>
          <w:p w:rsidR="00D8638D" w:rsidRDefault="00D8638D" w:rsidP="00002D45">
            <w:pPr>
              <w:pStyle w:val="NORMALTABLAS"/>
              <w:jc w:val="left"/>
              <w:rPr>
                <w:b/>
              </w:rPr>
            </w:pPr>
            <w:r>
              <w:rPr>
                <w:b/>
              </w:rPr>
              <w:t>Información complementaria</w:t>
            </w:r>
          </w:p>
        </w:tc>
      </w:tr>
      <w:tr w:rsidR="00D8638D" w:rsidTr="009C5575">
        <w:tc>
          <w:tcPr>
            <w:tcW w:w="3662" w:type="dxa"/>
          </w:tcPr>
          <w:p w:rsidR="00D8638D" w:rsidRDefault="00D8638D" w:rsidP="00002D45">
            <w:pPr>
              <w:pStyle w:val="NORMALTABLAS"/>
              <w:jc w:val="left"/>
            </w:pPr>
            <w:r>
              <w:t>Origen de la información</w:t>
            </w:r>
          </w:p>
        </w:tc>
        <w:tc>
          <w:tcPr>
            <w:tcW w:w="4978" w:type="dxa"/>
          </w:tcPr>
          <w:p w:rsidR="00D8638D" w:rsidRDefault="00D8638D" w:rsidP="00002D45">
            <w:pPr>
              <w:pStyle w:val="NORMALTABLAS"/>
              <w:jc w:val="both"/>
            </w:pPr>
            <w:r>
              <w:t xml:space="preserve">PLAN MAESTRO DE DRENAJE </w:t>
            </w:r>
          </w:p>
        </w:tc>
      </w:tr>
      <w:tr w:rsidR="00D8638D" w:rsidTr="009C5575">
        <w:tc>
          <w:tcPr>
            <w:tcW w:w="3662" w:type="dxa"/>
          </w:tcPr>
          <w:p w:rsidR="00D8638D" w:rsidRDefault="00D8638D" w:rsidP="00002D45">
            <w:pPr>
              <w:pStyle w:val="NORMALTABLAS"/>
              <w:jc w:val="left"/>
            </w:pPr>
            <w:r>
              <w:t>Año</w:t>
            </w:r>
          </w:p>
        </w:tc>
        <w:tc>
          <w:tcPr>
            <w:tcW w:w="4978" w:type="dxa"/>
          </w:tcPr>
          <w:p w:rsidR="00D8638D" w:rsidRDefault="00D8638D" w:rsidP="00002D45">
            <w:pPr>
              <w:pStyle w:val="NORMALTABLAS"/>
              <w:jc w:val="left"/>
            </w:pPr>
            <w:r>
              <w:t>2006</w:t>
            </w:r>
          </w:p>
        </w:tc>
      </w:tr>
      <w:tr w:rsidR="00D8638D" w:rsidTr="009C5575">
        <w:tc>
          <w:tcPr>
            <w:tcW w:w="3662" w:type="dxa"/>
          </w:tcPr>
          <w:p w:rsidR="00D8638D" w:rsidRDefault="00D8638D" w:rsidP="00002D45">
            <w:pPr>
              <w:pStyle w:val="NORMALTABLAS"/>
              <w:jc w:val="left"/>
            </w:pPr>
            <w:r>
              <w:t>Institución</w:t>
            </w:r>
          </w:p>
        </w:tc>
        <w:tc>
          <w:tcPr>
            <w:tcW w:w="4978" w:type="dxa"/>
          </w:tcPr>
          <w:p w:rsidR="00D8638D" w:rsidRDefault="00D8638D" w:rsidP="00002D45">
            <w:pPr>
              <w:pStyle w:val="NORMALTABLAS"/>
              <w:jc w:val="left"/>
            </w:pPr>
            <w:r>
              <w:t>HAM</w:t>
            </w:r>
          </w:p>
        </w:tc>
      </w:tr>
      <w:tr w:rsidR="00D8638D" w:rsidTr="009C5575">
        <w:tc>
          <w:tcPr>
            <w:tcW w:w="3662" w:type="dxa"/>
          </w:tcPr>
          <w:p w:rsidR="00D8638D" w:rsidRDefault="00D8638D" w:rsidP="00002D45">
            <w:pPr>
              <w:pStyle w:val="NORMALTABLAS"/>
              <w:jc w:val="left"/>
            </w:pPr>
            <w:r>
              <w:t>Escala Base</w:t>
            </w:r>
          </w:p>
        </w:tc>
        <w:tc>
          <w:tcPr>
            <w:tcW w:w="4978" w:type="dxa"/>
          </w:tcPr>
          <w:p w:rsidR="00D8638D" w:rsidRDefault="00D8638D" w:rsidP="00B3112D">
            <w:pPr>
              <w:pStyle w:val="NORMALTABLAS"/>
              <w:jc w:val="left"/>
            </w:pPr>
            <w:r>
              <w:t>1:5.000</w:t>
            </w:r>
          </w:p>
        </w:tc>
      </w:tr>
      <w:tr w:rsidR="00D8638D" w:rsidTr="009C5575">
        <w:tc>
          <w:tcPr>
            <w:tcW w:w="3662" w:type="dxa"/>
          </w:tcPr>
          <w:p w:rsidR="00D8638D" w:rsidRDefault="00D8638D" w:rsidP="00002D45">
            <w:pPr>
              <w:pStyle w:val="NORMALTABLAS"/>
              <w:jc w:val="left"/>
            </w:pPr>
            <w:r>
              <w:t>Cubrimiento Geográfico</w:t>
            </w:r>
          </w:p>
        </w:tc>
        <w:tc>
          <w:tcPr>
            <w:tcW w:w="4978" w:type="dxa"/>
          </w:tcPr>
          <w:p w:rsidR="00D8638D" w:rsidRPr="000E0FB1" w:rsidRDefault="00D8638D" w:rsidP="00002D45">
            <w:pPr>
              <w:pStyle w:val="NORMALTABLAS"/>
              <w:jc w:val="left"/>
              <w:rPr>
                <w:lang w:val="es-BO"/>
              </w:rPr>
            </w:pPr>
            <w:r w:rsidRPr="000E0FB1">
              <w:rPr>
                <w:lang w:val="es-BO"/>
              </w:rPr>
              <w:t>Municipio La Paz</w:t>
            </w:r>
          </w:p>
          <w:p w:rsidR="00D8638D" w:rsidRPr="000E0FB1" w:rsidRDefault="00D8638D" w:rsidP="00002D45">
            <w:pPr>
              <w:pStyle w:val="NORMALTABLAS"/>
              <w:jc w:val="left"/>
              <w:rPr>
                <w:lang w:val="es-BO"/>
              </w:rPr>
            </w:pPr>
            <w:r w:rsidRPr="000E0FB1">
              <w:rPr>
                <w:lang w:val="es-BO"/>
              </w:rPr>
              <w:t xml:space="preserve">Superior: </w:t>
            </w:r>
            <w:r w:rsidRPr="00B3112D">
              <w:rPr>
                <w:lang w:val="es-BO"/>
              </w:rPr>
              <w:t>8183972</w:t>
            </w:r>
          </w:p>
          <w:p w:rsidR="00D8638D" w:rsidRPr="000E0FB1" w:rsidRDefault="00D8638D" w:rsidP="00002D45">
            <w:pPr>
              <w:pStyle w:val="NORMALTABLAS"/>
              <w:jc w:val="left"/>
              <w:rPr>
                <w:lang w:val="es-BO"/>
              </w:rPr>
            </w:pPr>
            <w:r w:rsidRPr="000E0FB1">
              <w:rPr>
                <w:lang w:val="es-BO"/>
              </w:rPr>
              <w:t xml:space="preserve">Inferior: </w:t>
            </w:r>
            <w:r w:rsidRPr="00B3112D">
              <w:rPr>
                <w:lang w:val="es-BO"/>
              </w:rPr>
              <w:t>8162697</w:t>
            </w:r>
          </w:p>
          <w:p w:rsidR="00D8638D" w:rsidRDefault="00D8638D" w:rsidP="00002D45">
            <w:pPr>
              <w:pStyle w:val="NORMALTABLAS"/>
              <w:jc w:val="left"/>
              <w:rPr>
                <w:lang w:val="en-US"/>
              </w:rPr>
            </w:pPr>
            <w:r>
              <w:rPr>
                <w:lang w:val="en-US"/>
              </w:rPr>
              <w:t xml:space="preserve">Izquierda : </w:t>
            </w:r>
            <w:r w:rsidRPr="00B3112D">
              <w:rPr>
                <w:lang w:val="en-US"/>
              </w:rPr>
              <w:t>588615</w:t>
            </w:r>
          </w:p>
          <w:p w:rsidR="00D8638D" w:rsidRPr="008605D4" w:rsidRDefault="00D8638D" w:rsidP="00002D45">
            <w:pPr>
              <w:pStyle w:val="NORMALTABLAS"/>
              <w:jc w:val="left"/>
              <w:rPr>
                <w:lang w:val="en-US"/>
              </w:rPr>
            </w:pPr>
            <w:r>
              <w:rPr>
                <w:lang w:val="en-US"/>
              </w:rPr>
              <w:t xml:space="preserve">Derecha: </w:t>
            </w:r>
            <w:r w:rsidRPr="00B3112D">
              <w:rPr>
                <w:lang w:val="en-US"/>
              </w:rPr>
              <w:t>605319</w:t>
            </w:r>
          </w:p>
        </w:tc>
      </w:tr>
      <w:tr w:rsidR="00D8638D" w:rsidTr="009C5575">
        <w:tc>
          <w:tcPr>
            <w:tcW w:w="3662" w:type="dxa"/>
          </w:tcPr>
          <w:p w:rsidR="00D8638D" w:rsidRDefault="00D8638D" w:rsidP="00002D45">
            <w:pPr>
              <w:pStyle w:val="NORMALTABLAS"/>
              <w:jc w:val="left"/>
            </w:pPr>
            <w:r>
              <w:t>Procesamiento</w:t>
            </w:r>
          </w:p>
        </w:tc>
        <w:tc>
          <w:tcPr>
            <w:tcW w:w="4978" w:type="dxa"/>
          </w:tcPr>
          <w:p w:rsidR="00D8638D" w:rsidRDefault="00D8638D" w:rsidP="00002D45">
            <w:pPr>
              <w:pStyle w:val="NORMALTABLAS"/>
              <w:jc w:val="left"/>
            </w:pPr>
            <w:r>
              <w:t xml:space="preserve">Importación de la Base de Datos del Mapa de Riesgos 2011, </w:t>
            </w:r>
          </w:p>
        </w:tc>
      </w:tr>
    </w:tbl>
    <w:p w:rsidR="00D8638D" w:rsidRDefault="00D8638D" w:rsidP="009C5575">
      <w:pPr>
        <w:pStyle w:val="BodyText"/>
        <w:rPr>
          <w:rFonts w:cs="Arial"/>
        </w:rPr>
      </w:pPr>
    </w:p>
    <w:p w:rsidR="00D8638D" w:rsidRPr="00E556D7" w:rsidRDefault="00D8638D" w:rsidP="00B3112D">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002D45">
        <w:trPr>
          <w:tblHeader/>
        </w:trPr>
        <w:tc>
          <w:tcPr>
            <w:tcW w:w="1784" w:type="dxa"/>
            <w:shd w:val="clear" w:color="auto" w:fill="E6E6E6"/>
            <w:vAlign w:val="center"/>
          </w:tcPr>
          <w:p w:rsidR="00D8638D" w:rsidRDefault="00D8638D" w:rsidP="00002D45">
            <w:pPr>
              <w:pStyle w:val="NORMALTABLAS"/>
              <w:rPr>
                <w:b/>
              </w:rPr>
            </w:pPr>
            <w:r>
              <w:rPr>
                <w:b/>
              </w:rPr>
              <w:t>NOMBRE DEL CAMPO (ATRIBUTO)</w:t>
            </w:r>
          </w:p>
        </w:tc>
        <w:tc>
          <w:tcPr>
            <w:tcW w:w="4141" w:type="dxa"/>
            <w:shd w:val="clear" w:color="auto" w:fill="E6E6E6"/>
            <w:vAlign w:val="center"/>
          </w:tcPr>
          <w:p w:rsidR="00D8638D" w:rsidRDefault="00D8638D" w:rsidP="00002D45">
            <w:pPr>
              <w:pStyle w:val="NORMALTABLAS"/>
              <w:rPr>
                <w:b/>
              </w:rPr>
            </w:pPr>
            <w:r>
              <w:rPr>
                <w:b/>
              </w:rPr>
              <w:t>DESCRIPCION</w:t>
            </w:r>
          </w:p>
        </w:tc>
        <w:tc>
          <w:tcPr>
            <w:tcW w:w="2315" w:type="dxa"/>
            <w:shd w:val="clear" w:color="auto" w:fill="E6E6E6"/>
            <w:vAlign w:val="center"/>
          </w:tcPr>
          <w:p w:rsidR="00D8638D" w:rsidRDefault="00D8638D" w:rsidP="00002D45">
            <w:pPr>
              <w:pStyle w:val="NORMALTABLAS"/>
              <w:rPr>
                <w:b/>
              </w:rPr>
            </w:pPr>
            <w:r>
              <w:rPr>
                <w:b/>
              </w:rPr>
              <w:t>FORMATO DEL CARÁCTER</w:t>
            </w:r>
          </w:p>
        </w:tc>
      </w:tr>
      <w:tr w:rsidR="00D8638D" w:rsidTr="00002D45">
        <w:tc>
          <w:tcPr>
            <w:tcW w:w="1784" w:type="dxa"/>
            <w:vAlign w:val="center"/>
          </w:tcPr>
          <w:p w:rsidR="00D8638D" w:rsidRDefault="00D8638D" w:rsidP="00002D45">
            <w:pPr>
              <w:pStyle w:val="NORMALTABLAS"/>
              <w:ind w:left="142"/>
              <w:jc w:val="left"/>
            </w:pPr>
            <w:r>
              <w:t xml:space="preserve">LAYER </w:t>
            </w:r>
          </w:p>
        </w:tc>
        <w:tc>
          <w:tcPr>
            <w:tcW w:w="4141" w:type="dxa"/>
            <w:vAlign w:val="center"/>
          </w:tcPr>
          <w:p w:rsidR="00D8638D" w:rsidRDefault="00D8638D" w:rsidP="00002D45">
            <w:pPr>
              <w:pStyle w:val="NORMALTABLAS"/>
              <w:ind w:left="142"/>
              <w:jc w:val="left"/>
            </w:pPr>
            <w:r>
              <w:t>Nombre del Río</w:t>
            </w:r>
          </w:p>
        </w:tc>
        <w:tc>
          <w:tcPr>
            <w:tcW w:w="2315" w:type="dxa"/>
          </w:tcPr>
          <w:p w:rsidR="00D8638D" w:rsidRDefault="00D8638D" w:rsidP="00002D45">
            <w:pPr>
              <w:pStyle w:val="NORMALTABLAS"/>
              <w:jc w:val="both"/>
            </w:pPr>
            <w:r>
              <w:t>String (50)</w:t>
            </w:r>
          </w:p>
        </w:tc>
      </w:tr>
      <w:tr w:rsidR="00D8638D" w:rsidTr="00002D45">
        <w:tc>
          <w:tcPr>
            <w:tcW w:w="1784" w:type="dxa"/>
            <w:vAlign w:val="center"/>
          </w:tcPr>
          <w:p w:rsidR="00D8638D" w:rsidRDefault="00D8638D" w:rsidP="00002D45">
            <w:pPr>
              <w:pStyle w:val="NORMALTABLAS"/>
              <w:ind w:left="142"/>
              <w:jc w:val="left"/>
            </w:pPr>
            <w:r>
              <w:t>Tipo</w:t>
            </w:r>
          </w:p>
        </w:tc>
        <w:tc>
          <w:tcPr>
            <w:tcW w:w="4141" w:type="dxa"/>
            <w:vAlign w:val="center"/>
          </w:tcPr>
          <w:p w:rsidR="00D8638D" w:rsidRDefault="00D8638D" w:rsidP="00002D45">
            <w:pPr>
              <w:pStyle w:val="NORMALTABLAS"/>
              <w:ind w:left="142"/>
              <w:jc w:val="left"/>
            </w:pPr>
            <w:r>
              <w:t>Categoria del Río</w:t>
            </w:r>
          </w:p>
        </w:tc>
        <w:tc>
          <w:tcPr>
            <w:tcW w:w="2315" w:type="dxa"/>
          </w:tcPr>
          <w:p w:rsidR="00D8638D" w:rsidRDefault="00D8638D" w:rsidP="00002D45">
            <w:pPr>
              <w:pStyle w:val="NORMALTABLAS"/>
              <w:jc w:val="both"/>
            </w:pPr>
            <w:r>
              <w:t>Number (Entero)</w:t>
            </w:r>
          </w:p>
        </w:tc>
      </w:tr>
    </w:tbl>
    <w:p w:rsidR="00D8638D" w:rsidRPr="00961F51" w:rsidRDefault="00D8638D" w:rsidP="00B3112D">
      <w:pPr>
        <w:pStyle w:val="BodyText"/>
        <w:rPr>
          <w:rFonts w:cs="Arial"/>
          <w:lang w:val="es-BO"/>
        </w:rPr>
      </w:pPr>
    </w:p>
    <w:p w:rsidR="00D8638D" w:rsidRDefault="00D8638D" w:rsidP="009C5575">
      <w:pPr>
        <w:pStyle w:val="BodyText"/>
        <w:rPr>
          <w:rFonts w:cs="Arial"/>
        </w:rPr>
      </w:pPr>
    </w:p>
    <w:p w:rsidR="00D8638D" w:rsidRPr="00FE77E4" w:rsidRDefault="00D8638D" w:rsidP="009C5575">
      <w:pPr>
        <w:pStyle w:val="Heading3"/>
      </w:pPr>
      <w:bookmarkStart w:id="87" w:name="_Toc209934296"/>
      <w:bookmarkStart w:id="88" w:name="_Toc227686595"/>
      <w:bookmarkStart w:id="89" w:name="_Toc306691305"/>
      <w:bookmarkStart w:id="90" w:name="_Toc346707485"/>
      <w:r w:rsidRPr="00FE77E4">
        <w:t>CUENCAS</w:t>
      </w:r>
      <w:bookmarkEnd w:id="87"/>
      <w:bookmarkEnd w:id="88"/>
      <w:bookmarkEnd w:id="89"/>
      <w:bookmarkEnd w:id="90"/>
    </w:p>
    <w:p w:rsidR="00D8638D" w:rsidRDefault="00D8638D" w:rsidP="009C5575">
      <w:pPr>
        <w:pStyle w:val="BodyText"/>
        <w:rPr>
          <w:rFonts w:cs="Arial"/>
          <w:b/>
        </w:rPr>
      </w:pPr>
      <w:r>
        <w:rPr>
          <w:rFonts w:cs="Arial"/>
          <w:b/>
        </w:rPr>
        <w:t>DESCRIPCION DEL ELEMENTO</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C5575">
        <w:tc>
          <w:tcPr>
            <w:tcW w:w="8640" w:type="dxa"/>
            <w:gridSpan w:val="2"/>
            <w:shd w:val="clear" w:color="auto" w:fill="E6E6E6"/>
          </w:tcPr>
          <w:p w:rsidR="00D8638D" w:rsidRDefault="00D8638D" w:rsidP="009C5575">
            <w:pPr>
              <w:pStyle w:val="NORMALTABLAS"/>
              <w:jc w:val="left"/>
              <w:rPr>
                <w:b/>
              </w:rPr>
            </w:pPr>
            <w:r>
              <w:rPr>
                <w:b/>
              </w:rPr>
              <w:t>Datos Generales</w:t>
            </w:r>
          </w:p>
        </w:tc>
      </w:tr>
      <w:tr w:rsidR="00D8638D" w:rsidTr="009C5575">
        <w:tc>
          <w:tcPr>
            <w:tcW w:w="3662" w:type="dxa"/>
          </w:tcPr>
          <w:p w:rsidR="00D8638D" w:rsidRDefault="00D8638D" w:rsidP="009C5575">
            <w:pPr>
              <w:pStyle w:val="NORMALTABLAS"/>
              <w:jc w:val="left"/>
            </w:pPr>
            <w:r>
              <w:t xml:space="preserve">Nombre de </w:t>
            </w:r>
            <w:r>
              <w:rPr>
                <w:szCs w:val="18"/>
              </w:rPr>
              <w:t>Archivo</w:t>
            </w:r>
          </w:p>
        </w:tc>
        <w:tc>
          <w:tcPr>
            <w:tcW w:w="4978" w:type="dxa"/>
          </w:tcPr>
          <w:p w:rsidR="00D8638D" w:rsidRDefault="00D8638D" w:rsidP="00B3112D">
            <w:pPr>
              <w:pStyle w:val="NORMALTABLAS"/>
              <w:jc w:val="left"/>
            </w:pPr>
            <w:r>
              <w:t>Cuencas</w:t>
            </w:r>
            <w:r w:rsidRPr="00981C5B">
              <w:t>.shp</w:t>
            </w:r>
          </w:p>
        </w:tc>
      </w:tr>
      <w:tr w:rsidR="00D8638D" w:rsidRPr="00C908F3" w:rsidTr="009C5575">
        <w:tc>
          <w:tcPr>
            <w:tcW w:w="3662" w:type="dxa"/>
          </w:tcPr>
          <w:p w:rsidR="00D8638D" w:rsidRDefault="00D8638D" w:rsidP="009C5575">
            <w:pPr>
              <w:pStyle w:val="NORMALTABLAS"/>
              <w:jc w:val="left"/>
            </w:pPr>
            <w:r>
              <w:t>Ubicación de archivo</w:t>
            </w:r>
          </w:p>
        </w:tc>
        <w:tc>
          <w:tcPr>
            <w:tcW w:w="4978" w:type="dxa"/>
          </w:tcPr>
          <w:p w:rsidR="00D8638D" w:rsidRDefault="00D8638D" w:rsidP="009C5575">
            <w:pPr>
              <w:pStyle w:val="NORMALTABLAS"/>
              <w:jc w:val="left"/>
              <w:rPr>
                <w:lang w:val="es-ES"/>
              </w:rPr>
            </w:pPr>
            <w:r>
              <w:rPr>
                <w:lang w:val="es-ES"/>
              </w:rPr>
              <w:t>C:\LAPAZ_CO2012</w:t>
            </w:r>
            <w:r w:rsidRPr="00FB1865">
              <w:rPr>
                <w:lang w:val="es-ES"/>
              </w:rPr>
              <w:t>\Datos\D_Drenaje\</w:t>
            </w:r>
          </w:p>
        </w:tc>
      </w:tr>
      <w:tr w:rsidR="00D8638D" w:rsidTr="009C5575">
        <w:tc>
          <w:tcPr>
            <w:tcW w:w="3662" w:type="dxa"/>
          </w:tcPr>
          <w:p w:rsidR="00D8638D" w:rsidRDefault="00D8638D" w:rsidP="009C5575">
            <w:pPr>
              <w:pStyle w:val="NORMALTABLAS"/>
              <w:jc w:val="left"/>
            </w:pPr>
            <w:r>
              <w:t>Formato</w:t>
            </w:r>
          </w:p>
        </w:tc>
        <w:tc>
          <w:tcPr>
            <w:tcW w:w="4978" w:type="dxa"/>
          </w:tcPr>
          <w:p w:rsidR="00D8638D" w:rsidRDefault="00D8638D" w:rsidP="009C5575">
            <w:pPr>
              <w:pStyle w:val="NORMALTABLAS"/>
              <w:jc w:val="left"/>
            </w:pPr>
            <w:r>
              <w:t>Shape</w:t>
            </w:r>
          </w:p>
        </w:tc>
      </w:tr>
      <w:tr w:rsidR="00D8638D" w:rsidTr="009C5575">
        <w:tc>
          <w:tcPr>
            <w:tcW w:w="3662" w:type="dxa"/>
          </w:tcPr>
          <w:p w:rsidR="00D8638D" w:rsidRDefault="00D8638D" w:rsidP="009C5575">
            <w:pPr>
              <w:pStyle w:val="NORMALTABLAS"/>
              <w:jc w:val="left"/>
            </w:pPr>
            <w:r>
              <w:t>Tipo de elemento</w:t>
            </w:r>
          </w:p>
        </w:tc>
        <w:tc>
          <w:tcPr>
            <w:tcW w:w="4978" w:type="dxa"/>
          </w:tcPr>
          <w:p w:rsidR="00D8638D" w:rsidRDefault="00D8638D" w:rsidP="009C5575">
            <w:pPr>
              <w:pStyle w:val="NORMALTABLAS"/>
              <w:jc w:val="left"/>
            </w:pPr>
            <w:r>
              <w:t>polígono</w:t>
            </w:r>
          </w:p>
        </w:tc>
      </w:tr>
      <w:tr w:rsidR="00D8638D" w:rsidTr="009C5575">
        <w:tc>
          <w:tcPr>
            <w:tcW w:w="8640" w:type="dxa"/>
            <w:gridSpan w:val="2"/>
            <w:shd w:val="clear" w:color="auto" w:fill="E6E6E6"/>
          </w:tcPr>
          <w:p w:rsidR="00D8638D" w:rsidRDefault="00D8638D" w:rsidP="009C5575">
            <w:pPr>
              <w:pStyle w:val="NORMALTABLAS"/>
              <w:jc w:val="left"/>
              <w:rPr>
                <w:b/>
              </w:rPr>
            </w:pPr>
            <w:r>
              <w:rPr>
                <w:b/>
              </w:rPr>
              <w:t>Datos C</w:t>
            </w:r>
            <w:r>
              <w:rPr>
                <w:b/>
                <w:shd w:val="clear" w:color="auto" w:fill="E6E6E6"/>
              </w:rPr>
              <w:t>artográficos</w:t>
            </w:r>
          </w:p>
        </w:tc>
      </w:tr>
      <w:tr w:rsidR="00D8638D" w:rsidTr="009C5575">
        <w:tc>
          <w:tcPr>
            <w:tcW w:w="3662" w:type="dxa"/>
          </w:tcPr>
          <w:p w:rsidR="00D8638D" w:rsidRDefault="00D8638D" w:rsidP="00002D45">
            <w:pPr>
              <w:pStyle w:val="NORMALTABLAS"/>
              <w:jc w:val="left"/>
            </w:pPr>
            <w:r>
              <w:t>Proyección Cartográfica</w:t>
            </w:r>
          </w:p>
        </w:tc>
        <w:tc>
          <w:tcPr>
            <w:tcW w:w="4978" w:type="dxa"/>
          </w:tcPr>
          <w:p w:rsidR="00D8638D" w:rsidRDefault="00D8638D" w:rsidP="00002D45">
            <w:pPr>
              <w:pStyle w:val="NORMALTABLAS"/>
              <w:jc w:val="left"/>
            </w:pPr>
            <w:r>
              <w:t>Universal Transversa de Mercator UTM</w:t>
            </w:r>
          </w:p>
        </w:tc>
      </w:tr>
      <w:tr w:rsidR="00D8638D" w:rsidTr="009C5575">
        <w:tc>
          <w:tcPr>
            <w:tcW w:w="3662" w:type="dxa"/>
          </w:tcPr>
          <w:p w:rsidR="00D8638D" w:rsidRDefault="00D8638D" w:rsidP="00002D45">
            <w:pPr>
              <w:pStyle w:val="NORMALTABLAS"/>
              <w:jc w:val="left"/>
            </w:pPr>
            <w:r>
              <w:t>Zona de Proyección UTM</w:t>
            </w:r>
          </w:p>
        </w:tc>
        <w:tc>
          <w:tcPr>
            <w:tcW w:w="4978" w:type="dxa"/>
          </w:tcPr>
          <w:p w:rsidR="00D8638D" w:rsidRDefault="00D8638D" w:rsidP="00002D45">
            <w:pPr>
              <w:pStyle w:val="NORMALTABLAS"/>
              <w:jc w:val="left"/>
            </w:pPr>
            <w:r>
              <w:t>19, sur</w:t>
            </w:r>
          </w:p>
        </w:tc>
      </w:tr>
      <w:tr w:rsidR="00D8638D" w:rsidTr="009C5575">
        <w:tc>
          <w:tcPr>
            <w:tcW w:w="3662" w:type="dxa"/>
          </w:tcPr>
          <w:p w:rsidR="00D8638D" w:rsidRDefault="00D8638D" w:rsidP="00002D45">
            <w:pPr>
              <w:pStyle w:val="NORMALTABLAS"/>
              <w:jc w:val="left"/>
            </w:pPr>
            <w:r>
              <w:t>Datum</w:t>
            </w:r>
            <w:r>
              <w:tab/>
            </w:r>
          </w:p>
        </w:tc>
        <w:tc>
          <w:tcPr>
            <w:tcW w:w="4978" w:type="dxa"/>
          </w:tcPr>
          <w:p w:rsidR="00D8638D" w:rsidRDefault="00D8638D" w:rsidP="00002D45">
            <w:pPr>
              <w:pStyle w:val="NORMALTABLAS"/>
              <w:jc w:val="left"/>
            </w:pPr>
            <w:r>
              <w:t>WGS-84</w:t>
            </w:r>
          </w:p>
        </w:tc>
      </w:tr>
      <w:tr w:rsidR="00D8638D" w:rsidTr="009C5575">
        <w:tc>
          <w:tcPr>
            <w:tcW w:w="8640" w:type="dxa"/>
            <w:gridSpan w:val="2"/>
            <w:shd w:val="clear" w:color="auto" w:fill="E6E6E6"/>
          </w:tcPr>
          <w:p w:rsidR="00D8638D" w:rsidRDefault="00D8638D" w:rsidP="00002D45">
            <w:pPr>
              <w:pStyle w:val="NORMALTABLAS"/>
              <w:jc w:val="left"/>
              <w:rPr>
                <w:b/>
              </w:rPr>
            </w:pPr>
            <w:r>
              <w:rPr>
                <w:b/>
              </w:rPr>
              <w:t>Información complementaria</w:t>
            </w:r>
          </w:p>
        </w:tc>
      </w:tr>
      <w:tr w:rsidR="00D8638D" w:rsidTr="009C5575">
        <w:tc>
          <w:tcPr>
            <w:tcW w:w="3662" w:type="dxa"/>
          </w:tcPr>
          <w:p w:rsidR="00D8638D" w:rsidRDefault="00D8638D" w:rsidP="00002D45">
            <w:pPr>
              <w:pStyle w:val="NORMALTABLAS"/>
              <w:jc w:val="left"/>
            </w:pPr>
            <w:r>
              <w:t>Origen de la información</w:t>
            </w:r>
          </w:p>
        </w:tc>
        <w:tc>
          <w:tcPr>
            <w:tcW w:w="4978" w:type="dxa"/>
          </w:tcPr>
          <w:p w:rsidR="00D8638D" w:rsidRDefault="00D8638D" w:rsidP="00002D45">
            <w:pPr>
              <w:pStyle w:val="NORMALTABLAS"/>
              <w:jc w:val="both"/>
            </w:pPr>
            <w:r>
              <w:t xml:space="preserve">PLAN MAESTRO DE DRENAJE </w:t>
            </w:r>
          </w:p>
        </w:tc>
      </w:tr>
      <w:tr w:rsidR="00D8638D" w:rsidTr="009C5575">
        <w:tc>
          <w:tcPr>
            <w:tcW w:w="3662" w:type="dxa"/>
          </w:tcPr>
          <w:p w:rsidR="00D8638D" w:rsidRDefault="00D8638D" w:rsidP="00002D45">
            <w:pPr>
              <w:pStyle w:val="NORMALTABLAS"/>
              <w:jc w:val="left"/>
            </w:pPr>
            <w:r>
              <w:t>Año</w:t>
            </w:r>
          </w:p>
        </w:tc>
        <w:tc>
          <w:tcPr>
            <w:tcW w:w="4978" w:type="dxa"/>
          </w:tcPr>
          <w:p w:rsidR="00D8638D" w:rsidRDefault="00D8638D" w:rsidP="00002D45">
            <w:pPr>
              <w:pStyle w:val="NORMALTABLAS"/>
              <w:jc w:val="left"/>
            </w:pPr>
            <w:r>
              <w:t>2006</w:t>
            </w:r>
          </w:p>
        </w:tc>
      </w:tr>
      <w:tr w:rsidR="00D8638D" w:rsidTr="009C5575">
        <w:tc>
          <w:tcPr>
            <w:tcW w:w="3662" w:type="dxa"/>
          </w:tcPr>
          <w:p w:rsidR="00D8638D" w:rsidRDefault="00D8638D" w:rsidP="00002D45">
            <w:pPr>
              <w:pStyle w:val="NORMALTABLAS"/>
              <w:jc w:val="left"/>
            </w:pPr>
            <w:r>
              <w:t>Institución</w:t>
            </w:r>
          </w:p>
        </w:tc>
        <w:tc>
          <w:tcPr>
            <w:tcW w:w="4978" w:type="dxa"/>
          </w:tcPr>
          <w:p w:rsidR="00D8638D" w:rsidRDefault="00D8638D" w:rsidP="00002D45">
            <w:pPr>
              <w:pStyle w:val="NORMALTABLAS"/>
              <w:jc w:val="left"/>
            </w:pPr>
            <w:r>
              <w:t>HAM</w:t>
            </w:r>
          </w:p>
        </w:tc>
      </w:tr>
      <w:tr w:rsidR="00D8638D" w:rsidTr="009C5575">
        <w:tc>
          <w:tcPr>
            <w:tcW w:w="3662" w:type="dxa"/>
          </w:tcPr>
          <w:p w:rsidR="00D8638D" w:rsidRDefault="00D8638D" w:rsidP="00002D45">
            <w:pPr>
              <w:pStyle w:val="NORMALTABLAS"/>
              <w:jc w:val="left"/>
            </w:pPr>
            <w:r>
              <w:t>Escala Base</w:t>
            </w:r>
          </w:p>
        </w:tc>
        <w:tc>
          <w:tcPr>
            <w:tcW w:w="4978" w:type="dxa"/>
          </w:tcPr>
          <w:p w:rsidR="00D8638D" w:rsidRDefault="00D8638D" w:rsidP="00002D45">
            <w:pPr>
              <w:pStyle w:val="NORMALTABLAS"/>
              <w:jc w:val="left"/>
            </w:pPr>
            <w:r>
              <w:t>1:5.000</w:t>
            </w:r>
          </w:p>
        </w:tc>
      </w:tr>
      <w:tr w:rsidR="00D8638D" w:rsidTr="009C5575">
        <w:tc>
          <w:tcPr>
            <w:tcW w:w="3662" w:type="dxa"/>
          </w:tcPr>
          <w:p w:rsidR="00D8638D" w:rsidRDefault="00D8638D" w:rsidP="00002D45">
            <w:pPr>
              <w:pStyle w:val="NORMALTABLAS"/>
              <w:jc w:val="left"/>
            </w:pPr>
            <w:r>
              <w:t>Cubrimiento Geográfico</w:t>
            </w:r>
          </w:p>
        </w:tc>
        <w:tc>
          <w:tcPr>
            <w:tcW w:w="4978" w:type="dxa"/>
          </w:tcPr>
          <w:p w:rsidR="00D8638D" w:rsidRPr="000E0FB1" w:rsidRDefault="00D8638D" w:rsidP="00002D45">
            <w:pPr>
              <w:pStyle w:val="NORMALTABLAS"/>
              <w:jc w:val="left"/>
              <w:rPr>
                <w:lang w:val="es-BO"/>
              </w:rPr>
            </w:pPr>
            <w:r w:rsidRPr="000E0FB1">
              <w:rPr>
                <w:lang w:val="es-BO"/>
              </w:rPr>
              <w:t>Municipio La Paz</w:t>
            </w:r>
          </w:p>
          <w:p w:rsidR="00D8638D" w:rsidRPr="000E0FB1" w:rsidRDefault="00D8638D" w:rsidP="00002D45">
            <w:pPr>
              <w:pStyle w:val="NORMALTABLAS"/>
              <w:jc w:val="left"/>
              <w:rPr>
                <w:lang w:val="es-BO"/>
              </w:rPr>
            </w:pPr>
            <w:r w:rsidRPr="000E0FB1">
              <w:rPr>
                <w:lang w:val="es-BO"/>
              </w:rPr>
              <w:t xml:space="preserve">Superior: </w:t>
            </w:r>
            <w:r w:rsidRPr="00937757">
              <w:rPr>
                <w:lang w:val="es-BO"/>
              </w:rPr>
              <w:t>8197815</w:t>
            </w:r>
          </w:p>
          <w:p w:rsidR="00D8638D" w:rsidRPr="000E0FB1" w:rsidRDefault="00D8638D" w:rsidP="00002D45">
            <w:pPr>
              <w:pStyle w:val="NORMALTABLAS"/>
              <w:jc w:val="left"/>
              <w:rPr>
                <w:lang w:val="es-BO"/>
              </w:rPr>
            </w:pPr>
            <w:r w:rsidRPr="000E0FB1">
              <w:rPr>
                <w:lang w:val="es-BO"/>
              </w:rPr>
              <w:t xml:space="preserve">Inferior: </w:t>
            </w:r>
            <w:r w:rsidRPr="00937757">
              <w:rPr>
                <w:lang w:val="es-BO"/>
              </w:rPr>
              <w:t>8162157</w:t>
            </w:r>
          </w:p>
          <w:p w:rsidR="00D8638D" w:rsidRDefault="00D8638D" w:rsidP="00002D45">
            <w:pPr>
              <w:pStyle w:val="NORMALTABLAS"/>
              <w:jc w:val="left"/>
              <w:rPr>
                <w:lang w:val="en-US"/>
              </w:rPr>
            </w:pPr>
            <w:r>
              <w:rPr>
                <w:lang w:val="en-US"/>
              </w:rPr>
              <w:t xml:space="preserve">Izquierda : </w:t>
            </w:r>
            <w:r w:rsidRPr="00937757">
              <w:rPr>
                <w:lang w:val="en-US"/>
              </w:rPr>
              <w:t>586944</w:t>
            </w:r>
          </w:p>
          <w:p w:rsidR="00D8638D" w:rsidRPr="008605D4" w:rsidRDefault="00D8638D" w:rsidP="00002D45">
            <w:pPr>
              <w:pStyle w:val="NORMALTABLAS"/>
              <w:jc w:val="left"/>
              <w:rPr>
                <w:lang w:val="en-US"/>
              </w:rPr>
            </w:pPr>
            <w:r>
              <w:rPr>
                <w:lang w:val="en-US"/>
              </w:rPr>
              <w:t xml:space="preserve">Derecha: </w:t>
            </w:r>
            <w:r w:rsidRPr="00937757">
              <w:rPr>
                <w:lang w:val="en-US"/>
              </w:rPr>
              <w:t>613991</w:t>
            </w:r>
          </w:p>
        </w:tc>
      </w:tr>
      <w:tr w:rsidR="00D8638D" w:rsidTr="009C5575">
        <w:tc>
          <w:tcPr>
            <w:tcW w:w="3662" w:type="dxa"/>
          </w:tcPr>
          <w:p w:rsidR="00D8638D" w:rsidRDefault="00D8638D" w:rsidP="00002D45">
            <w:pPr>
              <w:pStyle w:val="NORMALTABLAS"/>
              <w:jc w:val="left"/>
            </w:pPr>
            <w:r>
              <w:t>Procesamiento</w:t>
            </w:r>
          </w:p>
        </w:tc>
        <w:tc>
          <w:tcPr>
            <w:tcW w:w="4978" w:type="dxa"/>
          </w:tcPr>
          <w:p w:rsidR="00D8638D" w:rsidRDefault="00D8638D" w:rsidP="00002D45">
            <w:pPr>
              <w:pStyle w:val="NORMALTABLAS"/>
              <w:jc w:val="left"/>
            </w:pPr>
            <w:r>
              <w:t xml:space="preserve">Importación de la Base de Datos del Mapa de Riesgos 2011, </w:t>
            </w:r>
          </w:p>
        </w:tc>
      </w:tr>
    </w:tbl>
    <w:p w:rsidR="00D8638D" w:rsidRDefault="00D8638D" w:rsidP="00937757">
      <w:pPr>
        <w:pStyle w:val="BodyText"/>
        <w:rPr>
          <w:rFonts w:cs="Arial"/>
        </w:rPr>
      </w:pPr>
    </w:p>
    <w:p w:rsidR="00D8638D" w:rsidRPr="00E556D7" w:rsidRDefault="00D8638D" w:rsidP="00937757">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002D45">
        <w:trPr>
          <w:tblHeader/>
        </w:trPr>
        <w:tc>
          <w:tcPr>
            <w:tcW w:w="1784" w:type="dxa"/>
            <w:shd w:val="clear" w:color="auto" w:fill="E6E6E6"/>
            <w:vAlign w:val="center"/>
          </w:tcPr>
          <w:p w:rsidR="00D8638D" w:rsidRDefault="00D8638D" w:rsidP="00002D45">
            <w:pPr>
              <w:pStyle w:val="NORMALTABLAS"/>
              <w:rPr>
                <w:b/>
              </w:rPr>
            </w:pPr>
            <w:r>
              <w:rPr>
                <w:b/>
              </w:rPr>
              <w:t>NOMBRE DEL CAMPO (ATRIBUTO)</w:t>
            </w:r>
          </w:p>
        </w:tc>
        <w:tc>
          <w:tcPr>
            <w:tcW w:w="4141" w:type="dxa"/>
            <w:shd w:val="clear" w:color="auto" w:fill="E6E6E6"/>
            <w:vAlign w:val="center"/>
          </w:tcPr>
          <w:p w:rsidR="00D8638D" w:rsidRDefault="00D8638D" w:rsidP="00002D45">
            <w:pPr>
              <w:pStyle w:val="NORMALTABLAS"/>
              <w:rPr>
                <w:b/>
              </w:rPr>
            </w:pPr>
            <w:r>
              <w:rPr>
                <w:b/>
              </w:rPr>
              <w:t>DESCRIPCION</w:t>
            </w:r>
          </w:p>
        </w:tc>
        <w:tc>
          <w:tcPr>
            <w:tcW w:w="2315" w:type="dxa"/>
            <w:shd w:val="clear" w:color="auto" w:fill="E6E6E6"/>
            <w:vAlign w:val="center"/>
          </w:tcPr>
          <w:p w:rsidR="00D8638D" w:rsidRDefault="00D8638D" w:rsidP="00002D45">
            <w:pPr>
              <w:pStyle w:val="NORMALTABLAS"/>
              <w:rPr>
                <w:b/>
              </w:rPr>
            </w:pPr>
            <w:r>
              <w:rPr>
                <w:b/>
              </w:rPr>
              <w:t>FORMATO DEL CARÁCTER</w:t>
            </w:r>
          </w:p>
        </w:tc>
      </w:tr>
      <w:tr w:rsidR="00D8638D" w:rsidTr="00002D45">
        <w:tc>
          <w:tcPr>
            <w:tcW w:w="1784" w:type="dxa"/>
            <w:vAlign w:val="center"/>
          </w:tcPr>
          <w:p w:rsidR="00D8638D" w:rsidRDefault="00D8638D" w:rsidP="00002D45">
            <w:pPr>
              <w:pStyle w:val="NORMALTABLAS"/>
              <w:ind w:left="142"/>
              <w:jc w:val="left"/>
            </w:pPr>
            <w:r>
              <w:t xml:space="preserve">CUENCA </w:t>
            </w:r>
          </w:p>
        </w:tc>
        <w:tc>
          <w:tcPr>
            <w:tcW w:w="4141" w:type="dxa"/>
            <w:vAlign w:val="center"/>
          </w:tcPr>
          <w:p w:rsidR="00D8638D" w:rsidRDefault="00D8638D" w:rsidP="00937757">
            <w:pPr>
              <w:pStyle w:val="NORMALTABLAS"/>
              <w:ind w:left="142"/>
              <w:jc w:val="left"/>
            </w:pPr>
            <w:r>
              <w:t xml:space="preserve">Nombre de la Cuenca </w:t>
            </w:r>
          </w:p>
        </w:tc>
        <w:tc>
          <w:tcPr>
            <w:tcW w:w="2315" w:type="dxa"/>
          </w:tcPr>
          <w:p w:rsidR="00D8638D" w:rsidRDefault="00D8638D" w:rsidP="00002D45">
            <w:pPr>
              <w:pStyle w:val="NORMALTABLAS"/>
              <w:jc w:val="both"/>
            </w:pPr>
            <w:r>
              <w:t>String (50)</w:t>
            </w:r>
          </w:p>
        </w:tc>
      </w:tr>
      <w:tr w:rsidR="00D8638D" w:rsidTr="00002D45">
        <w:tc>
          <w:tcPr>
            <w:tcW w:w="1784" w:type="dxa"/>
            <w:vAlign w:val="center"/>
          </w:tcPr>
          <w:p w:rsidR="00D8638D" w:rsidRDefault="00D8638D" w:rsidP="00002D45">
            <w:pPr>
              <w:pStyle w:val="NORMALTABLAS"/>
              <w:ind w:left="142"/>
              <w:jc w:val="left"/>
            </w:pPr>
            <w:r>
              <w:t>Area Ha</w:t>
            </w:r>
          </w:p>
        </w:tc>
        <w:tc>
          <w:tcPr>
            <w:tcW w:w="4141" w:type="dxa"/>
            <w:vAlign w:val="center"/>
          </w:tcPr>
          <w:p w:rsidR="00D8638D" w:rsidRDefault="00D8638D" w:rsidP="00937757">
            <w:pPr>
              <w:pStyle w:val="NORMALTABLAS"/>
              <w:ind w:left="142"/>
              <w:jc w:val="left"/>
            </w:pPr>
            <w:r>
              <w:t xml:space="preserve">Area en Ha </w:t>
            </w:r>
          </w:p>
        </w:tc>
        <w:tc>
          <w:tcPr>
            <w:tcW w:w="2315" w:type="dxa"/>
          </w:tcPr>
          <w:p w:rsidR="00D8638D" w:rsidRDefault="00D8638D" w:rsidP="00002D45">
            <w:pPr>
              <w:pStyle w:val="NORMALTABLAS"/>
              <w:jc w:val="both"/>
            </w:pPr>
            <w:r>
              <w:t>Number (Entero)</w:t>
            </w:r>
          </w:p>
        </w:tc>
      </w:tr>
    </w:tbl>
    <w:p w:rsidR="00D8638D" w:rsidRPr="00961F51" w:rsidRDefault="00D8638D" w:rsidP="00937757">
      <w:pPr>
        <w:pStyle w:val="BodyText"/>
        <w:rPr>
          <w:rFonts w:cs="Arial"/>
          <w:lang w:val="es-BO"/>
        </w:rPr>
      </w:pPr>
    </w:p>
    <w:p w:rsidR="00D8638D" w:rsidRDefault="00D8638D" w:rsidP="00937757">
      <w:pPr>
        <w:pStyle w:val="Heading3"/>
        <w:numPr>
          <w:ilvl w:val="0"/>
          <w:numId w:val="0"/>
        </w:numPr>
        <w:ind w:left="720" w:hanging="720"/>
      </w:pPr>
    </w:p>
    <w:p w:rsidR="00D8638D" w:rsidRPr="00FE77E4" w:rsidRDefault="00D8638D" w:rsidP="00BB2C88">
      <w:pPr>
        <w:pStyle w:val="Heading3"/>
      </w:pPr>
      <w:bookmarkStart w:id="91" w:name="_Toc346707486"/>
      <w:r>
        <w:t xml:space="preserve">SUB </w:t>
      </w:r>
      <w:r w:rsidRPr="00FE77E4">
        <w:t>CUENCAS</w:t>
      </w:r>
      <w:bookmarkEnd w:id="91"/>
    </w:p>
    <w:p w:rsidR="00D8638D" w:rsidRDefault="00D8638D" w:rsidP="00BB2C88">
      <w:pPr>
        <w:pStyle w:val="BodyText"/>
        <w:rPr>
          <w:rFonts w:cs="Arial"/>
          <w:b/>
        </w:rPr>
      </w:pPr>
      <w:r>
        <w:rPr>
          <w:rFonts w:cs="Arial"/>
          <w:b/>
        </w:rPr>
        <w:t>DESCRIPCION DEL ELEMENTO</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63292C">
        <w:tc>
          <w:tcPr>
            <w:tcW w:w="8640" w:type="dxa"/>
            <w:gridSpan w:val="2"/>
            <w:shd w:val="clear" w:color="auto" w:fill="E6E6E6"/>
          </w:tcPr>
          <w:p w:rsidR="00D8638D" w:rsidRDefault="00D8638D" w:rsidP="0063292C">
            <w:pPr>
              <w:pStyle w:val="NORMALTABLAS"/>
              <w:jc w:val="left"/>
              <w:rPr>
                <w:b/>
              </w:rPr>
            </w:pPr>
            <w:r>
              <w:rPr>
                <w:b/>
              </w:rPr>
              <w:t>Datos Generales</w:t>
            </w:r>
          </w:p>
        </w:tc>
      </w:tr>
      <w:tr w:rsidR="00D8638D" w:rsidTr="0063292C">
        <w:tc>
          <w:tcPr>
            <w:tcW w:w="3662" w:type="dxa"/>
          </w:tcPr>
          <w:p w:rsidR="00D8638D" w:rsidRDefault="00D8638D" w:rsidP="0063292C">
            <w:pPr>
              <w:pStyle w:val="NORMALTABLAS"/>
              <w:jc w:val="left"/>
            </w:pPr>
            <w:r>
              <w:t xml:space="preserve">Nombre de </w:t>
            </w:r>
            <w:r>
              <w:rPr>
                <w:szCs w:val="18"/>
              </w:rPr>
              <w:t>Archivo</w:t>
            </w:r>
          </w:p>
        </w:tc>
        <w:tc>
          <w:tcPr>
            <w:tcW w:w="4978" w:type="dxa"/>
          </w:tcPr>
          <w:p w:rsidR="00D8638D" w:rsidRDefault="00D8638D" w:rsidP="00937757">
            <w:pPr>
              <w:pStyle w:val="NORMALTABLAS"/>
              <w:jc w:val="left"/>
            </w:pPr>
            <w:r>
              <w:t>Subcuencas</w:t>
            </w:r>
            <w:r w:rsidRPr="00981C5B">
              <w:t>.shp</w:t>
            </w:r>
          </w:p>
        </w:tc>
      </w:tr>
      <w:tr w:rsidR="00D8638D" w:rsidRPr="00C908F3" w:rsidTr="0063292C">
        <w:tc>
          <w:tcPr>
            <w:tcW w:w="3662" w:type="dxa"/>
          </w:tcPr>
          <w:p w:rsidR="00D8638D" w:rsidRDefault="00D8638D" w:rsidP="0063292C">
            <w:pPr>
              <w:pStyle w:val="NORMALTABLAS"/>
              <w:jc w:val="left"/>
            </w:pPr>
            <w:r>
              <w:t>Ubicación de archivo</w:t>
            </w:r>
          </w:p>
        </w:tc>
        <w:tc>
          <w:tcPr>
            <w:tcW w:w="4978" w:type="dxa"/>
          </w:tcPr>
          <w:p w:rsidR="00D8638D" w:rsidRDefault="00D8638D" w:rsidP="0063292C">
            <w:pPr>
              <w:pStyle w:val="NORMALTABLAS"/>
              <w:jc w:val="left"/>
              <w:rPr>
                <w:lang w:val="es-ES"/>
              </w:rPr>
            </w:pPr>
            <w:r>
              <w:rPr>
                <w:lang w:val="es-ES"/>
              </w:rPr>
              <w:t>C:\LAPAZ_CO2012</w:t>
            </w:r>
            <w:r w:rsidRPr="00FB1865">
              <w:rPr>
                <w:lang w:val="es-ES"/>
              </w:rPr>
              <w:t>\Datos\D_Drenaje\</w:t>
            </w:r>
          </w:p>
        </w:tc>
      </w:tr>
      <w:tr w:rsidR="00D8638D" w:rsidTr="0063292C">
        <w:tc>
          <w:tcPr>
            <w:tcW w:w="3662" w:type="dxa"/>
          </w:tcPr>
          <w:p w:rsidR="00D8638D" w:rsidRDefault="00D8638D" w:rsidP="0063292C">
            <w:pPr>
              <w:pStyle w:val="NORMALTABLAS"/>
              <w:jc w:val="left"/>
            </w:pPr>
            <w:r>
              <w:t>Formato</w:t>
            </w:r>
          </w:p>
        </w:tc>
        <w:tc>
          <w:tcPr>
            <w:tcW w:w="4978" w:type="dxa"/>
          </w:tcPr>
          <w:p w:rsidR="00D8638D" w:rsidRDefault="00D8638D" w:rsidP="0063292C">
            <w:pPr>
              <w:pStyle w:val="NORMALTABLAS"/>
              <w:jc w:val="left"/>
            </w:pPr>
            <w:r>
              <w:t>Shape</w:t>
            </w:r>
          </w:p>
        </w:tc>
      </w:tr>
      <w:tr w:rsidR="00D8638D" w:rsidTr="0063292C">
        <w:tc>
          <w:tcPr>
            <w:tcW w:w="3662" w:type="dxa"/>
          </w:tcPr>
          <w:p w:rsidR="00D8638D" w:rsidRDefault="00D8638D" w:rsidP="0063292C">
            <w:pPr>
              <w:pStyle w:val="NORMALTABLAS"/>
              <w:jc w:val="left"/>
            </w:pPr>
            <w:r>
              <w:t>Tipo de elemento</w:t>
            </w:r>
          </w:p>
        </w:tc>
        <w:tc>
          <w:tcPr>
            <w:tcW w:w="4978" w:type="dxa"/>
          </w:tcPr>
          <w:p w:rsidR="00D8638D" w:rsidRDefault="00D8638D" w:rsidP="0063292C">
            <w:pPr>
              <w:pStyle w:val="NORMALTABLAS"/>
              <w:jc w:val="left"/>
            </w:pPr>
            <w:r>
              <w:t>polígono</w:t>
            </w:r>
          </w:p>
        </w:tc>
      </w:tr>
      <w:tr w:rsidR="00D8638D" w:rsidTr="0063292C">
        <w:tc>
          <w:tcPr>
            <w:tcW w:w="8640" w:type="dxa"/>
            <w:gridSpan w:val="2"/>
            <w:shd w:val="clear" w:color="auto" w:fill="E6E6E6"/>
          </w:tcPr>
          <w:p w:rsidR="00D8638D" w:rsidRDefault="00D8638D" w:rsidP="0063292C">
            <w:pPr>
              <w:pStyle w:val="NORMALTABLAS"/>
              <w:jc w:val="left"/>
              <w:rPr>
                <w:b/>
              </w:rPr>
            </w:pPr>
            <w:r>
              <w:rPr>
                <w:b/>
              </w:rPr>
              <w:t>Datos C</w:t>
            </w:r>
            <w:r>
              <w:rPr>
                <w:b/>
                <w:shd w:val="clear" w:color="auto" w:fill="E6E6E6"/>
              </w:rPr>
              <w:t>artográficos</w:t>
            </w:r>
          </w:p>
        </w:tc>
      </w:tr>
      <w:tr w:rsidR="00D8638D" w:rsidTr="0063292C">
        <w:tc>
          <w:tcPr>
            <w:tcW w:w="3662" w:type="dxa"/>
          </w:tcPr>
          <w:p w:rsidR="00D8638D" w:rsidRDefault="00D8638D" w:rsidP="00002D45">
            <w:pPr>
              <w:pStyle w:val="NORMALTABLAS"/>
              <w:jc w:val="left"/>
            </w:pPr>
            <w:r>
              <w:t>Proyección Cartográfica</w:t>
            </w:r>
          </w:p>
        </w:tc>
        <w:tc>
          <w:tcPr>
            <w:tcW w:w="4978" w:type="dxa"/>
          </w:tcPr>
          <w:p w:rsidR="00D8638D" w:rsidRDefault="00D8638D" w:rsidP="00002D45">
            <w:pPr>
              <w:pStyle w:val="NORMALTABLAS"/>
              <w:jc w:val="left"/>
            </w:pPr>
            <w:r>
              <w:t>Universal Transversa de Mercator UTM</w:t>
            </w:r>
          </w:p>
        </w:tc>
      </w:tr>
      <w:tr w:rsidR="00D8638D" w:rsidTr="0063292C">
        <w:tc>
          <w:tcPr>
            <w:tcW w:w="3662" w:type="dxa"/>
          </w:tcPr>
          <w:p w:rsidR="00D8638D" w:rsidRDefault="00D8638D" w:rsidP="00002D45">
            <w:pPr>
              <w:pStyle w:val="NORMALTABLAS"/>
              <w:jc w:val="left"/>
            </w:pPr>
            <w:r>
              <w:t>Zona de Proyección UTM</w:t>
            </w:r>
          </w:p>
        </w:tc>
        <w:tc>
          <w:tcPr>
            <w:tcW w:w="4978" w:type="dxa"/>
          </w:tcPr>
          <w:p w:rsidR="00D8638D" w:rsidRDefault="00D8638D" w:rsidP="00002D45">
            <w:pPr>
              <w:pStyle w:val="NORMALTABLAS"/>
              <w:jc w:val="left"/>
            </w:pPr>
            <w:r>
              <w:t>19, sur</w:t>
            </w:r>
          </w:p>
        </w:tc>
      </w:tr>
      <w:tr w:rsidR="00D8638D" w:rsidTr="0063292C">
        <w:tc>
          <w:tcPr>
            <w:tcW w:w="3662" w:type="dxa"/>
          </w:tcPr>
          <w:p w:rsidR="00D8638D" w:rsidRDefault="00D8638D" w:rsidP="00002D45">
            <w:pPr>
              <w:pStyle w:val="NORMALTABLAS"/>
              <w:jc w:val="left"/>
            </w:pPr>
            <w:r>
              <w:t>Datum</w:t>
            </w:r>
            <w:r>
              <w:tab/>
            </w:r>
          </w:p>
        </w:tc>
        <w:tc>
          <w:tcPr>
            <w:tcW w:w="4978" w:type="dxa"/>
          </w:tcPr>
          <w:p w:rsidR="00D8638D" w:rsidRDefault="00D8638D" w:rsidP="00002D45">
            <w:pPr>
              <w:pStyle w:val="NORMALTABLAS"/>
              <w:jc w:val="left"/>
            </w:pPr>
            <w:r>
              <w:t>WGS-84</w:t>
            </w:r>
          </w:p>
        </w:tc>
      </w:tr>
      <w:tr w:rsidR="00D8638D" w:rsidTr="0063292C">
        <w:tc>
          <w:tcPr>
            <w:tcW w:w="8640" w:type="dxa"/>
            <w:gridSpan w:val="2"/>
            <w:shd w:val="clear" w:color="auto" w:fill="E6E6E6"/>
          </w:tcPr>
          <w:p w:rsidR="00D8638D" w:rsidRDefault="00D8638D" w:rsidP="00002D45">
            <w:pPr>
              <w:pStyle w:val="NORMALTABLAS"/>
              <w:jc w:val="left"/>
              <w:rPr>
                <w:b/>
              </w:rPr>
            </w:pPr>
            <w:r>
              <w:rPr>
                <w:b/>
              </w:rPr>
              <w:t>Información complementaria</w:t>
            </w:r>
          </w:p>
        </w:tc>
      </w:tr>
      <w:tr w:rsidR="00D8638D" w:rsidTr="0063292C">
        <w:tc>
          <w:tcPr>
            <w:tcW w:w="3662" w:type="dxa"/>
          </w:tcPr>
          <w:p w:rsidR="00D8638D" w:rsidRDefault="00D8638D" w:rsidP="00002D45">
            <w:pPr>
              <w:pStyle w:val="NORMALTABLAS"/>
              <w:jc w:val="left"/>
            </w:pPr>
            <w:r>
              <w:t>Origen de la información</w:t>
            </w:r>
          </w:p>
        </w:tc>
        <w:tc>
          <w:tcPr>
            <w:tcW w:w="4978" w:type="dxa"/>
          </w:tcPr>
          <w:p w:rsidR="00D8638D" w:rsidRDefault="00D8638D" w:rsidP="00002D45">
            <w:pPr>
              <w:pStyle w:val="NORMALTABLAS"/>
              <w:jc w:val="both"/>
            </w:pPr>
            <w:r>
              <w:t xml:space="preserve">PLAN MAESTRO DE DRENAJE </w:t>
            </w:r>
          </w:p>
        </w:tc>
      </w:tr>
      <w:tr w:rsidR="00D8638D" w:rsidTr="0063292C">
        <w:tc>
          <w:tcPr>
            <w:tcW w:w="3662" w:type="dxa"/>
          </w:tcPr>
          <w:p w:rsidR="00D8638D" w:rsidRDefault="00D8638D" w:rsidP="00002D45">
            <w:pPr>
              <w:pStyle w:val="NORMALTABLAS"/>
              <w:jc w:val="left"/>
            </w:pPr>
            <w:r>
              <w:t>Año</w:t>
            </w:r>
          </w:p>
        </w:tc>
        <w:tc>
          <w:tcPr>
            <w:tcW w:w="4978" w:type="dxa"/>
          </w:tcPr>
          <w:p w:rsidR="00D8638D" w:rsidRDefault="00D8638D" w:rsidP="00002D45">
            <w:pPr>
              <w:pStyle w:val="NORMALTABLAS"/>
              <w:jc w:val="left"/>
            </w:pPr>
            <w:r>
              <w:t>2006</w:t>
            </w:r>
          </w:p>
        </w:tc>
      </w:tr>
      <w:tr w:rsidR="00D8638D" w:rsidTr="0063292C">
        <w:tc>
          <w:tcPr>
            <w:tcW w:w="3662" w:type="dxa"/>
          </w:tcPr>
          <w:p w:rsidR="00D8638D" w:rsidRDefault="00D8638D" w:rsidP="00002D45">
            <w:pPr>
              <w:pStyle w:val="NORMALTABLAS"/>
              <w:jc w:val="left"/>
            </w:pPr>
            <w:r>
              <w:t>Institución</w:t>
            </w:r>
          </w:p>
        </w:tc>
        <w:tc>
          <w:tcPr>
            <w:tcW w:w="4978" w:type="dxa"/>
          </w:tcPr>
          <w:p w:rsidR="00D8638D" w:rsidRDefault="00D8638D" w:rsidP="00002D45">
            <w:pPr>
              <w:pStyle w:val="NORMALTABLAS"/>
              <w:jc w:val="left"/>
            </w:pPr>
            <w:r>
              <w:t>HAM</w:t>
            </w:r>
          </w:p>
        </w:tc>
      </w:tr>
      <w:tr w:rsidR="00D8638D" w:rsidTr="0063292C">
        <w:tc>
          <w:tcPr>
            <w:tcW w:w="3662" w:type="dxa"/>
          </w:tcPr>
          <w:p w:rsidR="00D8638D" w:rsidRDefault="00D8638D" w:rsidP="00002D45">
            <w:pPr>
              <w:pStyle w:val="NORMALTABLAS"/>
              <w:jc w:val="left"/>
            </w:pPr>
            <w:r>
              <w:t>Escala Base</w:t>
            </w:r>
          </w:p>
        </w:tc>
        <w:tc>
          <w:tcPr>
            <w:tcW w:w="4978" w:type="dxa"/>
          </w:tcPr>
          <w:p w:rsidR="00D8638D" w:rsidRDefault="00D8638D" w:rsidP="00002D45">
            <w:pPr>
              <w:pStyle w:val="NORMALTABLAS"/>
              <w:jc w:val="left"/>
            </w:pPr>
            <w:r>
              <w:t>1:5.000</w:t>
            </w:r>
          </w:p>
        </w:tc>
      </w:tr>
      <w:tr w:rsidR="00D8638D" w:rsidTr="0063292C">
        <w:tc>
          <w:tcPr>
            <w:tcW w:w="3662" w:type="dxa"/>
          </w:tcPr>
          <w:p w:rsidR="00D8638D" w:rsidRDefault="00D8638D" w:rsidP="00002D45">
            <w:pPr>
              <w:pStyle w:val="NORMALTABLAS"/>
              <w:jc w:val="left"/>
            </w:pPr>
            <w:r>
              <w:t>Cubrimiento Geográfico</w:t>
            </w:r>
          </w:p>
        </w:tc>
        <w:tc>
          <w:tcPr>
            <w:tcW w:w="4978" w:type="dxa"/>
          </w:tcPr>
          <w:p w:rsidR="00D8638D" w:rsidRPr="000E0FB1" w:rsidRDefault="00D8638D" w:rsidP="00002D45">
            <w:pPr>
              <w:pStyle w:val="NORMALTABLAS"/>
              <w:jc w:val="left"/>
              <w:rPr>
                <w:lang w:val="es-BO"/>
              </w:rPr>
            </w:pPr>
            <w:r w:rsidRPr="000E0FB1">
              <w:rPr>
                <w:lang w:val="es-BO"/>
              </w:rPr>
              <w:t>Municipio La Paz</w:t>
            </w:r>
          </w:p>
          <w:p w:rsidR="00D8638D" w:rsidRPr="000E0FB1" w:rsidRDefault="00D8638D" w:rsidP="00002D45">
            <w:pPr>
              <w:pStyle w:val="NORMALTABLAS"/>
              <w:jc w:val="left"/>
              <w:rPr>
                <w:lang w:val="es-BO"/>
              </w:rPr>
            </w:pPr>
            <w:r w:rsidRPr="000E0FB1">
              <w:rPr>
                <w:lang w:val="es-BO"/>
              </w:rPr>
              <w:t xml:space="preserve">Superior: </w:t>
            </w:r>
            <w:r w:rsidRPr="00937757">
              <w:rPr>
                <w:lang w:val="es-BO"/>
              </w:rPr>
              <w:t>8197815</w:t>
            </w:r>
          </w:p>
          <w:p w:rsidR="00D8638D" w:rsidRPr="000E0FB1" w:rsidRDefault="00D8638D" w:rsidP="00002D45">
            <w:pPr>
              <w:pStyle w:val="NORMALTABLAS"/>
              <w:jc w:val="left"/>
              <w:rPr>
                <w:lang w:val="es-BO"/>
              </w:rPr>
            </w:pPr>
            <w:r w:rsidRPr="000E0FB1">
              <w:rPr>
                <w:lang w:val="es-BO"/>
              </w:rPr>
              <w:t xml:space="preserve">Inferior: </w:t>
            </w:r>
            <w:r w:rsidRPr="00937757">
              <w:rPr>
                <w:lang w:val="es-BO"/>
              </w:rPr>
              <w:t>8162157</w:t>
            </w:r>
          </w:p>
          <w:p w:rsidR="00D8638D" w:rsidRDefault="00D8638D" w:rsidP="00002D45">
            <w:pPr>
              <w:pStyle w:val="NORMALTABLAS"/>
              <w:jc w:val="left"/>
              <w:rPr>
                <w:lang w:val="en-US"/>
              </w:rPr>
            </w:pPr>
            <w:r>
              <w:rPr>
                <w:lang w:val="en-US"/>
              </w:rPr>
              <w:t xml:space="preserve">Izquierda : </w:t>
            </w:r>
            <w:r w:rsidRPr="00937757">
              <w:rPr>
                <w:lang w:val="en-US"/>
              </w:rPr>
              <w:t>586944</w:t>
            </w:r>
          </w:p>
          <w:p w:rsidR="00D8638D" w:rsidRPr="008605D4" w:rsidRDefault="00D8638D" w:rsidP="00002D45">
            <w:pPr>
              <w:pStyle w:val="NORMALTABLAS"/>
              <w:jc w:val="left"/>
              <w:rPr>
                <w:lang w:val="en-US"/>
              </w:rPr>
            </w:pPr>
            <w:r>
              <w:rPr>
                <w:lang w:val="en-US"/>
              </w:rPr>
              <w:t xml:space="preserve">Derecha: </w:t>
            </w:r>
            <w:r w:rsidRPr="00937757">
              <w:rPr>
                <w:lang w:val="en-US"/>
              </w:rPr>
              <w:t>613991</w:t>
            </w:r>
          </w:p>
        </w:tc>
      </w:tr>
      <w:tr w:rsidR="00D8638D" w:rsidTr="0063292C">
        <w:tc>
          <w:tcPr>
            <w:tcW w:w="3662" w:type="dxa"/>
          </w:tcPr>
          <w:p w:rsidR="00D8638D" w:rsidRDefault="00D8638D" w:rsidP="00002D45">
            <w:pPr>
              <w:pStyle w:val="NORMALTABLAS"/>
              <w:jc w:val="left"/>
            </w:pPr>
            <w:r>
              <w:t>Procesamiento</w:t>
            </w:r>
          </w:p>
        </w:tc>
        <w:tc>
          <w:tcPr>
            <w:tcW w:w="4978" w:type="dxa"/>
          </w:tcPr>
          <w:p w:rsidR="00D8638D" w:rsidRDefault="00D8638D" w:rsidP="00002D45">
            <w:pPr>
              <w:pStyle w:val="NORMALTABLAS"/>
              <w:jc w:val="left"/>
            </w:pPr>
            <w:r>
              <w:t xml:space="preserve">Importación de la Base de Datos del Mapa de Riesgos 2011, </w:t>
            </w:r>
          </w:p>
        </w:tc>
      </w:tr>
    </w:tbl>
    <w:p w:rsidR="00D8638D" w:rsidRDefault="00D8638D" w:rsidP="00BB2C88">
      <w:pPr>
        <w:pStyle w:val="BodyText"/>
        <w:rPr>
          <w:rFonts w:cs="Arial"/>
        </w:rPr>
      </w:pPr>
    </w:p>
    <w:p w:rsidR="00D8638D" w:rsidRPr="00E556D7" w:rsidRDefault="00D8638D" w:rsidP="00937757">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002D45">
        <w:trPr>
          <w:tblHeader/>
        </w:trPr>
        <w:tc>
          <w:tcPr>
            <w:tcW w:w="1784" w:type="dxa"/>
            <w:shd w:val="clear" w:color="auto" w:fill="E6E6E6"/>
            <w:vAlign w:val="center"/>
          </w:tcPr>
          <w:p w:rsidR="00D8638D" w:rsidRDefault="00D8638D" w:rsidP="00002D45">
            <w:pPr>
              <w:pStyle w:val="NORMALTABLAS"/>
              <w:rPr>
                <w:b/>
              </w:rPr>
            </w:pPr>
            <w:r>
              <w:rPr>
                <w:b/>
              </w:rPr>
              <w:t>NOMBRE DEL CAMPO (ATRIBUTO)</w:t>
            </w:r>
          </w:p>
        </w:tc>
        <w:tc>
          <w:tcPr>
            <w:tcW w:w="4141" w:type="dxa"/>
            <w:shd w:val="clear" w:color="auto" w:fill="E6E6E6"/>
            <w:vAlign w:val="center"/>
          </w:tcPr>
          <w:p w:rsidR="00D8638D" w:rsidRDefault="00D8638D" w:rsidP="00002D45">
            <w:pPr>
              <w:pStyle w:val="NORMALTABLAS"/>
              <w:rPr>
                <w:b/>
              </w:rPr>
            </w:pPr>
            <w:r>
              <w:rPr>
                <w:b/>
              </w:rPr>
              <w:t>DESCRIPCION</w:t>
            </w:r>
          </w:p>
        </w:tc>
        <w:tc>
          <w:tcPr>
            <w:tcW w:w="2315" w:type="dxa"/>
            <w:shd w:val="clear" w:color="auto" w:fill="E6E6E6"/>
            <w:vAlign w:val="center"/>
          </w:tcPr>
          <w:p w:rsidR="00D8638D" w:rsidRDefault="00D8638D" w:rsidP="00002D45">
            <w:pPr>
              <w:pStyle w:val="NORMALTABLAS"/>
              <w:rPr>
                <w:b/>
              </w:rPr>
            </w:pPr>
            <w:r>
              <w:rPr>
                <w:b/>
              </w:rPr>
              <w:t>FORMATO DEL CARÁCTER</w:t>
            </w:r>
          </w:p>
        </w:tc>
      </w:tr>
      <w:tr w:rsidR="00D8638D" w:rsidTr="00002D45">
        <w:tc>
          <w:tcPr>
            <w:tcW w:w="1784" w:type="dxa"/>
            <w:vAlign w:val="center"/>
          </w:tcPr>
          <w:p w:rsidR="00D8638D" w:rsidRDefault="00D8638D" w:rsidP="00002D45">
            <w:pPr>
              <w:pStyle w:val="NORMALTABLAS"/>
              <w:ind w:left="142"/>
              <w:jc w:val="left"/>
            </w:pPr>
            <w:r>
              <w:t xml:space="preserve">CUENCA </w:t>
            </w:r>
          </w:p>
        </w:tc>
        <w:tc>
          <w:tcPr>
            <w:tcW w:w="4141" w:type="dxa"/>
            <w:vAlign w:val="center"/>
          </w:tcPr>
          <w:p w:rsidR="00D8638D" w:rsidRDefault="00D8638D" w:rsidP="00002D45">
            <w:pPr>
              <w:pStyle w:val="NORMALTABLAS"/>
              <w:ind w:left="142"/>
              <w:jc w:val="left"/>
            </w:pPr>
            <w:r>
              <w:t xml:space="preserve">Nombre de la Cuenca </w:t>
            </w:r>
          </w:p>
        </w:tc>
        <w:tc>
          <w:tcPr>
            <w:tcW w:w="2315" w:type="dxa"/>
          </w:tcPr>
          <w:p w:rsidR="00D8638D" w:rsidRDefault="00D8638D" w:rsidP="00002D45">
            <w:pPr>
              <w:pStyle w:val="NORMALTABLAS"/>
              <w:jc w:val="both"/>
            </w:pPr>
            <w:r>
              <w:t>String (50)</w:t>
            </w:r>
          </w:p>
        </w:tc>
      </w:tr>
      <w:tr w:rsidR="00D8638D" w:rsidTr="00002D45">
        <w:tc>
          <w:tcPr>
            <w:tcW w:w="1784" w:type="dxa"/>
            <w:vAlign w:val="center"/>
          </w:tcPr>
          <w:p w:rsidR="00D8638D" w:rsidRDefault="00D8638D" w:rsidP="00002D45">
            <w:pPr>
              <w:pStyle w:val="NORMALTABLAS"/>
              <w:ind w:left="142"/>
              <w:jc w:val="left"/>
            </w:pPr>
            <w:r>
              <w:t xml:space="preserve">MICROCUENCA </w:t>
            </w:r>
          </w:p>
        </w:tc>
        <w:tc>
          <w:tcPr>
            <w:tcW w:w="4141" w:type="dxa"/>
            <w:vAlign w:val="center"/>
          </w:tcPr>
          <w:p w:rsidR="00D8638D" w:rsidRDefault="00D8638D" w:rsidP="00937757">
            <w:pPr>
              <w:pStyle w:val="NORMALTABLAS"/>
              <w:ind w:left="142"/>
              <w:jc w:val="left"/>
            </w:pPr>
            <w:r>
              <w:t xml:space="preserve">Nombre de la Microcuenca </w:t>
            </w:r>
          </w:p>
        </w:tc>
        <w:tc>
          <w:tcPr>
            <w:tcW w:w="2315" w:type="dxa"/>
          </w:tcPr>
          <w:p w:rsidR="00D8638D" w:rsidRDefault="00D8638D" w:rsidP="00002D45">
            <w:pPr>
              <w:pStyle w:val="NORMALTABLAS"/>
              <w:jc w:val="both"/>
            </w:pPr>
            <w:r>
              <w:t>String (50)</w:t>
            </w:r>
          </w:p>
        </w:tc>
      </w:tr>
      <w:tr w:rsidR="00D8638D" w:rsidTr="00002D45">
        <w:tc>
          <w:tcPr>
            <w:tcW w:w="1784" w:type="dxa"/>
            <w:vAlign w:val="center"/>
          </w:tcPr>
          <w:p w:rsidR="00D8638D" w:rsidRDefault="00D8638D" w:rsidP="00002D45">
            <w:pPr>
              <w:pStyle w:val="NORMALTABLAS"/>
              <w:ind w:left="142"/>
              <w:jc w:val="left"/>
            </w:pPr>
            <w:r>
              <w:t>Area Ha</w:t>
            </w:r>
          </w:p>
        </w:tc>
        <w:tc>
          <w:tcPr>
            <w:tcW w:w="4141" w:type="dxa"/>
            <w:vAlign w:val="center"/>
          </w:tcPr>
          <w:p w:rsidR="00D8638D" w:rsidRDefault="00D8638D" w:rsidP="00002D45">
            <w:pPr>
              <w:pStyle w:val="NORMALTABLAS"/>
              <w:ind w:left="142"/>
              <w:jc w:val="left"/>
            </w:pPr>
            <w:r>
              <w:t xml:space="preserve">Area en Ha </w:t>
            </w:r>
          </w:p>
        </w:tc>
        <w:tc>
          <w:tcPr>
            <w:tcW w:w="2315" w:type="dxa"/>
          </w:tcPr>
          <w:p w:rsidR="00D8638D" w:rsidRDefault="00D8638D" w:rsidP="00002D45">
            <w:pPr>
              <w:pStyle w:val="NORMALTABLAS"/>
              <w:jc w:val="both"/>
            </w:pPr>
            <w:r>
              <w:t>Number (Entero)</w:t>
            </w:r>
          </w:p>
        </w:tc>
      </w:tr>
    </w:tbl>
    <w:p w:rsidR="00D8638D" w:rsidRPr="00961F51" w:rsidRDefault="00D8638D" w:rsidP="00937757">
      <w:pPr>
        <w:pStyle w:val="BodyText"/>
        <w:rPr>
          <w:rFonts w:cs="Arial"/>
          <w:lang w:val="es-BO"/>
        </w:rPr>
      </w:pPr>
    </w:p>
    <w:p w:rsidR="00D8638D" w:rsidRDefault="00D8638D" w:rsidP="00BB2C88">
      <w:pPr>
        <w:pStyle w:val="BodyText"/>
        <w:rPr>
          <w:rFonts w:cs="Arial"/>
        </w:rPr>
      </w:pPr>
    </w:p>
    <w:p w:rsidR="00D8638D" w:rsidRPr="00F14E7B" w:rsidRDefault="00D8638D" w:rsidP="00F14E7B">
      <w:pPr>
        <w:pStyle w:val="Heading3"/>
      </w:pPr>
      <w:bookmarkStart w:id="92" w:name="_Toc346707487"/>
      <w:r>
        <w:t xml:space="preserve">ESTACIONES </w:t>
      </w:r>
      <w:r w:rsidRPr="00F14E7B">
        <w:t xml:space="preserve"> HIDROLOGIC</w:t>
      </w:r>
      <w:r>
        <w:t>AS</w:t>
      </w:r>
      <w:bookmarkEnd w:id="92"/>
    </w:p>
    <w:p w:rsidR="00D8638D" w:rsidRDefault="00D8638D" w:rsidP="00F14E7B">
      <w:pPr>
        <w:pStyle w:val="BodyText"/>
        <w:rPr>
          <w:rFonts w:cs="Arial"/>
          <w:b/>
        </w:rPr>
      </w:pPr>
      <w:r>
        <w:rPr>
          <w:rFonts w:cs="Arial"/>
          <w:b/>
        </w:rPr>
        <w:t>DESCRIPCION DEL ELEMENTO</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F14E7B">
        <w:tc>
          <w:tcPr>
            <w:tcW w:w="8640" w:type="dxa"/>
            <w:gridSpan w:val="2"/>
            <w:shd w:val="clear" w:color="auto" w:fill="E6E6E6"/>
          </w:tcPr>
          <w:p w:rsidR="00D8638D" w:rsidRDefault="00D8638D" w:rsidP="00F14E7B">
            <w:pPr>
              <w:pStyle w:val="NORMALTABLAS"/>
              <w:jc w:val="left"/>
              <w:rPr>
                <w:b/>
              </w:rPr>
            </w:pPr>
            <w:r>
              <w:rPr>
                <w:b/>
              </w:rPr>
              <w:t>Datos Generales</w:t>
            </w:r>
          </w:p>
        </w:tc>
      </w:tr>
      <w:tr w:rsidR="00D8638D" w:rsidTr="00F14E7B">
        <w:tc>
          <w:tcPr>
            <w:tcW w:w="3662" w:type="dxa"/>
          </w:tcPr>
          <w:p w:rsidR="00D8638D" w:rsidRDefault="00D8638D" w:rsidP="00F14E7B">
            <w:pPr>
              <w:pStyle w:val="NORMALTABLAS"/>
              <w:jc w:val="left"/>
            </w:pPr>
            <w:r>
              <w:t xml:space="preserve">Nombre de </w:t>
            </w:r>
            <w:r>
              <w:rPr>
                <w:szCs w:val="18"/>
              </w:rPr>
              <w:t>Archivo</w:t>
            </w:r>
          </w:p>
        </w:tc>
        <w:tc>
          <w:tcPr>
            <w:tcW w:w="4978" w:type="dxa"/>
          </w:tcPr>
          <w:p w:rsidR="00D8638D" w:rsidRDefault="00D8638D" w:rsidP="00F14E7B">
            <w:pPr>
              <w:pStyle w:val="NORMALTABLAS"/>
              <w:jc w:val="left"/>
            </w:pPr>
            <w:r>
              <w:t>estaciones.shp</w:t>
            </w:r>
          </w:p>
        </w:tc>
      </w:tr>
      <w:tr w:rsidR="00D8638D" w:rsidRPr="00C908F3" w:rsidTr="00F14E7B">
        <w:tc>
          <w:tcPr>
            <w:tcW w:w="3662" w:type="dxa"/>
          </w:tcPr>
          <w:p w:rsidR="00D8638D" w:rsidRDefault="00D8638D" w:rsidP="00F14E7B">
            <w:pPr>
              <w:pStyle w:val="NORMALTABLAS"/>
              <w:jc w:val="left"/>
            </w:pPr>
            <w:r>
              <w:t>Ubicación de archivo</w:t>
            </w:r>
          </w:p>
        </w:tc>
        <w:tc>
          <w:tcPr>
            <w:tcW w:w="4978" w:type="dxa"/>
          </w:tcPr>
          <w:p w:rsidR="00D8638D" w:rsidRDefault="00D8638D" w:rsidP="00F14E7B">
            <w:pPr>
              <w:pStyle w:val="NORMALTABLAS"/>
              <w:jc w:val="left"/>
              <w:rPr>
                <w:lang w:val="es-ES"/>
              </w:rPr>
            </w:pPr>
            <w:r>
              <w:rPr>
                <w:lang w:val="es-ES"/>
              </w:rPr>
              <w:t>C:\LAPAZ_CO2012</w:t>
            </w:r>
            <w:r w:rsidRPr="00FB1865">
              <w:rPr>
                <w:lang w:val="es-ES"/>
              </w:rPr>
              <w:t>\Datos\D_Drenaje\</w:t>
            </w:r>
          </w:p>
        </w:tc>
      </w:tr>
      <w:tr w:rsidR="00D8638D" w:rsidTr="00F14E7B">
        <w:tc>
          <w:tcPr>
            <w:tcW w:w="3662" w:type="dxa"/>
          </w:tcPr>
          <w:p w:rsidR="00D8638D" w:rsidRDefault="00D8638D" w:rsidP="00F14E7B">
            <w:pPr>
              <w:pStyle w:val="NORMALTABLAS"/>
              <w:jc w:val="left"/>
            </w:pPr>
            <w:r>
              <w:t>Formato</w:t>
            </w:r>
          </w:p>
        </w:tc>
        <w:tc>
          <w:tcPr>
            <w:tcW w:w="4978" w:type="dxa"/>
          </w:tcPr>
          <w:p w:rsidR="00D8638D" w:rsidRDefault="00D8638D" w:rsidP="00F14E7B">
            <w:pPr>
              <w:pStyle w:val="NORMALTABLAS"/>
              <w:jc w:val="left"/>
            </w:pPr>
            <w:r>
              <w:t>Shape</w:t>
            </w:r>
          </w:p>
        </w:tc>
      </w:tr>
      <w:tr w:rsidR="00D8638D" w:rsidTr="00F14E7B">
        <w:tc>
          <w:tcPr>
            <w:tcW w:w="3662" w:type="dxa"/>
          </w:tcPr>
          <w:p w:rsidR="00D8638D" w:rsidRDefault="00D8638D" w:rsidP="00F14E7B">
            <w:pPr>
              <w:pStyle w:val="NORMALTABLAS"/>
              <w:jc w:val="left"/>
            </w:pPr>
            <w:r>
              <w:t>Tipo de elemento</w:t>
            </w:r>
          </w:p>
        </w:tc>
        <w:tc>
          <w:tcPr>
            <w:tcW w:w="4978" w:type="dxa"/>
          </w:tcPr>
          <w:p w:rsidR="00D8638D" w:rsidRDefault="00D8638D" w:rsidP="00F14E7B">
            <w:pPr>
              <w:pStyle w:val="NORMALTABLAS"/>
              <w:jc w:val="left"/>
            </w:pPr>
            <w:r>
              <w:t>Punto</w:t>
            </w:r>
          </w:p>
        </w:tc>
      </w:tr>
      <w:tr w:rsidR="00D8638D" w:rsidTr="00F14E7B">
        <w:tc>
          <w:tcPr>
            <w:tcW w:w="8640" w:type="dxa"/>
            <w:gridSpan w:val="2"/>
            <w:shd w:val="clear" w:color="auto" w:fill="E6E6E6"/>
          </w:tcPr>
          <w:p w:rsidR="00D8638D" w:rsidRDefault="00D8638D" w:rsidP="00F14E7B">
            <w:pPr>
              <w:pStyle w:val="NORMALTABLAS"/>
              <w:jc w:val="left"/>
              <w:rPr>
                <w:b/>
              </w:rPr>
            </w:pPr>
            <w:r>
              <w:rPr>
                <w:b/>
              </w:rPr>
              <w:t>Datos C</w:t>
            </w:r>
            <w:r>
              <w:rPr>
                <w:b/>
                <w:shd w:val="clear" w:color="auto" w:fill="E6E6E6"/>
              </w:rPr>
              <w:t>artográficos</w:t>
            </w:r>
          </w:p>
        </w:tc>
      </w:tr>
      <w:tr w:rsidR="00D8638D" w:rsidTr="00F14E7B">
        <w:tc>
          <w:tcPr>
            <w:tcW w:w="3662" w:type="dxa"/>
          </w:tcPr>
          <w:p w:rsidR="00D8638D" w:rsidRDefault="00D8638D" w:rsidP="00002D45">
            <w:pPr>
              <w:pStyle w:val="NORMALTABLAS"/>
              <w:jc w:val="left"/>
            </w:pPr>
            <w:r>
              <w:t>Proyección Cartográfica</w:t>
            </w:r>
          </w:p>
        </w:tc>
        <w:tc>
          <w:tcPr>
            <w:tcW w:w="4978" w:type="dxa"/>
          </w:tcPr>
          <w:p w:rsidR="00D8638D" w:rsidRDefault="00D8638D" w:rsidP="00002D45">
            <w:pPr>
              <w:pStyle w:val="NORMALTABLAS"/>
              <w:jc w:val="left"/>
            </w:pPr>
            <w:r>
              <w:t>Universal Transversa de Mercator UTM</w:t>
            </w:r>
          </w:p>
        </w:tc>
      </w:tr>
      <w:tr w:rsidR="00D8638D" w:rsidTr="00F14E7B">
        <w:tc>
          <w:tcPr>
            <w:tcW w:w="3662" w:type="dxa"/>
          </w:tcPr>
          <w:p w:rsidR="00D8638D" w:rsidRDefault="00D8638D" w:rsidP="00002D45">
            <w:pPr>
              <w:pStyle w:val="NORMALTABLAS"/>
              <w:jc w:val="left"/>
            </w:pPr>
            <w:r>
              <w:t>Zona de Proyección UTM</w:t>
            </w:r>
          </w:p>
        </w:tc>
        <w:tc>
          <w:tcPr>
            <w:tcW w:w="4978" w:type="dxa"/>
          </w:tcPr>
          <w:p w:rsidR="00D8638D" w:rsidRDefault="00D8638D" w:rsidP="00002D45">
            <w:pPr>
              <w:pStyle w:val="NORMALTABLAS"/>
              <w:jc w:val="left"/>
            </w:pPr>
            <w:r>
              <w:t>19, sur</w:t>
            </w:r>
          </w:p>
        </w:tc>
      </w:tr>
      <w:tr w:rsidR="00D8638D" w:rsidTr="00F14E7B">
        <w:tc>
          <w:tcPr>
            <w:tcW w:w="3662" w:type="dxa"/>
          </w:tcPr>
          <w:p w:rsidR="00D8638D" w:rsidRDefault="00D8638D" w:rsidP="00002D45">
            <w:pPr>
              <w:pStyle w:val="NORMALTABLAS"/>
              <w:jc w:val="left"/>
            </w:pPr>
            <w:r>
              <w:t>Datum</w:t>
            </w:r>
            <w:r>
              <w:tab/>
            </w:r>
          </w:p>
        </w:tc>
        <w:tc>
          <w:tcPr>
            <w:tcW w:w="4978" w:type="dxa"/>
          </w:tcPr>
          <w:p w:rsidR="00D8638D" w:rsidRDefault="00D8638D" w:rsidP="00002D45">
            <w:pPr>
              <w:pStyle w:val="NORMALTABLAS"/>
              <w:jc w:val="left"/>
            </w:pPr>
            <w:r>
              <w:t>WGS-84</w:t>
            </w:r>
          </w:p>
        </w:tc>
      </w:tr>
      <w:tr w:rsidR="00D8638D" w:rsidTr="00F14E7B">
        <w:tc>
          <w:tcPr>
            <w:tcW w:w="8640" w:type="dxa"/>
            <w:gridSpan w:val="2"/>
            <w:shd w:val="clear" w:color="auto" w:fill="E6E6E6"/>
          </w:tcPr>
          <w:p w:rsidR="00D8638D" w:rsidRDefault="00D8638D" w:rsidP="00002D45">
            <w:pPr>
              <w:pStyle w:val="NORMALTABLAS"/>
              <w:jc w:val="left"/>
              <w:rPr>
                <w:b/>
              </w:rPr>
            </w:pPr>
            <w:r>
              <w:rPr>
                <w:b/>
              </w:rPr>
              <w:t>Información complementaria</w:t>
            </w:r>
          </w:p>
        </w:tc>
      </w:tr>
      <w:tr w:rsidR="00D8638D" w:rsidTr="00F14E7B">
        <w:tc>
          <w:tcPr>
            <w:tcW w:w="3662" w:type="dxa"/>
          </w:tcPr>
          <w:p w:rsidR="00D8638D" w:rsidRDefault="00D8638D" w:rsidP="00002D45">
            <w:pPr>
              <w:pStyle w:val="NORMALTABLAS"/>
              <w:jc w:val="left"/>
            </w:pPr>
            <w:r>
              <w:t>Origen de la información</w:t>
            </w:r>
          </w:p>
        </w:tc>
        <w:tc>
          <w:tcPr>
            <w:tcW w:w="4978" w:type="dxa"/>
          </w:tcPr>
          <w:p w:rsidR="00D8638D" w:rsidRDefault="00D8638D" w:rsidP="00002D45">
            <w:pPr>
              <w:pStyle w:val="NORMALTABLAS"/>
              <w:jc w:val="both"/>
            </w:pPr>
            <w:r>
              <w:t>SENAMHI</w:t>
            </w:r>
          </w:p>
        </w:tc>
      </w:tr>
      <w:tr w:rsidR="00D8638D" w:rsidTr="00F14E7B">
        <w:tc>
          <w:tcPr>
            <w:tcW w:w="3662" w:type="dxa"/>
          </w:tcPr>
          <w:p w:rsidR="00D8638D" w:rsidRDefault="00D8638D" w:rsidP="00002D45">
            <w:pPr>
              <w:pStyle w:val="NORMALTABLAS"/>
              <w:jc w:val="left"/>
            </w:pPr>
            <w:r>
              <w:t>Año</w:t>
            </w:r>
          </w:p>
        </w:tc>
        <w:tc>
          <w:tcPr>
            <w:tcW w:w="4978" w:type="dxa"/>
          </w:tcPr>
          <w:p w:rsidR="00D8638D" w:rsidRDefault="00D8638D" w:rsidP="00002D45">
            <w:pPr>
              <w:pStyle w:val="NORMALTABLAS"/>
              <w:jc w:val="left"/>
            </w:pPr>
            <w:r>
              <w:t>2011</w:t>
            </w:r>
          </w:p>
        </w:tc>
      </w:tr>
      <w:tr w:rsidR="00D8638D" w:rsidTr="00F14E7B">
        <w:tc>
          <w:tcPr>
            <w:tcW w:w="3662" w:type="dxa"/>
          </w:tcPr>
          <w:p w:rsidR="00D8638D" w:rsidRDefault="00D8638D" w:rsidP="00002D45">
            <w:pPr>
              <w:pStyle w:val="NORMALTABLAS"/>
              <w:jc w:val="left"/>
            </w:pPr>
            <w:r>
              <w:t>Institución</w:t>
            </w:r>
          </w:p>
        </w:tc>
        <w:tc>
          <w:tcPr>
            <w:tcW w:w="4978" w:type="dxa"/>
          </w:tcPr>
          <w:p w:rsidR="00D8638D" w:rsidRDefault="00D8638D" w:rsidP="00002D45">
            <w:pPr>
              <w:pStyle w:val="NORMALTABLAS"/>
              <w:jc w:val="left"/>
            </w:pPr>
            <w:r>
              <w:t>SENAMHI</w:t>
            </w:r>
          </w:p>
        </w:tc>
      </w:tr>
      <w:tr w:rsidR="00D8638D" w:rsidTr="00F14E7B">
        <w:tc>
          <w:tcPr>
            <w:tcW w:w="3662" w:type="dxa"/>
          </w:tcPr>
          <w:p w:rsidR="00D8638D" w:rsidRDefault="00D8638D" w:rsidP="00002D45">
            <w:pPr>
              <w:pStyle w:val="NORMALTABLAS"/>
              <w:jc w:val="left"/>
            </w:pPr>
            <w:r>
              <w:t>Escala Base</w:t>
            </w:r>
          </w:p>
        </w:tc>
        <w:tc>
          <w:tcPr>
            <w:tcW w:w="4978" w:type="dxa"/>
          </w:tcPr>
          <w:p w:rsidR="00D8638D" w:rsidRDefault="00D8638D" w:rsidP="00002D45">
            <w:pPr>
              <w:pStyle w:val="NORMALTABLAS"/>
              <w:jc w:val="left"/>
            </w:pPr>
            <w:r>
              <w:t>1:5.000</w:t>
            </w:r>
          </w:p>
        </w:tc>
      </w:tr>
      <w:tr w:rsidR="00D8638D" w:rsidTr="00F14E7B">
        <w:tc>
          <w:tcPr>
            <w:tcW w:w="3662" w:type="dxa"/>
          </w:tcPr>
          <w:p w:rsidR="00D8638D" w:rsidRDefault="00D8638D" w:rsidP="00002D45">
            <w:pPr>
              <w:pStyle w:val="NORMALTABLAS"/>
              <w:jc w:val="left"/>
            </w:pPr>
            <w:r>
              <w:t>Cubrimiento Geográfico</w:t>
            </w:r>
          </w:p>
        </w:tc>
        <w:tc>
          <w:tcPr>
            <w:tcW w:w="4978" w:type="dxa"/>
          </w:tcPr>
          <w:p w:rsidR="00D8638D" w:rsidRPr="000E0FB1" w:rsidRDefault="00D8638D" w:rsidP="00002D45">
            <w:pPr>
              <w:pStyle w:val="NORMALTABLAS"/>
              <w:jc w:val="left"/>
              <w:rPr>
                <w:lang w:val="es-BO"/>
              </w:rPr>
            </w:pPr>
            <w:r w:rsidRPr="000E0FB1">
              <w:rPr>
                <w:lang w:val="es-BO"/>
              </w:rPr>
              <w:t>Municipio La Paz</w:t>
            </w:r>
          </w:p>
          <w:p w:rsidR="00D8638D" w:rsidRPr="000E0FB1" w:rsidRDefault="00D8638D" w:rsidP="00002D45">
            <w:pPr>
              <w:pStyle w:val="NORMALTABLAS"/>
              <w:jc w:val="left"/>
              <w:rPr>
                <w:lang w:val="es-BO"/>
              </w:rPr>
            </w:pPr>
            <w:r w:rsidRPr="000E0FB1">
              <w:rPr>
                <w:lang w:val="es-BO"/>
              </w:rPr>
              <w:t xml:space="preserve">Superior: </w:t>
            </w:r>
            <w:r w:rsidRPr="00937757">
              <w:rPr>
                <w:lang w:val="es-BO"/>
              </w:rPr>
              <w:t>8192436</w:t>
            </w:r>
          </w:p>
          <w:p w:rsidR="00D8638D" w:rsidRPr="000E0FB1" w:rsidRDefault="00D8638D" w:rsidP="00002D45">
            <w:pPr>
              <w:pStyle w:val="NORMALTABLAS"/>
              <w:jc w:val="left"/>
              <w:rPr>
                <w:lang w:val="es-BO"/>
              </w:rPr>
            </w:pPr>
            <w:r w:rsidRPr="000E0FB1">
              <w:rPr>
                <w:lang w:val="es-BO"/>
              </w:rPr>
              <w:t xml:space="preserve">Inferior: </w:t>
            </w:r>
            <w:r w:rsidRPr="00937757">
              <w:rPr>
                <w:lang w:val="es-BO"/>
              </w:rPr>
              <w:t>8168197</w:t>
            </w:r>
          </w:p>
          <w:p w:rsidR="00D8638D" w:rsidRDefault="00D8638D" w:rsidP="00002D45">
            <w:pPr>
              <w:pStyle w:val="NORMALTABLAS"/>
              <w:jc w:val="left"/>
              <w:rPr>
                <w:lang w:val="en-US"/>
              </w:rPr>
            </w:pPr>
            <w:r>
              <w:rPr>
                <w:lang w:val="en-US"/>
              </w:rPr>
              <w:t xml:space="preserve">Izquierda : </w:t>
            </w:r>
            <w:r w:rsidRPr="00937757">
              <w:rPr>
                <w:lang w:val="en-US"/>
              </w:rPr>
              <w:t>583593</w:t>
            </w:r>
          </w:p>
          <w:p w:rsidR="00D8638D" w:rsidRPr="008605D4" w:rsidRDefault="00D8638D" w:rsidP="00002D45">
            <w:pPr>
              <w:pStyle w:val="NORMALTABLAS"/>
              <w:jc w:val="left"/>
              <w:rPr>
                <w:lang w:val="en-US"/>
              </w:rPr>
            </w:pPr>
            <w:r>
              <w:rPr>
                <w:lang w:val="en-US"/>
              </w:rPr>
              <w:t xml:space="preserve">Derecha: </w:t>
            </w:r>
            <w:r w:rsidRPr="00937757">
              <w:rPr>
                <w:lang w:val="en-US"/>
              </w:rPr>
              <w:t>611442</w:t>
            </w:r>
          </w:p>
        </w:tc>
      </w:tr>
      <w:tr w:rsidR="00D8638D" w:rsidTr="00F14E7B">
        <w:tc>
          <w:tcPr>
            <w:tcW w:w="3662" w:type="dxa"/>
          </w:tcPr>
          <w:p w:rsidR="00D8638D" w:rsidRDefault="00D8638D" w:rsidP="00002D45">
            <w:pPr>
              <w:pStyle w:val="NORMALTABLAS"/>
              <w:jc w:val="left"/>
            </w:pPr>
            <w:r>
              <w:t>Procesamiento</w:t>
            </w:r>
          </w:p>
        </w:tc>
        <w:tc>
          <w:tcPr>
            <w:tcW w:w="4978" w:type="dxa"/>
          </w:tcPr>
          <w:p w:rsidR="00D8638D" w:rsidRDefault="00D8638D" w:rsidP="00002D45">
            <w:pPr>
              <w:pStyle w:val="NORMALTABLAS"/>
              <w:jc w:val="left"/>
            </w:pPr>
            <w:r>
              <w:t>Conversión de coordenadas</w:t>
            </w:r>
          </w:p>
        </w:tc>
      </w:tr>
    </w:tbl>
    <w:p w:rsidR="00D8638D" w:rsidRDefault="00D8638D" w:rsidP="009C5575">
      <w:pPr>
        <w:pStyle w:val="BodyText"/>
      </w:pPr>
      <w:bookmarkStart w:id="93" w:name="_Toc209934297"/>
    </w:p>
    <w:p w:rsidR="00D8638D" w:rsidRPr="00E556D7" w:rsidRDefault="00D8638D" w:rsidP="00937757">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002D45">
        <w:trPr>
          <w:tblHeader/>
        </w:trPr>
        <w:tc>
          <w:tcPr>
            <w:tcW w:w="1784" w:type="dxa"/>
            <w:shd w:val="clear" w:color="auto" w:fill="E6E6E6"/>
            <w:vAlign w:val="center"/>
          </w:tcPr>
          <w:p w:rsidR="00D8638D" w:rsidRDefault="00D8638D" w:rsidP="00002D45">
            <w:pPr>
              <w:pStyle w:val="NORMALTABLAS"/>
              <w:rPr>
                <w:b/>
              </w:rPr>
            </w:pPr>
            <w:r>
              <w:rPr>
                <w:b/>
              </w:rPr>
              <w:t>NOMBRE DEL CAMPO (ATRIBUTO)</w:t>
            </w:r>
          </w:p>
        </w:tc>
        <w:tc>
          <w:tcPr>
            <w:tcW w:w="4141" w:type="dxa"/>
            <w:shd w:val="clear" w:color="auto" w:fill="E6E6E6"/>
            <w:vAlign w:val="center"/>
          </w:tcPr>
          <w:p w:rsidR="00D8638D" w:rsidRDefault="00D8638D" w:rsidP="00002D45">
            <w:pPr>
              <w:pStyle w:val="NORMALTABLAS"/>
              <w:rPr>
                <w:b/>
              </w:rPr>
            </w:pPr>
            <w:r>
              <w:rPr>
                <w:b/>
              </w:rPr>
              <w:t>DESCRIPCION</w:t>
            </w:r>
          </w:p>
        </w:tc>
        <w:tc>
          <w:tcPr>
            <w:tcW w:w="2315" w:type="dxa"/>
            <w:shd w:val="clear" w:color="auto" w:fill="E6E6E6"/>
            <w:vAlign w:val="center"/>
          </w:tcPr>
          <w:p w:rsidR="00D8638D" w:rsidRDefault="00D8638D" w:rsidP="00002D45">
            <w:pPr>
              <w:pStyle w:val="NORMALTABLAS"/>
              <w:rPr>
                <w:b/>
              </w:rPr>
            </w:pPr>
            <w:r>
              <w:rPr>
                <w:b/>
              </w:rPr>
              <w:t>FORMATO DEL CARÁCTER</w:t>
            </w:r>
          </w:p>
        </w:tc>
      </w:tr>
      <w:tr w:rsidR="00D8638D" w:rsidTr="00002D45">
        <w:tc>
          <w:tcPr>
            <w:tcW w:w="1784" w:type="dxa"/>
            <w:vAlign w:val="center"/>
          </w:tcPr>
          <w:p w:rsidR="00D8638D" w:rsidRDefault="00D8638D" w:rsidP="00002D45">
            <w:pPr>
              <w:pStyle w:val="NORMALTABLAS"/>
              <w:ind w:left="142"/>
              <w:jc w:val="left"/>
            </w:pPr>
            <w:r>
              <w:t xml:space="preserve">ESTACION </w:t>
            </w:r>
          </w:p>
        </w:tc>
        <w:tc>
          <w:tcPr>
            <w:tcW w:w="4141" w:type="dxa"/>
            <w:vAlign w:val="center"/>
          </w:tcPr>
          <w:p w:rsidR="00D8638D" w:rsidRDefault="00D8638D" w:rsidP="00937757">
            <w:pPr>
              <w:pStyle w:val="NORMALTABLAS"/>
              <w:ind w:left="142"/>
              <w:jc w:val="left"/>
            </w:pPr>
            <w:r>
              <w:t xml:space="preserve">Nombre de la Estación </w:t>
            </w:r>
          </w:p>
        </w:tc>
        <w:tc>
          <w:tcPr>
            <w:tcW w:w="2315" w:type="dxa"/>
          </w:tcPr>
          <w:p w:rsidR="00D8638D" w:rsidRDefault="00D8638D" w:rsidP="00002D45">
            <w:pPr>
              <w:pStyle w:val="NORMALTABLAS"/>
              <w:jc w:val="both"/>
            </w:pPr>
            <w:r>
              <w:t>String (50)</w:t>
            </w:r>
          </w:p>
        </w:tc>
      </w:tr>
      <w:tr w:rsidR="00D8638D" w:rsidTr="00002D45">
        <w:tc>
          <w:tcPr>
            <w:tcW w:w="1784" w:type="dxa"/>
            <w:vAlign w:val="center"/>
          </w:tcPr>
          <w:p w:rsidR="00D8638D" w:rsidRDefault="00D8638D" w:rsidP="00002D45">
            <w:pPr>
              <w:pStyle w:val="NORMALTABLAS"/>
              <w:ind w:left="142"/>
              <w:jc w:val="left"/>
            </w:pPr>
            <w:r>
              <w:t>LATSUR</w:t>
            </w:r>
          </w:p>
        </w:tc>
        <w:tc>
          <w:tcPr>
            <w:tcW w:w="4141" w:type="dxa"/>
            <w:vAlign w:val="center"/>
          </w:tcPr>
          <w:p w:rsidR="00D8638D" w:rsidRDefault="00D8638D" w:rsidP="00937757">
            <w:pPr>
              <w:pStyle w:val="NORMALTABLAS"/>
              <w:ind w:left="142"/>
              <w:jc w:val="left"/>
            </w:pPr>
            <w:r>
              <w:t xml:space="preserve">Latitud Sur </w:t>
            </w:r>
          </w:p>
        </w:tc>
        <w:tc>
          <w:tcPr>
            <w:tcW w:w="2315" w:type="dxa"/>
          </w:tcPr>
          <w:p w:rsidR="00D8638D" w:rsidRDefault="00D8638D" w:rsidP="00002D45">
            <w:pPr>
              <w:pStyle w:val="NORMALTABLAS"/>
              <w:jc w:val="both"/>
            </w:pPr>
            <w:r>
              <w:t>String (50)</w:t>
            </w:r>
          </w:p>
        </w:tc>
      </w:tr>
      <w:tr w:rsidR="00D8638D" w:rsidTr="00002D45">
        <w:tc>
          <w:tcPr>
            <w:tcW w:w="1784" w:type="dxa"/>
            <w:vAlign w:val="center"/>
          </w:tcPr>
          <w:p w:rsidR="00D8638D" w:rsidRDefault="00D8638D" w:rsidP="00002D45">
            <w:pPr>
              <w:pStyle w:val="NORMALTABLAS"/>
              <w:ind w:left="142"/>
              <w:jc w:val="left"/>
            </w:pPr>
            <w:r>
              <w:t>LONGOESTE</w:t>
            </w:r>
          </w:p>
        </w:tc>
        <w:tc>
          <w:tcPr>
            <w:tcW w:w="4141" w:type="dxa"/>
            <w:vAlign w:val="center"/>
          </w:tcPr>
          <w:p w:rsidR="00D8638D" w:rsidRDefault="00D8638D" w:rsidP="00002D45">
            <w:pPr>
              <w:pStyle w:val="NORMALTABLAS"/>
              <w:ind w:left="142"/>
              <w:jc w:val="left"/>
            </w:pPr>
            <w:r>
              <w:t>Longitud</w:t>
            </w:r>
          </w:p>
        </w:tc>
        <w:tc>
          <w:tcPr>
            <w:tcW w:w="2315" w:type="dxa"/>
          </w:tcPr>
          <w:p w:rsidR="00D8638D" w:rsidRDefault="00D8638D" w:rsidP="00002D45">
            <w:pPr>
              <w:pStyle w:val="NORMALTABLAS"/>
              <w:jc w:val="both"/>
            </w:pPr>
            <w:r>
              <w:t>String (50)</w:t>
            </w:r>
          </w:p>
        </w:tc>
      </w:tr>
      <w:tr w:rsidR="00D8638D" w:rsidTr="00002D45">
        <w:tc>
          <w:tcPr>
            <w:tcW w:w="1784" w:type="dxa"/>
            <w:vAlign w:val="center"/>
          </w:tcPr>
          <w:p w:rsidR="00D8638D" w:rsidRDefault="00D8638D" w:rsidP="00002D45">
            <w:pPr>
              <w:pStyle w:val="NORMALTABLAS"/>
              <w:ind w:left="142"/>
              <w:jc w:val="left"/>
            </w:pPr>
            <w:r>
              <w:t>ALTURA</w:t>
            </w:r>
          </w:p>
        </w:tc>
        <w:tc>
          <w:tcPr>
            <w:tcW w:w="4141" w:type="dxa"/>
            <w:vAlign w:val="center"/>
          </w:tcPr>
          <w:p w:rsidR="00D8638D" w:rsidRDefault="00D8638D" w:rsidP="00002D45">
            <w:pPr>
              <w:pStyle w:val="NORMALTABLAS"/>
              <w:ind w:left="142"/>
              <w:jc w:val="left"/>
            </w:pPr>
            <w:r>
              <w:t>Altura m.s.n.m</w:t>
            </w:r>
          </w:p>
        </w:tc>
        <w:tc>
          <w:tcPr>
            <w:tcW w:w="2315" w:type="dxa"/>
          </w:tcPr>
          <w:p w:rsidR="00D8638D" w:rsidRDefault="00D8638D" w:rsidP="00002D45">
            <w:pPr>
              <w:pStyle w:val="NORMALTABLAS"/>
              <w:jc w:val="both"/>
            </w:pPr>
            <w:r>
              <w:t>Number (Entero)</w:t>
            </w:r>
          </w:p>
        </w:tc>
      </w:tr>
      <w:tr w:rsidR="00D8638D" w:rsidTr="00002D45">
        <w:tc>
          <w:tcPr>
            <w:tcW w:w="1784" w:type="dxa"/>
            <w:vAlign w:val="center"/>
          </w:tcPr>
          <w:p w:rsidR="00D8638D" w:rsidRDefault="00D8638D" w:rsidP="00002D45">
            <w:pPr>
              <w:pStyle w:val="NORMALTABLAS"/>
              <w:ind w:left="142"/>
              <w:jc w:val="left"/>
            </w:pPr>
            <w:r>
              <w:t>Tipo</w:t>
            </w:r>
          </w:p>
        </w:tc>
        <w:tc>
          <w:tcPr>
            <w:tcW w:w="4141" w:type="dxa"/>
            <w:vAlign w:val="center"/>
          </w:tcPr>
          <w:p w:rsidR="00D8638D" w:rsidRDefault="00D8638D" w:rsidP="00B858BE">
            <w:pPr>
              <w:pStyle w:val="NORMALTABLAS"/>
              <w:ind w:left="142"/>
              <w:jc w:val="left"/>
            </w:pPr>
            <w:r>
              <w:t xml:space="preserve">Tipo de estación </w:t>
            </w:r>
          </w:p>
        </w:tc>
        <w:tc>
          <w:tcPr>
            <w:tcW w:w="2315" w:type="dxa"/>
          </w:tcPr>
          <w:p w:rsidR="00D8638D" w:rsidRDefault="00D8638D" w:rsidP="00002D45">
            <w:pPr>
              <w:pStyle w:val="NORMALTABLAS"/>
              <w:jc w:val="both"/>
            </w:pPr>
            <w:r>
              <w:t>String (50)</w:t>
            </w:r>
          </w:p>
        </w:tc>
      </w:tr>
      <w:tr w:rsidR="00D8638D" w:rsidTr="00002D45">
        <w:tc>
          <w:tcPr>
            <w:tcW w:w="1784" w:type="dxa"/>
            <w:vAlign w:val="center"/>
          </w:tcPr>
          <w:p w:rsidR="00D8638D" w:rsidRDefault="00D8638D" w:rsidP="00002D45">
            <w:pPr>
              <w:pStyle w:val="NORMALTABLAS"/>
              <w:ind w:left="142"/>
              <w:jc w:val="left"/>
            </w:pPr>
            <w:r>
              <w:t>Periodo</w:t>
            </w:r>
          </w:p>
        </w:tc>
        <w:tc>
          <w:tcPr>
            <w:tcW w:w="4141" w:type="dxa"/>
            <w:vAlign w:val="center"/>
          </w:tcPr>
          <w:p w:rsidR="00D8638D" w:rsidRDefault="00D8638D" w:rsidP="00B858BE">
            <w:pPr>
              <w:pStyle w:val="NORMALTABLAS"/>
              <w:ind w:left="142"/>
              <w:jc w:val="left"/>
            </w:pPr>
            <w:r>
              <w:t xml:space="preserve">Periodo de registros </w:t>
            </w:r>
          </w:p>
        </w:tc>
        <w:tc>
          <w:tcPr>
            <w:tcW w:w="2315" w:type="dxa"/>
          </w:tcPr>
          <w:p w:rsidR="00D8638D" w:rsidRDefault="00D8638D" w:rsidP="00002D45">
            <w:pPr>
              <w:pStyle w:val="NORMALTABLAS"/>
              <w:jc w:val="both"/>
            </w:pPr>
            <w:r>
              <w:t>String (50)</w:t>
            </w:r>
          </w:p>
        </w:tc>
      </w:tr>
    </w:tbl>
    <w:p w:rsidR="00D8638D" w:rsidRDefault="00D8638D" w:rsidP="009C5575">
      <w:pPr>
        <w:pStyle w:val="BodyText"/>
      </w:pPr>
    </w:p>
    <w:p w:rsidR="00D8638D" w:rsidRPr="00ED7846" w:rsidRDefault="00D8638D" w:rsidP="009C5575">
      <w:pPr>
        <w:pStyle w:val="Heading2"/>
      </w:pPr>
      <w:bookmarkStart w:id="94" w:name="_Toc306691306"/>
      <w:bookmarkStart w:id="95" w:name="_Toc346707488"/>
      <w:bookmarkStart w:id="96" w:name="_Toc209934281"/>
      <w:bookmarkStart w:id="97" w:name="_Toc227686584"/>
      <w:bookmarkEnd w:id="93"/>
      <w:r>
        <w:t>E_GEOLOGIA</w:t>
      </w:r>
      <w:bookmarkEnd w:id="94"/>
      <w:bookmarkEnd w:id="95"/>
    </w:p>
    <w:p w:rsidR="00D8638D" w:rsidRDefault="00D8638D" w:rsidP="009C5575">
      <w:pPr>
        <w:pStyle w:val="Heading3"/>
      </w:pPr>
      <w:bookmarkStart w:id="98" w:name="_Toc209934292"/>
      <w:bookmarkStart w:id="99" w:name="_Toc227686591"/>
      <w:bookmarkStart w:id="100" w:name="_Toc306691307"/>
      <w:bookmarkStart w:id="101" w:name="_Toc346707489"/>
      <w:r>
        <w:t>MAPEO DEL ESTUDIO GEOLÓGICO GEOTÉCNICO</w:t>
      </w:r>
      <w:bookmarkEnd w:id="98"/>
      <w:bookmarkEnd w:id="99"/>
      <w:bookmarkEnd w:id="100"/>
      <w:bookmarkEnd w:id="101"/>
    </w:p>
    <w:p w:rsidR="00D8638D" w:rsidRDefault="00D8638D" w:rsidP="009C5575">
      <w:pPr>
        <w:pStyle w:val="BodyText"/>
        <w:rPr>
          <w:rFonts w:cs="Arial"/>
          <w:b/>
        </w:rPr>
      </w:pPr>
      <w:r>
        <w:rPr>
          <w:rFonts w:cs="Arial"/>
          <w:b/>
        </w:rPr>
        <w:t>DESCRIPCION DEL ELEMENTO</w:t>
      </w:r>
    </w:p>
    <w:p w:rsidR="00D8638D" w:rsidRDefault="00D8638D" w:rsidP="009C5575">
      <w:pPr>
        <w:pStyle w:val="BodyText"/>
        <w:rPr>
          <w:rFonts w:cs="Arial"/>
        </w:rPr>
      </w:pPr>
      <w:r>
        <w:rPr>
          <w:rFonts w:cs="Arial"/>
        </w:rPr>
        <w:t>Esta cobertura contiene el mapeo geológico a detalle.</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C5575">
        <w:tc>
          <w:tcPr>
            <w:tcW w:w="8640" w:type="dxa"/>
            <w:gridSpan w:val="2"/>
            <w:shd w:val="clear" w:color="auto" w:fill="E6E6E6"/>
          </w:tcPr>
          <w:p w:rsidR="00D8638D" w:rsidRDefault="00D8638D" w:rsidP="009C5575">
            <w:pPr>
              <w:pStyle w:val="NORMALTABLAS"/>
              <w:jc w:val="left"/>
              <w:rPr>
                <w:b/>
              </w:rPr>
            </w:pPr>
            <w:r>
              <w:rPr>
                <w:b/>
              </w:rPr>
              <w:t>Datos Generales</w:t>
            </w:r>
          </w:p>
        </w:tc>
      </w:tr>
      <w:tr w:rsidR="00D8638D" w:rsidTr="009C5575">
        <w:tc>
          <w:tcPr>
            <w:tcW w:w="3662" w:type="dxa"/>
          </w:tcPr>
          <w:p w:rsidR="00D8638D" w:rsidRDefault="00D8638D" w:rsidP="009C5575">
            <w:pPr>
              <w:pStyle w:val="NORMALTABLAS"/>
              <w:jc w:val="left"/>
            </w:pPr>
            <w:r>
              <w:t xml:space="preserve">Nombre de </w:t>
            </w:r>
            <w:r>
              <w:rPr>
                <w:szCs w:val="18"/>
              </w:rPr>
              <w:t>Archivo</w:t>
            </w:r>
          </w:p>
        </w:tc>
        <w:tc>
          <w:tcPr>
            <w:tcW w:w="4978" w:type="dxa"/>
          </w:tcPr>
          <w:p w:rsidR="00D8638D" w:rsidRDefault="00D8638D" w:rsidP="005F6A7D">
            <w:pPr>
              <w:pStyle w:val="NORMALTABLAS"/>
              <w:jc w:val="left"/>
            </w:pPr>
            <w:r>
              <w:rPr>
                <w:lang w:val="es-BO"/>
              </w:rPr>
              <w:t>GLG_LA_PAZ</w:t>
            </w:r>
            <w:r w:rsidRPr="005E1106">
              <w:rPr>
                <w:lang w:val="es-BO"/>
              </w:rPr>
              <w:t>.shp</w:t>
            </w:r>
          </w:p>
        </w:tc>
      </w:tr>
      <w:tr w:rsidR="00D8638D" w:rsidRPr="00C908F3" w:rsidTr="009C5575">
        <w:tc>
          <w:tcPr>
            <w:tcW w:w="3662" w:type="dxa"/>
          </w:tcPr>
          <w:p w:rsidR="00D8638D" w:rsidRDefault="00D8638D" w:rsidP="009C5575">
            <w:pPr>
              <w:pStyle w:val="NORMALTABLAS"/>
              <w:jc w:val="left"/>
            </w:pPr>
            <w:r>
              <w:t>Ubicación de archivo</w:t>
            </w:r>
          </w:p>
        </w:tc>
        <w:tc>
          <w:tcPr>
            <w:tcW w:w="4978" w:type="dxa"/>
          </w:tcPr>
          <w:p w:rsidR="00D8638D" w:rsidRPr="00C908F3" w:rsidRDefault="00D8638D" w:rsidP="009C5575">
            <w:pPr>
              <w:pStyle w:val="NORMALTABLAS"/>
              <w:jc w:val="left"/>
              <w:rPr>
                <w:lang w:val="es-BO"/>
              </w:rPr>
            </w:pPr>
            <w:r>
              <w:rPr>
                <w:lang w:val="es-BO"/>
              </w:rPr>
              <w:t>C:\LAPAZ_CO2012</w:t>
            </w:r>
            <w:r w:rsidRPr="005E1106">
              <w:rPr>
                <w:lang w:val="es-BO"/>
              </w:rPr>
              <w:t>\Datos\E_Geologia</w:t>
            </w:r>
          </w:p>
        </w:tc>
      </w:tr>
      <w:tr w:rsidR="00D8638D" w:rsidTr="009C5575">
        <w:tc>
          <w:tcPr>
            <w:tcW w:w="3662" w:type="dxa"/>
          </w:tcPr>
          <w:p w:rsidR="00D8638D" w:rsidRDefault="00D8638D" w:rsidP="009C5575">
            <w:pPr>
              <w:pStyle w:val="NORMALTABLAS"/>
              <w:jc w:val="left"/>
            </w:pPr>
            <w:r>
              <w:t>Formato</w:t>
            </w:r>
          </w:p>
        </w:tc>
        <w:tc>
          <w:tcPr>
            <w:tcW w:w="4978" w:type="dxa"/>
          </w:tcPr>
          <w:p w:rsidR="00D8638D" w:rsidRDefault="00D8638D" w:rsidP="009C5575">
            <w:pPr>
              <w:pStyle w:val="NORMALTABLAS"/>
              <w:jc w:val="left"/>
            </w:pPr>
            <w:r>
              <w:t>Shape</w:t>
            </w:r>
          </w:p>
        </w:tc>
      </w:tr>
      <w:tr w:rsidR="00D8638D" w:rsidTr="009C5575">
        <w:tc>
          <w:tcPr>
            <w:tcW w:w="3662" w:type="dxa"/>
          </w:tcPr>
          <w:p w:rsidR="00D8638D" w:rsidRDefault="00D8638D" w:rsidP="009C5575">
            <w:pPr>
              <w:pStyle w:val="NORMALTABLAS"/>
              <w:jc w:val="left"/>
            </w:pPr>
            <w:r>
              <w:t>Tipo de elemento</w:t>
            </w:r>
          </w:p>
        </w:tc>
        <w:tc>
          <w:tcPr>
            <w:tcW w:w="4978" w:type="dxa"/>
          </w:tcPr>
          <w:p w:rsidR="00D8638D" w:rsidRDefault="00D8638D" w:rsidP="009C5575">
            <w:pPr>
              <w:pStyle w:val="NORMALTABLAS"/>
              <w:jc w:val="left"/>
            </w:pPr>
            <w:r>
              <w:t xml:space="preserve">Polígono </w:t>
            </w:r>
          </w:p>
        </w:tc>
      </w:tr>
      <w:tr w:rsidR="00D8638D" w:rsidTr="009C5575">
        <w:tc>
          <w:tcPr>
            <w:tcW w:w="8640" w:type="dxa"/>
            <w:gridSpan w:val="2"/>
            <w:shd w:val="clear" w:color="auto" w:fill="E6E6E6"/>
          </w:tcPr>
          <w:p w:rsidR="00D8638D" w:rsidRDefault="00D8638D" w:rsidP="009C5575">
            <w:pPr>
              <w:pStyle w:val="NORMALTABLAS"/>
              <w:jc w:val="left"/>
              <w:rPr>
                <w:b/>
              </w:rPr>
            </w:pPr>
            <w:r>
              <w:rPr>
                <w:b/>
              </w:rPr>
              <w:t>Datos C</w:t>
            </w:r>
            <w:r>
              <w:rPr>
                <w:b/>
                <w:shd w:val="clear" w:color="auto" w:fill="E6E6E6"/>
              </w:rPr>
              <w:t>artográficos</w:t>
            </w:r>
          </w:p>
        </w:tc>
      </w:tr>
      <w:tr w:rsidR="00D8638D" w:rsidTr="009C5575">
        <w:tc>
          <w:tcPr>
            <w:tcW w:w="3662" w:type="dxa"/>
          </w:tcPr>
          <w:p w:rsidR="00D8638D" w:rsidRDefault="00D8638D" w:rsidP="00002D45">
            <w:pPr>
              <w:pStyle w:val="NORMALTABLAS"/>
              <w:jc w:val="left"/>
            </w:pPr>
            <w:r>
              <w:t>Proyección Cartográfica</w:t>
            </w:r>
          </w:p>
        </w:tc>
        <w:tc>
          <w:tcPr>
            <w:tcW w:w="4978" w:type="dxa"/>
          </w:tcPr>
          <w:p w:rsidR="00D8638D" w:rsidRDefault="00D8638D" w:rsidP="00002D45">
            <w:pPr>
              <w:pStyle w:val="NORMALTABLAS"/>
              <w:jc w:val="left"/>
            </w:pPr>
            <w:r>
              <w:t>Universal Transversa de Mercator UTM</w:t>
            </w:r>
          </w:p>
        </w:tc>
      </w:tr>
      <w:tr w:rsidR="00D8638D" w:rsidTr="009C5575">
        <w:tc>
          <w:tcPr>
            <w:tcW w:w="3662" w:type="dxa"/>
          </w:tcPr>
          <w:p w:rsidR="00D8638D" w:rsidRDefault="00D8638D" w:rsidP="00002D45">
            <w:pPr>
              <w:pStyle w:val="NORMALTABLAS"/>
              <w:jc w:val="left"/>
            </w:pPr>
            <w:r>
              <w:t>Zona de Proyección UTM</w:t>
            </w:r>
          </w:p>
        </w:tc>
        <w:tc>
          <w:tcPr>
            <w:tcW w:w="4978" w:type="dxa"/>
          </w:tcPr>
          <w:p w:rsidR="00D8638D" w:rsidRDefault="00D8638D" w:rsidP="00002D45">
            <w:pPr>
              <w:pStyle w:val="NORMALTABLAS"/>
              <w:jc w:val="left"/>
            </w:pPr>
            <w:r>
              <w:t>19, sur</w:t>
            </w:r>
          </w:p>
        </w:tc>
      </w:tr>
      <w:tr w:rsidR="00D8638D" w:rsidTr="009C5575">
        <w:tc>
          <w:tcPr>
            <w:tcW w:w="3662" w:type="dxa"/>
          </w:tcPr>
          <w:p w:rsidR="00D8638D" w:rsidRDefault="00D8638D" w:rsidP="00002D45">
            <w:pPr>
              <w:pStyle w:val="NORMALTABLAS"/>
              <w:jc w:val="left"/>
            </w:pPr>
            <w:r>
              <w:t>Datum</w:t>
            </w:r>
            <w:r>
              <w:tab/>
            </w:r>
          </w:p>
        </w:tc>
        <w:tc>
          <w:tcPr>
            <w:tcW w:w="4978" w:type="dxa"/>
          </w:tcPr>
          <w:p w:rsidR="00D8638D" w:rsidRDefault="00D8638D" w:rsidP="00002D45">
            <w:pPr>
              <w:pStyle w:val="NORMALTABLAS"/>
              <w:jc w:val="left"/>
            </w:pPr>
            <w:r>
              <w:t>WGS-84</w:t>
            </w:r>
          </w:p>
        </w:tc>
      </w:tr>
      <w:tr w:rsidR="00D8638D" w:rsidTr="009C5575">
        <w:tc>
          <w:tcPr>
            <w:tcW w:w="8640" w:type="dxa"/>
            <w:gridSpan w:val="2"/>
            <w:shd w:val="clear" w:color="auto" w:fill="E6E6E6"/>
          </w:tcPr>
          <w:p w:rsidR="00D8638D" w:rsidRDefault="00D8638D" w:rsidP="00002D45">
            <w:pPr>
              <w:pStyle w:val="NORMALTABLAS"/>
              <w:jc w:val="left"/>
              <w:rPr>
                <w:b/>
              </w:rPr>
            </w:pPr>
            <w:r>
              <w:rPr>
                <w:b/>
              </w:rPr>
              <w:t>Información complementaria</w:t>
            </w:r>
          </w:p>
        </w:tc>
      </w:tr>
      <w:tr w:rsidR="00D8638D" w:rsidTr="009C5575">
        <w:tc>
          <w:tcPr>
            <w:tcW w:w="3662" w:type="dxa"/>
          </w:tcPr>
          <w:p w:rsidR="00D8638D" w:rsidRDefault="00D8638D" w:rsidP="00002D45">
            <w:pPr>
              <w:pStyle w:val="NORMALTABLAS"/>
              <w:jc w:val="left"/>
            </w:pPr>
            <w:r>
              <w:t>Origen de la información</w:t>
            </w:r>
          </w:p>
        </w:tc>
        <w:tc>
          <w:tcPr>
            <w:tcW w:w="4978" w:type="dxa"/>
          </w:tcPr>
          <w:p w:rsidR="00D8638D" w:rsidRDefault="00D8638D" w:rsidP="00002D45">
            <w:pPr>
              <w:pStyle w:val="NORMALTABLAS"/>
              <w:jc w:val="both"/>
            </w:pPr>
            <w:r>
              <w:t>HAM LA PAZ</w:t>
            </w:r>
          </w:p>
        </w:tc>
      </w:tr>
      <w:tr w:rsidR="00D8638D" w:rsidTr="009C5575">
        <w:tc>
          <w:tcPr>
            <w:tcW w:w="3662" w:type="dxa"/>
          </w:tcPr>
          <w:p w:rsidR="00D8638D" w:rsidRDefault="00D8638D" w:rsidP="00002D45">
            <w:pPr>
              <w:pStyle w:val="NORMALTABLAS"/>
              <w:jc w:val="left"/>
            </w:pPr>
            <w:r>
              <w:t>Año</w:t>
            </w:r>
          </w:p>
        </w:tc>
        <w:tc>
          <w:tcPr>
            <w:tcW w:w="4978" w:type="dxa"/>
          </w:tcPr>
          <w:p w:rsidR="00D8638D" w:rsidRDefault="00D8638D" w:rsidP="00002D45">
            <w:pPr>
              <w:pStyle w:val="NORMALTABLAS"/>
              <w:jc w:val="left"/>
            </w:pPr>
            <w:r>
              <w:t>2006</w:t>
            </w:r>
          </w:p>
        </w:tc>
      </w:tr>
      <w:tr w:rsidR="00D8638D" w:rsidTr="009C5575">
        <w:tc>
          <w:tcPr>
            <w:tcW w:w="3662" w:type="dxa"/>
          </w:tcPr>
          <w:p w:rsidR="00D8638D" w:rsidRDefault="00D8638D" w:rsidP="00002D45">
            <w:pPr>
              <w:pStyle w:val="NORMALTABLAS"/>
              <w:jc w:val="left"/>
            </w:pPr>
            <w:r>
              <w:t>Institución</w:t>
            </w:r>
          </w:p>
        </w:tc>
        <w:tc>
          <w:tcPr>
            <w:tcW w:w="4978" w:type="dxa"/>
          </w:tcPr>
          <w:p w:rsidR="00D8638D" w:rsidRDefault="00D8638D" w:rsidP="00002D45">
            <w:pPr>
              <w:pStyle w:val="NORMALTABLAS"/>
              <w:jc w:val="left"/>
            </w:pPr>
            <w:r>
              <w:t>HAM LA PAZ</w:t>
            </w:r>
          </w:p>
        </w:tc>
      </w:tr>
      <w:tr w:rsidR="00D8638D" w:rsidTr="009C5575">
        <w:tc>
          <w:tcPr>
            <w:tcW w:w="3662" w:type="dxa"/>
          </w:tcPr>
          <w:p w:rsidR="00D8638D" w:rsidRDefault="00D8638D" w:rsidP="00002D45">
            <w:pPr>
              <w:pStyle w:val="NORMALTABLAS"/>
              <w:jc w:val="left"/>
            </w:pPr>
            <w:r>
              <w:t>Escala Base</w:t>
            </w:r>
          </w:p>
        </w:tc>
        <w:tc>
          <w:tcPr>
            <w:tcW w:w="4978" w:type="dxa"/>
          </w:tcPr>
          <w:p w:rsidR="00D8638D" w:rsidRDefault="00D8638D" w:rsidP="00002D45">
            <w:pPr>
              <w:pStyle w:val="NORMALTABLAS"/>
              <w:jc w:val="left"/>
            </w:pPr>
            <w:r>
              <w:t>1:5.000</w:t>
            </w:r>
          </w:p>
        </w:tc>
      </w:tr>
      <w:tr w:rsidR="00D8638D" w:rsidTr="009C5575">
        <w:tc>
          <w:tcPr>
            <w:tcW w:w="3662" w:type="dxa"/>
          </w:tcPr>
          <w:p w:rsidR="00D8638D" w:rsidRDefault="00D8638D" w:rsidP="00002D45">
            <w:pPr>
              <w:pStyle w:val="NORMALTABLAS"/>
              <w:jc w:val="left"/>
            </w:pPr>
            <w:r>
              <w:t>Cubrimiento Geográfico</w:t>
            </w:r>
          </w:p>
        </w:tc>
        <w:tc>
          <w:tcPr>
            <w:tcW w:w="4978" w:type="dxa"/>
          </w:tcPr>
          <w:p w:rsidR="00D8638D" w:rsidRPr="000E0FB1" w:rsidRDefault="00D8638D" w:rsidP="00002D45">
            <w:pPr>
              <w:pStyle w:val="NORMALTABLAS"/>
              <w:jc w:val="left"/>
              <w:rPr>
                <w:lang w:val="es-BO"/>
              </w:rPr>
            </w:pPr>
            <w:r w:rsidRPr="000E0FB1">
              <w:rPr>
                <w:lang w:val="es-BO"/>
              </w:rPr>
              <w:t>Municipio La Paz</w:t>
            </w:r>
          </w:p>
          <w:p w:rsidR="00D8638D" w:rsidRPr="000E0FB1" w:rsidRDefault="00D8638D" w:rsidP="00002D45">
            <w:pPr>
              <w:pStyle w:val="NORMALTABLAS"/>
              <w:jc w:val="left"/>
              <w:rPr>
                <w:lang w:val="es-BO"/>
              </w:rPr>
            </w:pPr>
            <w:r w:rsidRPr="000E0FB1">
              <w:rPr>
                <w:lang w:val="es-BO"/>
              </w:rPr>
              <w:t xml:space="preserve">Superior: </w:t>
            </w:r>
            <w:r w:rsidRPr="008E2A10">
              <w:rPr>
                <w:lang w:val="es-BO"/>
              </w:rPr>
              <w:t>8184000</w:t>
            </w:r>
          </w:p>
          <w:p w:rsidR="00D8638D" w:rsidRPr="000E0FB1" w:rsidRDefault="00D8638D" w:rsidP="00002D45">
            <w:pPr>
              <w:pStyle w:val="NORMALTABLAS"/>
              <w:jc w:val="left"/>
              <w:rPr>
                <w:lang w:val="es-BO"/>
              </w:rPr>
            </w:pPr>
            <w:r w:rsidRPr="000E0FB1">
              <w:rPr>
                <w:lang w:val="es-BO"/>
              </w:rPr>
              <w:t xml:space="preserve">Inferior: </w:t>
            </w:r>
            <w:r w:rsidRPr="008E2A10">
              <w:rPr>
                <w:lang w:val="es-BO"/>
              </w:rPr>
              <w:t>8164000</w:t>
            </w:r>
          </w:p>
          <w:p w:rsidR="00D8638D" w:rsidRDefault="00D8638D" w:rsidP="00002D45">
            <w:pPr>
              <w:pStyle w:val="NORMALTABLAS"/>
              <w:jc w:val="left"/>
              <w:rPr>
                <w:lang w:val="en-US"/>
              </w:rPr>
            </w:pPr>
            <w:r>
              <w:rPr>
                <w:lang w:val="en-US"/>
              </w:rPr>
              <w:t xml:space="preserve">Izquierda : </w:t>
            </w:r>
            <w:r w:rsidRPr="008E2A10">
              <w:rPr>
                <w:lang w:val="en-US"/>
              </w:rPr>
              <w:t>588000</w:t>
            </w:r>
          </w:p>
          <w:p w:rsidR="00D8638D" w:rsidRPr="008605D4" w:rsidRDefault="00D8638D" w:rsidP="00002D45">
            <w:pPr>
              <w:pStyle w:val="NORMALTABLAS"/>
              <w:jc w:val="left"/>
              <w:rPr>
                <w:lang w:val="en-US"/>
              </w:rPr>
            </w:pPr>
            <w:r>
              <w:rPr>
                <w:lang w:val="en-US"/>
              </w:rPr>
              <w:t xml:space="preserve">Derecha: </w:t>
            </w:r>
            <w:r w:rsidRPr="008E2A10">
              <w:rPr>
                <w:lang w:val="en-US"/>
              </w:rPr>
              <w:t>604000</w:t>
            </w:r>
          </w:p>
        </w:tc>
      </w:tr>
      <w:tr w:rsidR="00D8638D" w:rsidTr="009C5575">
        <w:tc>
          <w:tcPr>
            <w:tcW w:w="3662" w:type="dxa"/>
          </w:tcPr>
          <w:p w:rsidR="00D8638D" w:rsidRDefault="00D8638D" w:rsidP="00002D45">
            <w:pPr>
              <w:pStyle w:val="NORMALTABLAS"/>
              <w:jc w:val="left"/>
            </w:pPr>
            <w:r>
              <w:t>Procesamiento</w:t>
            </w:r>
          </w:p>
        </w:tc>
        <w:tc>
          <w:tcPr>
            <w:tcW w:w="4978" w:type="dxa"/>
          </w:tcPr>
          <w:p w:rsidR="00D8638D" w:rsidRDefault="00D8638D" w:rsidP="00002D45">
            <w:pPr>
              <w:pStyle w:val="NORMALTABLAS"/>
              <w:jc w:val="left"/>
            </w:pPr>
            <w:r>
              <w:t xml:space="preserve">Mapeo realizado utilizando fotografías Aéreas. </w:t>
            </w:r>
          </w:p>
        </w:tc>
      </w:tr>
    </w:tbl>
    <w:p w:rsidR="00D8638D" w:rsidRPr="00E556D7" w:rsidRDefault="00D8638D" w:rsidP="008E2A10">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002D45">
        <w:trPr>
          <w:tblHeader/>
        </w:trPr>
        <w:tc>
          <w:tcPr>
            <w:tcW w:w="1784" w:type="dxa"/>
            <w:shd w:val="clear" w:color="auto" w:fill="E6E6E6"/>
            <w:vAlign w:val="center"/>
          </w:tcPr>
          <w:p w:rsidR="00D8638D" w:rsidRDefault="00D8638D" w:rsidP="00002D45">
            <w:pPr>
              <w:pStyle w:val="NORMALTABLAS"/>
              <w:rPr>
                <w:b/>
              </w:rPr>
            </w:pPr>
            <w:r>
              <w:rPr>
                <w:b/>
              </w:rPr>
              <w:t>NOMBRE DEL CAMPO (ATRIBUTO)</w:t>
            </w:r>
          </w:p>
        </w:tc>
        <w:tc>
          <w:tcPr>
            <w:tcW w:w="4141" w:type="dxa"/>
            <w:shd w:val="clear" w:color="auto" w:fill="E6E6E6"/>
            <w:vAlign w:val="center"/>
          </w:tcPr>
          <w:p w:rsidR="00D8638D" w:rsidRDefault="00D8638D" w:rsidP="00002D45">
            <w:pPr>
              <w:pStyle w:val="NORMALTABLAS"/>
              <w:rPr>
                <w:b/>
              </w:rPr>
            </w:pPr>
            <w:r>
              <w:rPr>
                <w:b/>
              </w:rPr>
              <w:t>DESCRIPCION</w:t>
            </w:r>
          </w:p>
        </w:tc>
        <w:tc>
          <w:tcPr>
            <w:tcW w:w="2315" w:type="dxa"/>
            <w:shd w:val="clear" w:color="auto" w:fill="E6E6E6"/>
            <w:vAlign w:val="center"/>
          </w:tcPr>
          <w:p w:rsidR="00D8638D" w:rsidRDefault="00D8638D" w:rsidP="00002D45">
            <w:pPr>
              <w:pStyle w:val="NORMALTABLAS"/>
              <w:rPr>
                <w:b/>
              </w:rPr>
            </w:pPr>
            <w:r>
              <w:rPr>
                <w:b/>
              </w:rPr>
              <w:t>FORMATO DEL CARÁCTER</w:t>
            </w:r>
          </w:p>
        </w:tc>
      </w:tr>
      <w:tr w:rsidR="00D8638D" w:rsidTr="00002D45">
        <w:tc>
          <w:tcPr>
            <w:tcW w:w="1784" w:type="dxa"/>
            <w:vAlign w:val="center"/>
          </w:tcPr>
          <w:p w:rsidR="00D8638D" w:rsidRDefault="00D8638D" w:rsidP="00002D45">
            <w:pPr>
              <w:pStyle w:val="NORMALTABLAS"/>
              <w:ind w:left="142"/>
              <w:jc w:val="left"/>
            </w:pPr>
            <w:r>
              <w:t xml:space="preserve">GLG </w:t>
            </w:r>
          </w:p>
        </w:tc>
        <w:tc>
          <w:tcPr>
            <w:tcW w:w="4141" w:type="dxa"/>
            <w:vAlign w:val="center"/>
          </w:tcPr>
          <w:p w:rsidR="00D8638D" w:rsidRDefault="00D8638D" w:rsidP="008E2A10">
            <w:pPr>
              <w:pStyle w:val="NORMALTABLAS"/>
              <w:ind w:left="142"/>
              <w:jc w:val="left"/>
            </w:pPr>
            <w:r>
              <w:t xml:space="preserve">Codificación Geológica </w:t>
            </w:r>
          </w:p>
        </w:tc>
        <w:tc>
          <w:tcPr>
            <w:tcW w:w="2315" w:type="dxa"/>
          </w:tcPr>
          <w:p w:rsidR="00D8638D" w:rsidRDefault="00D8638D" w:rsidP="00002D45">
            <w:pPr>
              <w:pStyle w:val="NORMALTABLAS"/>
              <w:jc w:val="both"/>
            </w:pPr>
            <w:r>
              <w:t>String (50)</w:t>
            </w:r>
          </w:p>
        </w:tc>
      </w:tr>
      <w:tr w:rsidR="00D8638D" w:rsidTr="00002D45">
        <w:tc>
          <w:tcPr>
            <w:tcW w:w="1784" w:type="dxa"/>
            <w:vAlign w:val="center"/>
          </w:tcPr>
          <w:p w:rsidR="00D8638D" w:rsidRDefault="00D8638D" w:rsidP="00002D45">
            <w:pPr>
              <w:pStyle w:val="NORMALTABLAS"/>
              <w:ind w:left="142"/>
              <w:jc w:val="left"/>
            </w:pPr>
            <w:r>
              <w:t>weight</w:t>
            </w:r>
          </w:p>
        </w:tc>
        <w:tc>
          <w:tcPr>
            <w:tcW w:w="4141" w:type="dxa"/>
            <w:vAlign w:val="center"/>
          </w:tcPr>
          <w:p w:rsidR="00D8638D" w:rsidRDefault="00D8638D" w:rsidP="00002D45">
            <w:pPr>
              <w:pStyle w:val="NORMALTABLAS"/>
              <w:ind w:left="142"/>
              <w:jc w:val="left"/>
            </w:pPr>
            <w:r>
              <w:t xml:space="preserve">Factor de Peso </w:t>
            </w:r>
          </w:p>
        </w:tc>
        <w:tc>
          <w:tcPr>
            <w:tcW w:w="2315" w:type="dxa"/>
          </w:tcPr>
          <w:p w:rsidR="00D8638D" w:rsidRDefault="00D8638D" w:rsidP="00002D45">
            <w:pPr>
              <w:pStyle w:val="NORMALTABLAS"/>
              <w:jc w:val="both"/>
            </w:pPr>
            <w:r>
              <w:t>Number (Entero)</w:t>
            </w:r>
          </w:p>
        </w:tc>
      </w:tr>
      <w:tr w:rsidR="00D8638D" w:rsidTr="00002D45">
        <w:tc>
          <w:tcPr>
            <w:tcW w:w="1784" w:type="dxa"/>
            <w:vAlign w:val="center"/>
          </w:tcPr>
          <w:p w:rsidR="00D8638D" w:rsidRDefault="00D8638D" w:rsidP="00002D45">
            <w:pPr>
              <w:pStyle w:val="NORMALTABLAS"/>
              <w:ind w:left="142"/>
              <w:jc w:val="left"/>
            </w:pPr>
            <w:r>
              <w:t>Descripción</w:t>
            </w:r>
          </w:p>
        </w:tc>
        <w:tc>
          <w:tcPr>
            <w:tcW w:w="4141" w:type="dxa"/>
            <w:vAlign w:val="center"/>
          </w:tcPr>
          <w:p w:rsidR="00D8638D" w:rsidRDefault="00D8638D" w:rsidP="008E2A10">
            <w:pPr>
              <w:pStyle w:val="NORMALTABLAS"/>
              <w:ind w:left="142"/>
              <w:jc w:val="left"/>
            </w:pPr>
            <w:r>
              <w:t xml:space="preserve">Descripción Geológica </w:t>
            </w:r>
          </w:p>
        </w:tc>
        <w:tc>
          <w:tcPr>
            <w:tcW w:w="2315" w:type="dxa"/>
          </w:tcPr>
          <w:p w:rsidR="00D8638D" w:rsidRDefault="00D8638D" w:rsidP="008E2A10">
            <w:pPr>
              <w:pStyle w:val="NORMALTABLAS"/>
              <w:jc w:val="both"/>
            </w:pPr>
            <w:r>
              <w:t>String (256)</w:t>
            </w:r>
          </w:p>
        </w:tc>
      </w:tr>
    </w:tbl>
    <w:p w:rsidR="00D8638D" w:rsidRDefault="00D8638D" w:rsidP="009C5575">
      <w:pPr>
        <w:pStyle w:val="BodyText"/>
        <w:rPr>
          <w:rFonts w:cs="Arial"/>
        </w:rPr>
      </w:pPr>
    </w:p>
    <w:p w:rsidR="00D8638D" w:rsidRPr="008E2A10" w:rsidRDefault="00D8638D" w:rsidP="008E2A10">
      <w:pPr>
        <w:pStyle w:val="Heading3"/>
      </w:pPr>
      <w:bookmarkStart w:id="102" w:name="_Toc346707490"/>
      <w:r w:rsidRPr="008E2A10">
        <w:t>MAPEO GEOLÓGICO</w:t>
      </w:r>
      <w:bookmarkEnd w:id="102"/>
    </w:p>
    <w:p w:rsidR="00D8638D" w:rsidRDefault="00D8638D" w:rsidP="008E2A10">
      <w:pPr>
        <w:pStyle w:val="BodyText"/>
        <w:rPr>
          <w:rFonts w:cs="Arial"/>
          <w:b/>
        </w:rPr>
      </w:pPr>
      <w:r>
        <w:rPr>
          <w:rFonts w:cs="Arial"/>
          <w:b/>
        </w:rPr>
        <w:t>DESCRIPCION DEL ELEMENTO</w:t>
      </w:r>
    </w:p>
    <w:p w:rsidR="00D8638D" w:rsidRDefault="00D8638D" w:rsidP="008E2A10">
      <w:pPr>
        <w:pStyle w:val="BodyText"/>
        <w:rPr>
          <w:rFonts w:cs="Arial"/>
        </w:rPr>
      </w:pPr>
      <w:r>
        <w:rPr>
          <w:rFonts w:cs="Arial"/>
        </w:rPr>
        <w:t>Esta cobertura contiene el mapeo geológico a detalle.</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002D45">
        <w:tc>
          <w:tcPr>
            <w:tcW w:w="8640" w:type="dxa"/>
            <w:gridSpan w:val="2"/>
            <w:shd w:val="clear" w:color="auto" w:fill="E6E6E6"/>
          </w:tcPr>
          <w:p w:rsidR="00D8638D" w:rsidRDefault="00D8638D" w:rsidP="00002D45">
            <w:pPr>
              <w:pStyle w:val="NORMALTABLAS"/>
              <w:jc w:val="left"/>
              <w:rPr>
                <w:b/>
              </w:rPr>
            </w:pPr>
            <w:r>
              <w:rPr>
                <w:b/>
              </w:rPr>
              <w:t>Datos Generales</w:t>
            </w:r>
          </w:p>
        </w:tc>
      </w:tr>
      <w:tr w:rsidR="00D8638D" w:rsidTr="00002D45">
        <w:tc>
          <w:tcPr>
            <w:tcW w:w="3662" w:type="dxa"/>
          </w:tcPr>
          <w:p w:rsidR="00D8638D" w:rsidRDefault="00D8638D" w:rsidP="00002D45">
            <w:pPr>
              <w:pStyle w:val="NORMALTABLAS"/>
              <w:jc w:val="left"/>
            </w:pPr>
            <w:r>
              <w:t xml:space="preserve">Nombre de </w:t>
            </w:r>
            <w:r>
              <w:rPr>
                <w:szCs w:val="18"/>
              </w:rPr>
              <w:t>Archivo</w:t>
            </w:r>
          </w:p>
        </w:tc>
        <w:tc>
          <w:tcPr>
            <w:tcW w:w="4978" w:type="dxa"/>
          </w:tcPr>
          <w:p w:rsidR="00D8638D" w:rsidRDefault="00D8638D" w:rsidP="00002D45">
            <w:pPr>
              <w:pStyle w:val="NORMALTABLAS"/>
              <w:jc w:val="left"/>
            </w:pPr>
            <w:r>
              <w:rPr>
                <w:lang w:val="es-BO"/>
              </w:rPr>
              <w:t>Varios (Anticlinal, Avanicos Aluviales, Azimut, Buzamiento, Carcavamiento, Escarpes, Fallas)</w:t>
            </w:r>
          </w:p>
        </w:tc>
      </w:tr>
      <w:tr w:rsidR="00D8638D" w:rsidRPr="00C908F3" w:rsidTr="00002D45">
        <w:tc>
          <w:tcPr>
            <w:tcW w:w="3662" w:type="dxa"/>
          </w:tcPr>
          <w:p w:rsidR="00D8638D" w:rsidRDefault="00D8638D" w:rsidP="00002D45">
            <w:pPr>
              <w:pStyle w:val="NORMALTABLAS"/>
              <w:jc w:val="left"/>
            </w:pPr>
            <w:r>
              <w:t>Ubicación de archivo</w:t>
            </w:r>
          </w:p>
        </w:tc>
        <w:tc>
          <w:tcPr>
            <w:tcW w:w="4978" w:type="dxa"/>
          </w:tcPr>
          <w:p w:rsidR="00D8638D" w:rsidRPr="00C908F3" w:rsidRDefault="00D8638D" w:rsidP="00002D45">
            <w:pPr>
              <w:pStyle w:val="NORMALTABLAS"/>
              <w:jc w:val="left"/>
              <w:rPr>
                <w:lang w:val="es-BO"/>
              </w:rPr>
            </w:pPr>
            <w:r>
              <w:rPr>
                <w:lang w:val="es-BO"/>
              </w:rPr>
              <w:t>C:\LAPAZ_CO2012</w:t>
            </w:r>
            <w:r w:rsidRPr="005E1106">
              <w:rPr>
                <w:lang w:val="es-BO"/>
              </w:rPr>
              <w:t>\Datos\E_Geologia</w:t>
            </w:r>
          </w:p>
        </w:tc>
      </w:tr>
      <w:tr w:rsidR="00D8638D" w:rsidTr="00002D45">
        <w:tc>
          <w:tcPr>
            <w:tcW w:w="3662" w:type="dxa"/>
          </w:tcPr>
          <w:p w:rsidR="00D8638D" w:rsidRDefault="00D8638D" w:rsidP="00002D45">
            <w:pPr>
              <w:pStyle w:val="NORMALTABLAS"/>
              <w:jc w:val="left"/>
            </w:pPr>
            <w:r>
              <w:t>Formato</w:t>
            </w:r>
          </w:p>
        </w:tc>
        <w:tc>
          <w:tcPr>
            <w:tcW w:w="4978" w:type="dxa"/>
          </w:tcPr>
          <w:p w:rsidR="00D8638D" w:rsidRDefault="00D8638D" w:rsidP="00002D45">
            <w:pPr>
              <w:pStyle w:val="NORMALTABLAS"/>
              <w:jc w:val="left"/>
            </w:pPr>
            <w:r>
              <w:t>Shape</w:t>
            </w:r>
          </w:p>
        </w:tc>
      </w:tr>
      <w:tr w:rsidR="00D8638D" w:rsidTr="00002D45">
        <w:tc>
          <w:tcPr>
            <w:tcW w:w="3662" w:type="dxa"/>
          </w:tcPr>
          <w:p w:rsidR="00D8638D" w:rsidRDefault="00D8638D" w:rsidP="00002D45">
            <w:pPr>
              <w:pStyle w:val="NORMALTABLAS"/>
              <w:jc w:val="left"/>
            </w:pPr>
            <w:r>
              <w:t>Tipo de elemento</w:t>
            </w:r>
          </w:p>
        </w:tc>
        <w:tc>
          <w:tcPr>
            <w:tcW w:w="4978" w:type="dxa"/>
          </w:tcPr>
          <w:p w:rsidR="00D8638D" w:rsidRDefault="00D8638D" w:rsidP="008E2A10">
            <w:pPr>
              <w:pStyle w:val="NORMALTABLAS"/>
              <w:jc w:val="left"/>
            </w:pPr>
            <w:r>
              <w:t xml:space="preserve">Lineas </w:t>
            </w:r>
          </w:p>
        </w:tc>
      </w:tr>
      <w:tr w:rsidR="00D8638D" w:rsidTr="00002D45">
        <w:tc>
          <w:tcPr>
            <w:tcW w:w="8640" w:type="dxa"/>
            <w:gridSpan w:val="2"/>
            <w:shd w:val="clear" w:color="auto" w:fill="E6E6E6"/>
          </w:tcPr>
          <w:p w:rsidR="00D8638D" w:rsidRDefault="00D8638D" w:rsidP="00002D45">
            <w:pPr>
              <w:pStyle w:val="NORMALTABLAS"/>
              <w:jc w:val="left"/>
              <w:rPr>
                <w:b/>
              </w:rPr>
            </w:pPr>
            <w:r>
              <w:rPr>
                <w:b/>
              </w:rPr>
              <w:t>Datos C</w:t>
            </w:r>
            <w:r>
              <w:rPr>
                <w:b/>
                <w:shd w:val="clear" w:color="auto" w:fill="E6E6E6"/>
              </w:rPr>
              <w:t>artográficos</w:t>
            </w:r>
          </w:p>
        </w:tc>
      </w:tr>
      <w:tr w:rsidR="00D8638D" w:rsidTr="00002D45">
        <w:tc>
          <w:tcPr>
            <w:tcW w:w="3662" w:type="dxa"/>
          </w:tcPr>
          <w:p w:rsidR="00D8638D" w:rsidRDefault="00D8638D" w:rsidP="00002D45">
            <w:pPr>
              <w:pStyle w:val="NORMALTABLAS"/>
              <w:jc w:val="left"/>
            </w:pPr>
            <w:r>
              <w:t>Proyección Cartográfica</w:t>
            </w:r>
          </w:p>
        </w:tc>
        <w:tc>
          <w:tcPr>
            <w:tcW w:w="4978" w:type="dxa"/>
          </w:tcPr>
          <w:p w:rsidR="00D8638D" w:rsidRDefault="00D8638D" w:rsidP="00002D45">
            <w:pPr>
              <w:pStyle w:val="NORMALTABLAS"/>
              <w:jc w:val="left"/>
            </w:pPr>
            <w:r>
              <w:t>Universal Transversa de Mercator UTM</w:t>
            </w:r>
          </w:p>
        </w:tc>
      </w:tr>
      <w:tr w:rsidR="00D8638D" w:rsidTr="00002D45">
        <w:tc>
          <w:tcPr>
            <w:tcW w:w="3662" w:type="dxa"/>
          </w:tcPr>
          <w:p w:rsidR="00D8638D" w:rsidRDefault="00D8638D" w:rsidP="00002D45">
            <w:pPr>
              <w:pStyle w:val="NORMALTABLAS"/>
              <w:jc w:val="left"/>
            </w:pPr>
            <w:r>
              <w:t>Zona de Proyección UTM</w:t>
            </w:r>
          </w:p>
        </w:tc>
        <w:tc>
          <w:tcPr>
            <w:tcW w:w="4978" w:type="dxa"/>
          </w:tcPr>
          <w:p w:rsidR="00D8638D" w:rsidRDefault="00D8638D" w:rsidP="00002D45">
            <w:pPr>
              <w:pStyle w:val="NORMALTABLAS"/>
              <w:jc w:val="left"/>
            </w:pPr>
            <w:r>
              <w:t>19, sur</w:t>
            </w:r>
          </w:p>
        </w:tc>
      </w:tr>
      <w:tr w:rsidR="00D8638D" w:rsidTr="00002D45">
        <w:tc>
          <w:tcPr>
            <w:tcW w:w="3662" w:type="dxa"/>
          </w:tcPr>
          <w:p w:rsidR="00D8638D" w:rsidRDefault="00D8638D" w:rsidP="00002D45">
            <w:pPr>
              <w:pStyle w:val="NORMALTABLAS"/>
              <w:jc w:val="left"/>
            </w:pPr>
            <w:r>
              <w:t>Datum</w:t>
            </w:r>
            <w:r>
              <w:tab/>
            </w:r>
          </w:p>
        </w:tc>
        <w:tc>
          <w:tcPr>
            <w:tcW w:w="4978" w:type="dxa"/>
          </w:tcPr>
          <w:p w:rsidR="00D8638D" w:rsidRDefault="00D8638D" w:rsidP="00002D45">
            <w:pPr>
              <w:pStyle w:val="NORMALTABLAS"/>
              <w:jc w:val="left"/>
            </w:pPr>
            <w:r>
              <w:t>WGS-84</w:t>
            </w:r>
          </w:p>
        </w:tc>
      </w:tr>
      <w:tr w:rsidR="00D8638D" w:rsidTr="00002D45">
        <w:tc>
          <w:tcPr>
            <w:tcW w:w="8640" w:type="dxa"/>
            <w:gridSpan w:val="2"/>
            <w:shd w:val="clear" w:color="auto" w:fill="E6E6E6"/>
          </w:tcPr>
          <w:p w:rsidR="00D8638D" w:rsidRDefault="00D8638D" w:rsidP="00002D45">
            <w:pPr>
              <w:pStyle w:val="NORMALTABLAS"/>
              <w:jc w:val="left"/>
              <w:rPr>
                <w:b/>
              </w:rPr>
            </w:pPr>
            <w:r>
              <w:rPr>
                <w:b/>
              </w:rPr>
              <w:t>Información complementaria</w:t>
            </w:r>
          </w:p>
        </w:tc>
      </w:tr>
      <w:tr w:rsidR="00D8638D" w:rsidTr="00002D45">
        <w:tc>
          <w:tcPr>
            <w:tcW w:w="3662" w:type="dxa"/>
          </w:tcPr>
          <w:p w:rsidR="00D8638D" w:rsidRDefault="00D8638D" w:rsidP="00002D45">
            <w:pPr>
              <w:pStyle w:val="NORMALTABLAS"/>
              <w:jc w:val="left"/>
            </w:pPr>
            <w:r>
              <w:t>Origen de la información</w:t>
            </w:r>
          </w:p>
        </w:tc>
        <w:tc>
          <w:tcPr>
            <w:tcW w:w="4978" w:type="dxa"/>
          </w:tcPr>
          <w:p w:rsidR="00D8638D" w:rsidRDefault="00D8638D" w:rsidP="00002D45">
            <w:pPr>
              <w:pStyle w:val="NORMALTABLAS"/>
              <w:jc w:val="both"/>
            </w:pPr>
            <w:r>
              <w:t>HAM LA PAZ</w:t>
            </w:r>
          </w:p>
        </w:tc>
      </w:tr>
      <w:tr w:rsidR="00D8638D" w:rsidTr="00002D45">
        <w:tc>
          <w:tcPr>
            <w:tcW w:w="3662" w:type="dxa"/>
          </w:tcPr>
          <w:p w:rsidR="00D8638D" w:rsidRDefault="00D8638D" w:rsidP="00002D45">
            <w:pPr>
              <w:pStyle w:val="NORMALTABLAS"/>
              <w:jc w:val="left"/>
            </w:pPr>
            <w:r>
              <w:t>Año</w:t>
            </w:r>
          </w:p>
        </w:tc>
        <w:tc>
          <w:tcPr>
            <w:tcW w:w="4978" w:type="dxa"/>
          </w:tcPr>
          <w:p w:rsidR="00D8638D" w:rsidRDefault="00D8638D" w:rsidP="00002D45">
            <w:pPr>
              <w:pStyle w:val="NORMALTABLAS"/>
              <w:jc w:val="left"/>
            </w:pPr>
            <w:r>
              <w:t>2006</w:t>
            </w:r>
          </w:p>
        </w:tc>
      </w:tr>
      <w:tr w:rsidR="00D8638D" w:rsidTr="00002D45">
        <w:tc>
          <w:tcPr>
            <w:tcW w:w="3662" w:type="dxa"/>
          </w:tcPr>
          <w:p w:rsidR="00D8638D" w:rsidRDefault="00D8638D" w:rsidP="00002D45">
            <w:pPr>
              <w:pStyle w:val="NORMALTABLAS"/>
              <w:jc w:val="left"/>
            </w:pPr>
            <w:r>
              <w:t>Institución</w:t>
            </w:r>
          </w:p>
        </w:tc>
        <w:tc>
          <w:tcPr>
            <w:tcW w:w="4978" w:type="dxa"/>
          </w:tcPr>
          <w:p w:rsidR="00D8638D" w:rsidRDefault="00D8638D" w:rsidP="00002D45">
            <w:pPr>
              <w:pStyle w:val="NORMALTABLAS"/>
              <w:jc w:val="left"/>
            </w:pPr>
            <w:r>
              <w:t>HAM LA PAZ</w:t>
            </w:r>
          </w:p>
        </w:tc>
      </w:tr>
      <w:tr w:rsidR="00D8638D" w:rsidTr="00002D45">
        <w:tc>
          <w:tcPr>
            <w:tcW w:w="3662" w:type="dxa"/>
          </w:tcPr>
          <w:p w:rsidR="00D8638D" w:rsidRDefault="00D8638D" w:rsidP="00002D45">
            <w:pPr>
              <w:pStyle w:val="NORMALTABLAS"/>
              <w:jc w:val="left"/>
            </w:pPr>
            <w:r>
              <w:t>Escala Base</w:t>
            </w:r>
          </w:p>
        </w:tc>
        <w:tc>
          <w:tcPr>
            <w:tcW w:w="4978" w:type="dxa"/>
          </w:tcPr>
          <w:p w:rsidR="00D8638D" w:rsidRDefault="00D8638D" w:rsidP="00002D45">
            <w:pPr>
              <w:pStyle w:val="NORMALTABLAS"/>
              <w:jc w:val="left"/>
            </w:pPr>
            <w:r>
              <w:t>1:5.000</w:t>
            </w:r>
          </w:p>
        </w:tc>
      </w:tr>
      <w:tr w:rsidR="00D8638D" w:rsidTr="00002D45">
        <w:tc>
          <w:tcPr>
            <w:tcW w:w="3662" w:type="dxa"/>
          </w:tcPr>
          <w:p w:rsidR="00D8638D" w:rsidRDefault="00D8638D" w:rsidP="00002D45">
            <w:pPr>
              <w:pStyle w:val="NORMALTABLAS"/>
              <w:jc w:val="left"/>
            </w:pPr>
            <w:r>
              <w:t>Cubrimiento Geográfico</w:t>
            </w:r>
          </w:p>
        </w:tc>
        <w:tc>
          <w:tcPr>
            <w:tcW w:w="4978" w:type="dxa"/>
          </w:tcPr>
          <w:p w:rsidR="00D8638D" w:rsidRPr="000E0FB1" w:rsidRDefault="00D8638D" w:rsidP="00002D45">
            <w:pPr>
              <w:pStyle w:val="NORMALTABLAS"/>
              <w:jc w:val="left"/>
              <w:rPr>
                <w:lang w:val="es-BO"/>
              </w:rPr>
            </w:pPr>
            <w:r w:rsidRPr="000E0FB1">
              <w:rPr>
                <w:lang w:val="es-BO"/>
              </w:rPr>
              <w:t>Municipio La Paz</w:t>
            </w:r>
          </w:p>
          <w:p w:rsidR="00D8638D" w:rsidRPr="008605D4" w:rsidRDefault="00D8638D" w:rsidP="00002D45">
            <w:pPr>
              <w:pStyle w:val="NORMALTABLAS"/>
              <w:jc w:val="left"/>
              <w:rPr>
                <w:lang w:val="en-US"/>
              </w:rPr>
            </w:pPr>
          </w:p>
        </w:tc>
      </w:tr>
      <w:tr w:rsidR="00D8638D" w:rsidTr="00002D45">
        <w:tc>
          <w:tcPr>
            <w:tcW w:w="3662" w:type="dxa"/>
          </w:tcPr>
          <w:p w:rsidR="00D8638D" w:rsidRDefault="00D8638D" w:rsidP="00002D45">
            <w:pPr>
              <w:pStyle w:val="NORMALTABLAS"/>
              <w:jc w:val="left"/>
            </w:pPr>
            <w:r>
              <w:t>Procesamiento</w:t>
            </w:r>
          </w:p>
        </w:tc>
        <w:tc>
          <w:tcPr>
            <w:tcW w:w="4978" w:type="dxa"/>
          </w:tcPr>
          <w:p w:rsidR="00D8638D" w:rsidRDefault="00D8638D" w:rsidP="00002D45">
            <w:pPr>
              <w:pStyle w:val="NORMALTABLAS"/>
              <w:jc w:val="left"/>
            </w:pPr>
            <w:r>
              <w:t>Mapeo utilizando fotografías Aereas</w:t>
            </w:r>
          </w:p>
        </w:tc>
      </w:tr>
    </w:tbl>
    <w:p w:rsidR="00D8638D" w:rsidRDefault="00D8638D" w:rsidP="009C5575">
      <w:pPr>
        <w:pStyle w:val="BodyText"/>
        <w:rPr>
          <w:rFonts w:cs="Arial"/>
        </w:rPr>
      </w:pPr>
    </w:p>
    <w:p w:rsidR="00D8638D" w:rsidRDefault="00D8638D" w:rsidP="009C5575">
      <w:pPr>
        <w:pStyle w:val="Heading2"/>
      </w:pPr>
      <w:bookmarkStart w:id="103" w:name="_Toc306691308"/>
      <w:bookmarkStart w:id="104" w:name="_Toc346707491"/>
      <w:r>
        <w:t>F_GEOTECNEA</w:t>
      </w:r>
      <w:bookmarkEnd w:id="103"/>
      <w:bookmarkEnd w:id="104"/>
    </w:p>
    <w:p w:rsidR="00D8638D" w:rsidRPr="005F6A7D" w:rsidRDefault="00D8638D" w:rsidP="009C5575">
      <w:pPr>
        <w:pStyle w:val="Heading3"/>
      </w:pPr>
      <w:bookmarkStart w:id="105" w:name="_Toc346707492"/>
      <w:r>
        <w:t>Geotecnia</w:t>
      </w:r>
      <w:bookmarkEnd w:id="105"/>
    </w:p>
    <w:p w:rsidR="00D8638D" w:rsidRDefault="00D8638D" w:rsidP="009C5575">
      <w:pPr>
        <w:pStyle w:val="BodyText"/>
        <w:rPr>
          <w:rFonts w:cs="Arial"/>
          <w:b/>
        </w:rPr>
      </w:pPr>
      <w:r>
        <w:rPr>
          <w:rFonts w:cs="Arial"/>
          <w:b/>
        </w:rPr>
        <w:t>DESCRIPCION DEL ELEMENTO</w:t>
      </w:r>
    </w:p>
    <w:p w:rsidR="00D8638D" w:rsidRDefault="00D8638D" w:rsidP="009C5575">
      <w:pPr>
        <w:pStyle w:val="BodyText"/>
        <w:rPr>
          <w:rFonts w:cs="Arial"/>
        </w:rPr>
      </w:pPr>
      <w:r>
        <w:rPr>
          <w:rFonts w:cs="Arial"/>
        </w:rPr>
        <w:t>Esta cobertura contiene una valoración de la capacidad geotécnica de los suelos, basado en el estudio geológico.</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C5575">
        <w:tc>
          <w:tcPr>
            <w:tcW w:w="8640" w:type="dxa"/>
            <w:gridSpan w:val="2"/>
            <w:shd w:val="clear" w:color="auto" w:fill="E6E6E6"/>
          </w:tcPr>
          <w:p w:rsidR="00D8638D" w:rsidRDefault="00D8638D" w:rsidP="009C5575">
            <w:pPr>
              <w:pStyle w:val="NORMALTABLAS"/>
              <w:jc w:val="left"/>
              <w:rPr>
                <w:b/>
              </w:rPr>
            </w:pPr>
            <w:r>
              <w:rPr>
                <w:b/>
              </w:rPr>
              <w:t>Datos Generales</w:t>
            </w:r>
          </w:p>
        </w:tc>
      </w:tr>
      <w:tr w:rsidR="00D8638D" w:rsidTr="009C5575">
        <w:tc>
          <w:tcPr>
            <w:tcW w:w="3662" w:type="dxa"/>
          </w:tcPr>
          <w:p w:rsidR="00D8638D" w:rsidRDefault="00D8638D" w:rsidP="009C5575">
            <w:pPr>
              <w:pStyle w:val="NORMALTABLAS"/>
              <w:jc w:val="left"/>
            </w:pPr>
            <w:r>
              <w:t xml:space="preserve">Nombre de </w:t>
            </w:r>
            <w:r>
              <w:rPr>
                <w:szCs w:val="18"/>
              </w:rPr>
              <w:t>Archivo</w:t>
            </w:r>
          </w:p>
        </w:tc>
        <w:tc>
          <w:tcPr>
            <w:tcW w:w="4978" w:type="dxa"/>
          </w:tcPr>
          <w:p w:rsidR="00D8638D" w:rsidRDefault="00D8638D" w:rsidP="005F6A7D">
            <w:pPr>
              <w:pStyle w:val="NORMALTABLAS"/>
              <w:jc w:val="left"/>
            </w:pPr>
            <w:r>
              <w:t>Geotecnico</w:t>
            </w:r>
            <w:r w:rsidRPr="005E1106">
              <w:t>.shp</w:t>
            </w:r>
          </w:p>
        </w:tc>
      </w:tr>
      <w:tr w:rsidR="00D8638D" w:rsidRPr="00C908F3" w:rsidTr="009C5575">
        <w:tc>
          <w:tcPr>
            <w:tcW w:w="3662" w:type="dxa"/>
          </w:tcPr>
          <w:p w:rsidR="00D8638D" w:rsidRDefault="00D8638D" w:rsidP="009C5575">
            <w:pPr>
              <w:pStyle w:val="NORMALTABLAS"/>
              <w:jc w:val="left"/>
            </w:pPr>
            <w:r>
              <w:t>Ubicación de archivo</w:t>
            </w:r>
          </w:p>
        </w:tc>
        <w:tc>
          <w:tcPr>
            <w:tcW w:w="4978" w:type="dxa"/>
          </w:tcPr>
          <w:p w:rsidR="00D8638D" w:rsidRPr="00C908F3" w:rsidRDefault="00D8638D" w:rsidP="009C5575">
            <w:pPr>
              <w:pStyle w:val="NORMALTABLAS"/>
              <w:jc w:val="left"/>
              <w:rPr>
                <w:lang w:val="es-BO"/>
              </w:rPr>
            </w:pPr>
            <w:r>
              <w:rPr>
                <w:lang w:val="es-BO"/>
              </w:rPr>
              <w:t>C:\LAPAZ_CO2012</w:t>
            </w:r>
            <w:r w:rsidRPr="005E1106">
              <w:rPr>
                <w:lang w:val="es-BO"/>
              </w:rPr>
              <w:t>\Datos\F_Geotecnia\</w:t>
            </w:r>
          </w:p>
        </w:tc>
      </w:tr>
      <w:tr w:rsidR="00D8638D" w:rsidTr="009C5575">
        <w:tc>
          <w:tcPr>
            <w:tcW w:w="3662" w:type="dxa"/>
          </w:tcPr>
          <w:p w:rsidR="00D8638D" w:rsidRDefault="00D8638D" w:rsidP="009C5575">
            <w:pPr>
              <w:pStyle w:val="NORMALTABLAS"/>
              <w:jc w:val="left"/>
            </w:pPr>
            <w:r>
              <w:t>Formato</w:t>
            </w:r>
          </w:p>
        </w:tc>
        <w:tc>
          <w:tcPr>
            <w:tcW w:w="4978" w:type="dxa"/>
          </w:tcPr>
          <w:p w:rsidR="00D8638D" w:rsidRDefault="00D8638D" w:rsidP="009C5575">
            <w:pPr>
              <w:pStyle w:val="NORMALTABLAS"/>
              <w:jc w:val="left"/>
            </w:pPr>
            <w:r>
              <w:t>Shape</w:t>
            </w:r>
          </w:p>
        </w:tc>
      </w:tr>
      <w:tr w:rsidR="00D8638D" w:rsidTr="009C5575">
        <w:tc>
          <w:tcPr>
            <w:tcW w:w="3662" w:type="dxa"/>
          </w:tcPr>
          <w:p w:rsidR="00D8638D" w:rsidRDefault="00D8638D" w:rsidP="009C5575">
            <w:pPr>
              <w:pStyle w:val="NORMALTABLAS"/>
              <w:jc w:val="left"/>
            </w:pPr>
            <w:r>
              <w:t>Tipo de elemento</w:t>
            </w:r>
          </w:p>
        </w:tc>
        <w:tc>
          <w:tcPr>
            <w:tcW w:w="4978" w:type="dxa"/>
          </w:tcPr>
          <w:p w:rsidR="00D8638D" w:rsidRDefault="00D8638D" w:rsidP="009C5575">
            <w:pPr>
              <w:pStyle w:val="NORMALTABLAS"/>
              <w:jc w:val="left"/>
            </w:pPr>
            <w:r>
              <w:t>Puntos</w:t>
            </w:r>
          </w:p>
        </w:tc>
      </w:tr>
      <w:tr w:rsidR="00D8638D" w:rsidTr="009C5575">
        <w:tc>
          <w:tcPr>
            <w:tcW w:w="8640" w:type="dxa"/>
            <w:gridSpan w:val="2"/>
            <w:shd w:val="clear" w:color="auto" w:fill="E6E6E6"/>
          </w:tcPr>
          <w:p w:rsidR="00D8638D" w:rsidRDefault="00D8638D" w:rsidP="009C5575">
            <w:pPr>
              <w:pStyle w:val="NORMALTABLAS"/>
              <w:jc w:val="left"/>
              <w:rPr>
                <w:b/>
              </w:rPr>
            </w:pPr>
            <w:r>
              <w:rPr>
                <w:b/>
              </w:rPr>
              <w:t>Datos C</w:t>
            </w:r>
            <w:r>
              <w:rPr>
                <w:b/>
                <w:shd w:val="clear" w:color="auto" w:fill="E6E6E6"/>
              </w:rPr>
              <w:t>artográficos</w:t>
            </w:r>
          </w:p>
        </w:tc>
      </w:tr>
      <w:tr w:rsidR="00D8638D" w:rsidTr="009C5575">
        <w:tc>
          <w:tcPr>
            <w:tcW w:w="3662" w:type="dxa"/>
          </w:tcPr>
          <w:p w:rsidR="00D8638D" w:rsidRDefault="00D8638D" w:rsidP="00002D45">
            <w:pPr>
              <w:pStyle w:val="NORMALTABLAS"/>
              <w:jc w:val="left"/>
            </w:pPr>
            <w:r>
              <w:t>Proyección Cartográfica</w:t>
            </w:r>
          </w:p>
        </w:tc>
        <w:tc>
          <w:tcPr>
            <w:tcW w:w="4978" w:type="dxa"/>
          </w:tcPr>
          <w:p w:rsidR="00D8638D" w:rsidRDefault="00D8638D" w:rsidP="00002D45">
            <w:pPr>
              <w:pStyle w:val="NORMALTABLAS"/>
              <w:jc w:val="left"/>
            </w:pPr>
            <w:r>
              <w:t>Universal Transversa de Mercator UTM</w:t>
            </w:r>
          </w:p>
        </w:tc>
      </w:tr>
      <w:tr w:rsidR="00D8638D" w:rsidTr="009C5575">
        <w:tc>
          <w:tcPr>
            <w:tcW w:w="3662" w:type="dxa"/>
          </w:tcPr>
          <w:p w:rsidR="00D8638D" w:rsidRDefault="00D8638D" w:rsidP="00002D45">
            <w:pPr>
              <w:pStyle w:val="NORMALTABLAS"/>
              <w:jc w:val="left"/>
            </w:pPr>
            <w:r>
              <w:t>Zona de Proyección UTM</w:t>
            </w:r>
          </w:p>
        </w:tc>
        <w:tc>
          <w:tcPr>
            <w:tcW w:w="4978" w:type="dxa"/>
          </w:tcPr>
          <w:p w:rsidR="00D8638D" w:rsidRDefault="00D8638D" w:rsidP="00002D45">
            <w:pPr>
              <w:pStyle w:val="NORMALTABLAS"/>
              <w:jc w:val="left"/>
            </w:pPr>
            <w:r>
              <w:t>19, sur</w:t>
            </w:r>
          </w:p>
        </w:tc>
      </w:tr>
      <w:tr w:rsidR="00D8638D" w:rsidTr="009C5575">
        <w:tc>
          <w:tcPr>
            <w:tcW w:w="3662" w:type="dxa"/>
          </w:tcPr>
          <w:p w:rsidR="00D8638D" w:rsidRDefault="00D8638D" w:rsidP="00002D45">
            <w:pPr>
              <w:pStyle w:val="NORMALTABLAS"/>
              <w:jc w:val="left"/>
            </w:pPr>
            <w:r>
              <w:t>Datum</w:t>
            </w:r>
            <w:r>
              <w:tab/>
            </w:r>
          </w:p>
        </w:tc>
        <w:tc>
          <w:tcPr>
            <w:tcW w:w="4978" w:type="dxa"/>
          </w:tcPr>
          <w:p w:rsidR="00D8638D" w:rsidRDefault="00D8638D" w:rsidP="00002D45">
            <w:pPr>
              <w:pStyle w:val="NORMALTABLAS"/>
              <w:jc w:val="left"/>
            </w:pPr>
            <w:r>
              <w:t>WGS-84</w:t>
            </w:r>
          </w:p>
        </w:tc>
      </w:tr>
      <w:tr w:rsidR="00D8638D" w:rsidTr="009C5575">
        <w:tc>
          <w:tcPr>
            <w:tcW w:w="8640" w:type="dxa"/>
            <w:gridSpan w:val="2"/>
            <w:shd w:val="clear" w:color="auto" w:fill="E6E6E6"/>
          </w:tcPr>
          <w:p w:rsidR="00D8638D" w:rsidRDefault="00D8638D" w:rsidP="00002D45">
            <w:pPr>
              <w:pStyle w:val="NORMALTABLAS"/>
              <w:jc w:val="left"/>
              <w:rPr>
                <w:b/>
              </w:rPr>
            </w:pPr>
            <w:r>
              <w:rPr>
                <w:b/>
              </w:rPr>
              <w:t>Información complementaria</w:t>
            </w:r>
          </w:p>
        </w:tc>
      </w:tr>
      <w:tr w:rsidR="00D8638D" w:rsidTr="009C5575">
        <w:tc>
          <w:tcPr>
            <w:tcW w:w="3662" w:type="dxa"/>
          </w:tcPr>
          <w:p w:rsidR="00D8638D" w:rsidRDefault="00D8638D" w:rsidP="00002D45">
            <w:pPr>
              <w:pStyle w:val="NORMALTABLAS"/>
              <w:jc w:val="left"/>
            </w:pPr>
            <w:r>
              <w:t>Origen de la información</w:t>
            </w:r>
          </w:p>
        </w:tc>
        <w:tc>
          <w:tcPr>
            <w:tcW w:w="4978" w:type="dxa"/>
          </w:tcPr>
          <w:p w:rsidR="00D8638D" w:rsidRDefault="00D8638D" w:rsidP="00002D45">
            <w:pPr>
              <w:pStyle w:val="NORMALTABLAS"/>
              <w:jc w:val="both"/>
            </w:pPr>
            <w:r>
              <w:t>HAM LA PAZ</w:t>
            </w:r>
          </w:p>
        </w:tc>
      </w:tr>
      <w:tr w:rsidR="00D8638D" w:rsidTr="009C5575">
        <w:tc>
          <w:tcPr>
            <w:tcW w:w="3662" w:type="dxa"/>
          </w:tcPr>
          <w:p w:rsidR="00D8638D" w:rsidRDefault="00D8638D" w:rsidP="00002D45">
            <w:pPr>
              <w:pStyle w:val="NORMALTABLAS"/>
              <w:jc w:val="left"/>
            </w:pPr>
            <w:r>
              <w:t>Año</w:t>
            </w:r>
          </w:p>
        </w:tc>
        <w:tc>
          <w:tcPr>
            <w:tcW w:w="4978" w:type="dxa"/>
          </w:tcPr>
          <w:p w:rsidR="00D8638D" w:rsidRDefault="00D8638D" w:rsidP="00002D45">
            <w:pPr>
              <w:pStyle w:val="NORMALTABLAS"/>
              <w:jc w:val="left"/>
            </w:pPr>
            <w:r>
              <w:t>2006</w:t>
            </w:r>
          </w:p>
        </w:tc>
      </w:tr>
      <w:tr w:rsidR="00D8638D" w:rsidTr="009C5575">
        <w:tc>
          <w:tcPr>
            <w:tcW w:w="3662" w:type="dxa"/>
          </w:tcPr>
          <w:p w:rsidR="00D8638D" w:rsidRDefault="00D8638D" w:rsidP="00002D45">
            <w:pPr>
              <w:pStyle w:val="NORMALTABLAS"/>
              <w:jc w:val="left"/>
            </w:pPr>
            <w:r>
              <w:t>Institución</w:t>
            </w:r>
          </w:p>
        </w:tc>
        <w:tc>
          <w:tcPr>
            <w:tcW w:w="4978" w:type="dxa"/>
          </w:tcPr>
          <w:p w:rsidR="00D8638D" w:rsidRDefault="00D8638D" w:rsidP="00002D45">
            <w:pPr>
              <w:pStyle w:val="NORMALTABLAS"/>
              <w:jc w:val="left"/>
            </w:pPr>
            <w:r>
              <w:t>HAM LA PAZ</w:t>
            </w:r>
          </w:p>
        </w:tc>
      </w:tr>
      <w:tr w:rsidR="00D8638D" w:rsidTr="009C5575">
        <w:tc>
          <w:tcPr>
            <w:tcW w:w="3662" w:type="dxa"/>
          </w:tcPr>
          <w:p w:rsidR="00D8638D" w:rsidRDefault="00D8638D" w:rsidP="00002D45">
            <w:pPr>
              <w:pStyle w:val="NORMALTABLAS"/>
              <w:jc w:val="left"/>
            </w:pPr>
            <w:r>
              <w:t>Escala Base</w:t>
            </w:r>
          </w:p>
        </w:tc>
        <w:tc>
          <w:tcPr>
            <w:tcW w:w="4978" w:type="dxa"/>
          </w:tcPr>
          <w:p w:rsidR="00D8638D" w:rsidRDefault="00D8638D" w:rsidP="00002D45">
            <w:pPr>
              <w:pStyle w:val="NORMALTABLAS"/>
              <w:jc w:val="left"/>
            </w:pPr>
            <w:r>
              <w:t>1:5.000</w:t>
            </w:r>
          </w:p>
        </w:tc>
      </w:tr>
      <w:tr w:rsidR="00D8638D" w:rsidTr="009C5575">
        <w:tc>
          <w:tcPr>
            <w:tcW w:w="3662" w:type="dxa"/>
          </w:tcPr>
          <w:p w:rsidR="00D8638D" w:rsidRDefault="00D8638D" w:rsidP="00002D45">
            <w:pPr>
              <w:pStyle w:val="NORMALTABLAS"/>
              <w:jc w:val="left"/>
            </w:pPr>
            <w:r>
              <w:t>Cubrimiento Geográfico</w:t>
            </w:r>
          </w:p>
        </w:tc>
        <w:tc>
          <w:tcPr>
            <w:tcW w:w="4978" w:type="dxa"/>
          </w:tcPr>
          <w:p w:rsidR="00D8638D" w:rsidRPr="000E0FB1" w:rsidRDefault="00D8638D" w:rsidP="00002D45">
            <w:pPr>
              <w:pStyle w:val="NORMALTABLAS"/>
              <w:jc w:val="left"/>
              <w:rPr>
                <w:lang w:val="es-BO"/>
              </w:rPr>
            </w:pPr>
            <w:r w:rsidRPr="000E0FB1">
              <w:rPr>
                <w:lang w:val="es-BO"/>
              </w:rPr>
              <w:t>Municipio La Paz</w:t>
            </w:r>
          </w:p>
          <w:p w:rsidR="00D8638D" w:rsidRPr="000E0FB1" w:rsidRDefault="00D8638D" w:rsidP="00002D45">
            <w:pPr>
              <w:pStyle w:val="NORMALTABLAS"/>
              <w:jc w:val="left"/>
              <w:rPr>
                <w:lang w:val="es-BO"/>
              </w:rPr>
            </w:pPr>
            <w:r w:rsidRPr="000E0FB1">
              <w:rPr>
                <w:lang w:val="es-BO"/>
              </w:rPr>
              <w:t xml:space="preserve">Superior: </w:t>
            </w:r>
            <w:r w:rsidRPr="008E2A10">
              <w:rPr>
                <w:lang w:val="es-BO"/>
              </w:rPr>
              <w:t>8184000</w:t>
            </w:r>
          </w:p>
          <w:p w:rsidR="00D8638D" w:rsidRPr="000E0FB1" w:rsidRDefault="00D8638D" w:rsidP="00002D45">
            <w:pPr>
              <w:pStyle w:val="NORMALTABLAS"/>
              <w:jc w:val="left"/>
              <w:rPr>
                <w:lang w:val="es-BO"/>
              </w:rPr>
            </w:pPr>
            <w:r w:rsidRPr="000E0FB1">
              <w:rPr>
                <w:lang w:val="es-BO"/>
              </w:rPr>
              <w:t xml:space="preserve">Inferior: </w:t>
            </w:r>
            <w:r w:rsidRPr="008E2A10">
              <w:rPr>
                <w:lang w:val="es-BO"/>
              </w:rPr>
              <w:t>8164000</w:t>
            </w:r>
          </w:p>
          <w:p w:rsidR="00D8638D" w:rsidRDefault="00D8638D" w:rsidP="00002D45">
            <w:pPr>
              <w:pStyle w:val="NORMALTABLAS"/>
              <w:jc w:val="left"/>
              <w:rPr>
                <w:lang w:val="en-US"/>
              </w:rPr>
            </w:pPr>
            <w:r>
              <w:rPr>
                <w:lang w:val="en-US"/>
              </w:rPr>
              <w:t xml:space="preserve">Izquierda : </w:t>
            </w:r>
            <w:r w:rsidRPr="008E2A10">
              <w:rPr>
                <w:lang w:val="en-US"/>
              </w:rPr>
              <w:t>588000</w:t>
            </w:r>
          </w:p>
          <w:p w:rsidR="00D8638D" w:rsidRPr="008605D4" w:rsidRDefault="00D8638D" w:rsidP="00002D45">
            <w:pPr>
              <w:pStyle w:val="NORMALTABLAS"/>
              <w:jc w:val="left"/>
              <w:rPr>
                <w:lang w:val="en-US"/>
              </w:rPr>
            </w:pPr>
            <w:r>
              <w:rPr>
                <w:lang w:val="en-US"/>
              </w:rPr>
              <w:t xml:space="preserve">Derecha: </w:t>
            </w:r>
            <w:r w:rsidRPr="008E2A10">
              <w:rPr>
                <w:lang w:val="en-US"/>
              </w:rPr>
              <w:t>604000</w:t>
            </w:r>
          </w:p>
        </w:tc>
      </w:tr>
      <w:tr w:rsidR="00D8638D" w:rsidTr="009C5575">
        <w:tc>
          <w:tcPr>
            <w:tcW w:w="3662" w:type="dxa"/>
          </w:tcPr>
          <w:p w:rsidR="00D8638D" w:rsidRDefault="00D8638D" w:rsidP="00002D45">
            <w:pPr>
              <w:pStyle w:val="NORMALTABLAS"/>
              <w:jc w:val="left"/>
            </w:pPr>
            <w:r>
              <w:t>Procesamiento</w:t>
            </w:r>
          </w:p>
        </w:tc>
        <w:tc>
          <w:tcPr>
            <w:tcW w:w="4978" w:type="dxa"/>
          </w:tcPr>
          <w:p w:rsidR="00D8638D" w:rsidRDefault="00D8638D" w:rsidP="00002D45">
            <w:pPr>
              <w:pStyle w:val="NORMALTABLAS"/>
              <w:jc w:val="left"/>
            </w:pPr>
            <w:r>
              <w:t xml:space="preserve">Interpretación del mapa geológico. </w:t>
            </w:r>
          </w:p>
        </w:tc>
      </w:tr>
    </w:tbl>
    <w:p w:rsidR="00D8638D" w:rsidRDefault="00D8638D" w:rsidP="009C5575">
      <w:pPr>
        <w:pStyle w:val="BodyText"/>
        <w:rPr>
          <w:rFonts w:cs="Arial"/>
        </w:rPr>
      </w:pPr>
    </w:p>
    <w:p w:rsidR="00D8638D" w:rsidRPr="00E556D7" w:rsidRDefault="00D8638D" w:rsidP="00002D45">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002D45">
        <w:trPr>
          <w:tblHeader/>
        </w:trPr>
        <w:tc>
          <w:tcPr>
            <w:tcW w:w="1784" w:type="dxa"/>
            <w:shd w:val="clear" w:color="auto" w:fill="E6E6E6"/>
            <w:vAlign w:val="center"/>
          </w:tcPr>
          <w:p w:rsidR="00D8638D" w:rsidRDefault="00D8638D" w:rsidP="00002D45">
            <w:pPr>
              <w:pStyle w:val="NORMALTABLAS"/>
              <w:rPr>
                <w:b/>
              </w:rPr>
            </w:pPr>
            <w:r>
              <w:rPr>
                <w:b/>
              </w:rPr>
              <w:t>NOMBRE DEL CAMPO (ATRIBUTO)</w:t>
            </w:r>
          </w:p>
        </w:tc>
        <w:tc>
          <w:tcPr>
            <w:tcW w:w="4141" w:type="dxa"/>
            <w:shd w:val="clear" w:color="auto" w:fill="E6E6E6"/>
            <w:vAlign w:val="center"/>
          </w:tcPr>
          <w:p w:rsidR="00D8638D" w:rsidRDefault="00D8638D" w:rsidP="00002D45">
            <w:pPr>
              <w:pStyle w:val="NORMALTABLAS"/>
              <w:rPr>
                <w:b/>
              </w:rPr>
            </w:pPr>
            <w:r>
              <w:rPr>
                <w:b/>
              </w:rPr>
              <w:t>DESCRIPCION</w:t>
            </w:r>
          </w:p>
        </w:tc>
        <w:tc>
          <w:tcPr>
            <w:tcW w:w="2315" w:type="dxa"/>
            <w:shd w:val="clear" w:color="auto" w:fill="E6E6E6"/>
            <w:vAlign w:val="center"/>
          </w:tcPr>
          <w:p w:rsidR="00D8638D" w:rsidRDefault="00D8638D" w:rsidP="00002D45">
            <w:pPr>
              <w:pStyle w:val="NORMALTABLAS"/>
              <w:rPr>
                <w:b/>
              </w:rPr>
            </w:pPr>
            <w:r>
              <w:rPr>
                <w:b/>
              </w:rPr>
              <w:t>FORMATO DEL CARÁCTER</w:t>
            </w:r>
          </w:p>
        </w:tc>
      </w:tr>
      <w:tr w:rsidR="00D8638D" w:rsidTr="00002D45">
        <w:tc>
          <w:tcPr>
            <w:tcW w:w="1784" w:type="dxa"/>
            <w:vAlign w:val="center"/>
          </w:tcPr>
          <w:p w:rsidR="00D8638D" w:rsidRDefault="00D8638D" w:rsidP="00002D45">
            <w:pPr>
              <w:pStyle w:val="NORMALTABLAS"/>
              <w:ind w:left="142"/>
              <w:jc w:val="left"/>
            </w:pPr>
            <w:r>
              <w:t xml:space="preserve">GLG </w:t>
            </w:r>
          </w:p>
        </w:tc>
        <w:tc>
          <w:tcPr>
            <w:tcW w:w="4141" w:type="dxa"/>
            <w:vAlign w:val="center"/>
          </w:tcPr>
          <w:p w:rsidR="00D8638D" w:rsidRDefault="00D8638D" w:rsidP="00002D45">
            <w:pPr>
              <w:pStyle w:val="NORMALTABLAS"/>
              <w:ind w:left="142"/>
              <w:jc w:val="left"/>
            </w:pPr>
            <w:r>
              <w:t xml:space="preserve">Codificación Geológica </w:t>
            </w:r>
          </w:p>
        </w:tc>
        <w:tc>
          <w:tcPr>
            <w:tcW w:w="2315" w:type="dxa"/>
          </w:tcPr>
          <w:p w:rsidR="00D8638D" w:rsidRDefault="00D8638D" w:rsidP="00002D45">
            <w:pPr>
              <w:pStyle w:val="NORMALTABLAS"/>
              <w:jc w:val="both"/>
            </w:pPr>
            <w:r>
              <w:t>String (50)</w:t>
            </w:r>
          </w:p>
        </w:tc>
      </w:tr>
      <w:tr w:rsidR="00D8638D" w:rsidTr="00002D45">
        <w:tc>
          <w:tcPr>
            <w:tcW w:w="1784" w:type="dxa"/>
            <w:vAlign w:val="center"/>
          </w:tcPr>
          <w:p w:rsidR="00D8638D" w:rsidRDefault="00D8638D" w:rsidP="00002D45">
            <w:pPr>
              <w:pStyle w:val="NORMALTABLAS"/>
              <w:ind w:left="142"/>
              <w:jc w:val="left"/>
            </w:pPr>
            <w:r>
              <w:t>weight</w:t>
            </w:r>
          </w:p>
        </w:tc>
        <w:tc>
          <w:tcPr>
            <w:tcW w:w="4141" w:type="dxa"/>
            <w:vAlign w:val="center"/>
          </w:tcPr>
          <w:p w:rsidR="00D8638D" w:rsidRDefault="00D8638D" w:rsidP="00002D45">
            <w:pPr>
              <w:pStyle w:val="NORMALTABLAS"/>
              <w:ind w:left="142"/>
              <w:jc w:val="left"/>
            </w:pPr>
            <w:r>
              <w:t xml:space="preserve">Factor de Peso </w:t>
            </w:r>
          </w:p>
        </w:tc>
        <w:tc>
          <w:tcPr>
            <w:tcW w:w="2315" w:type="dxa"/>
          </w:tcPr>
          <w:p w:rsidR="00D8638D" w:rsidRDefault="00D8638D" w:rsidP="00002D45">
            <w:pPr>
              <w:pStyle w:val="NORMALTABLAS"/>
              <w:jc w:val="both"/>
            </w:pPr>
            <w:r>
              <w:t>Number (Entero)</w:t>
            </w:r>
          </w:p>
        </w:tc>
      </w:tr>
      <w:tr w:rsidR="00D8638D" w:rsidTr="00002D45">
        <w:tc>
          <w:tcPr>
            <w:tcW w:w="1784" w:type="dxa"/>
            <w:vAlign w:val="center"/>
          </w:tcPr>
          <w:p w:rsidR="00D8638D" w:rsidRDefault="00D8638D" w:rsidP="00002D45">
            <w:pPr>
              <w:pStyle w:val="NORMALTABLAS"/>
              <w:ind w:left="142"/>
              <w:jc w:val="left"/>
            </w:pPr>
            <w:r>
              <w:t>peso</w:t>
            </w:r>
          </w:p>
        </w:tc>
        <w:tc>
          <w:tcPr>
            <w:tcW w:w="4141" w:type="dxa"/>
            <w:vAlign w:val="center"/>
          </w:tcPr>
          <w:p w:rsidR="00D8638D" w:rsidRDefault="00D8638D" w:rsidP="00002D45">
            <w:pPr>
              <w:pStyle w:val="NORMALTABLAS"/>
              <w:ind w:left="142"/>
              <w:jc w:val="left"/>
            </w:pPr>
            <w:r>
              <w:t>Ponderación de la resistencia</w:t>
            </w:r>
          </w:p>
        </w:tc>
        <w:tc>
          <w:tcPr>
            <w:tcW w:w="2315" w:type="dxa"/>
          </w:tcPr>
          <w:p w:rsidR="00D8638D" w:rsidRDefault="00D8638D" w:rsidP="00002D45">
            <w:pPr>
              <w:pStyle w:val="NORMALTABLAS"/>
              <w:jc w:val="both"/>
            </w:pPr>
            <w:r>
              <w:t>Number (Entero)</w:t>
            </w:r>
          </w:p>
        </w:tc>
      </w:tr>
      <w:tr w:rsidR="00D8638D" w:rsidTr="00002D45">
        <w:tc>
          <w:tcPr>
            <w:tcW w:w="1784" w:type="dxa"/>
            <w:vAlign w:val="center"/>
          </w:tcPr>
          <w:p w:rsidR="00D8638D" w:rsidRDefault="00D8638D" w:rsidP="00002D45">
            <w:pPr>
              <w:pStyle w:val="NORMALTABLAS"/>
              <w:ind w:left="142"/>
              <w:jc w:val="left"/>
            </w:pPr>
            <w:r>
              <w:t>Geotecnia</w:t>
            </w:r>
          </w:p>
        </w:tc>
        <w:tc>
          <w:tcPr>
            <w:tcW w:w="4141" w:type="dxa"/>
            <w:vAlign w:val="center"/>
          </w:tcPr>
          <w:p w:rsidR="00D8638D" w:rsidRDefault="00D8638D" w:rsidP="00002D45">
            <w:pPr>
              <w:pStyle w:val="NORMALTABLAS"/>
              <w:ind w:left="142"/>
              <w:jc w:val="left"/>
            </w:pPr>
            <w:r>
              <w:t xml:space="preserve">Clasificación  de la Geotecnia  </w:t>
            </w:r>
          </w:p>
        </w:tc>
        <w:tc>
          <w:tcPr>
            <w:tcW w:w="2315" w:type="dxa"/>
          </w:tcPr>
          <w:p w:rsidR="00D8638D" w:rsidRDefault="00D8638D" w:rsidP="00002D45">
            <w:pPr>
              <w:pStyle w:val="NORMALTABLAS"/>
              <w:jc w:val="both"/>
            </w:pPr>
            <w:r>
              <w:t>String (256)</w:t>
            </w:r>
          </w:p>
        </w:tc>
      </w:tr>
    </w:tbl>
    <w:p w:rsidR="00D8638D" w:rsidRDefault="00D8638D" w:rsidP="00002D45">
      <w:pPr>
        <w:pStyle w:val="BodyText"/>
        <w:rPr>
          <w:rFonts w:cs="Arial"/>
        </w:rPr>
      </w:pPr>
    </w:p>
    <w:p w:rsidR="00D8638D" w:rsidRDefault="00D8638D" w:rsidP="009C5575">
      <w:pPr>
        <w:pStyle w:val="BodyText"/>
        <w:rPr>
          <w:rFonts w:cs="Arial"/>
        </w:rPr>
      </w:pPr>
    </w:p>
    <w:p w:rsidR="00D8638D" w:rsidRDefault="00D8638D" w:rsidP="009C5575">
      <w:pPr>
        <w:pStyle w:val="Heading2"/>
      </w:pPr>
      <w:bookmarkStart w:id="106" w:name="_Toc346707493"/>
      <w:bookmarkEnd w:id="96"/>
      <w:bookmarkEnd w:id="97"/>
      <w:r>
        <w:t>G_Amenazas</w:t>
      </w:r>
      <w:bookmarkEnd w:id="106"/>
    </w:p>
    <w:p w:rsidR="00D8638D" w:rsidRPr="005F6A7D" w:rsidRDefault="00D8638D" w:rsidP="009C5575">
      <w:pPr>
        <w:pStyle w:val="Heading3"/>
      </w:pPr>
      <w:bookmarkStart w:id="107" w:name="_Toc346707494"/>
      <w:r>
        <w:t>Derrumbes</w:t>
      </w:r>
      <w:bookmarkEnd w:id="107"/>
    </w:p>
    <w:p w:rsidR="00D8638D" w:rsidRDefault="00D8638D" w:rsidP="009C5575">
      <w:pPr>
        <w:pStyle w:val="BodyText"/>
        <w:rPr>
          <w:rFonts w:cs="Arial"/>
          <w:b/>
        </w:rPr>
      </w:pPr>
      <w:r>
        <w:rPr>
          <w:rFonts w:cs="Arial"/>
          <w:b/>
        </w:rPr>
        <w:t>DESCRIPCION DEL ELEMENTO</w:t>
      </w:r>
    </w:p>
    <w:p w:rsidR="00D8638D" w:rsidRDefault="00D8638D" w:rsidP="009C5575">
      <w:pPr>
        <w:pStyle w:val="BodyText"/>
        <w:rPr>
          <w:rFonts w:cs="Arial"/>
          <w:bCs/>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C5575">
        <w:tc>
          <w:tcPr>
            <w:tcW w:w="8640" w:type="dxa"/>
            <w:gridSpan w:val="2"/>
            <w:shd w:val="clear" w:color="auto" w:fill="E6E6E6"/>
          </w:tcPr>
          <w:p w:rsidR="00D8638D" w:rsidRDefault="00D8638D" w:rsidP="009C5575">
            <w:pPr>
              <w:pStyle w:val="NORMALTABLAS"/>
              <w:jc w:val="left"/>
              <w:rPr>
                <w:b/>
              </w:rPr>
            </w:pPr>
            <w:r>
              <w:rPr>
                <w:b/>
              </w:rPr>
              <w:t>Datos Generales</w:t>
            </w:r>
          </w:p>
        </w:tc>
      </w:tr>
      <w:tr w:rsidR="00D8638D" w:rsidTr="009C5575">
        <w:tc>
          <w:tcPr>
            <w:tcW w:w="3662" w:type="dxa"/>
          </w:tcPr>
          <w:p w:rsidR="00D8638D" w:rsidRDefault="00D8638D" w:rsidP="009C5575">
            <w:pPr>
              <w:pStyle w:val="NORMALTABLAS"/>
              <w:jc w:val="left"/>
            </w:pPr>
            <w:r>
              <w:t xml:space="preserve">Nombre de </w:t>
            </w:r>
            <w:r>
              <w:rPr>
                <w:szCs w:val="18"/>
              </w:rPr>
              <w:t>Archivo</w:t>
            </w:r>
          </w:p>
        </w:tc>
        <w:tc>
          <w:tcPr>
            <w:tcW w:w="4978" w:type="dxa"/>
          </w:tcPr>
          <w:p w:rsidR="00D8638D" w:rsidRDefault="00D8638D" w:rsidP="005F6A7D">
            <w:pPr>
              <w:pStyle w:val="NORMALTABLAS"/>
              <w:jc w:val="left"/>
            </w:pPr>
            <w:r>
              <w:t>01_derr_b.shp</w:t>
            </w:r>
          </w:p>
        </w:tc>
      </w:tr>
      <w:tr w:rsidR="00D8638D" w:rsidTr="009C5575">
        <w:tc>
          <w:tcPr>
            <w:tcW w:w="3662" w:type="dxa"/>
          </w:tcPr>
          <w:p w:rsidR="00D8638D" w:rsidRDefault="00D8638D" w:rsidP="009C5575">
            <w:pPr>
              <w:pStyle w:val="NORMALTABLAS"/>
              <w:jc w:val="left"/>
            </w:pPr>
            <w:r>
              <w:t>Ubicación de archivo</w:t>
            </w:r>
          </w:p>
        </w:tc>
        <w:tc>
          <w:tcPr>
            <w:tcW w:w="4978" w:type="dxa"/>
          </w:tcPr>
          <w:p w:rsidR="00D8638D" w:rsidRDefault="00D8638D" w:rsidP="00002D45">
            <w:pPr>
              <w:pStyle w:val="NORMALTABLAS"/>
              <w:jc w:val="left"/>
              <w:rPr>
                <w:lang w:val="es-ES"/>
              </w:rPr>
            </w:pPr>
            <w:r>
              <w:rPr>
                <w:lang w:val="es-ES"/>
              </w:rPr>
              <w:t>C:\LAPAZ_CO2012</w:t>
            </w:r>
            <w:r w:rsidRPr="00264200">
              <w:rPr>
                <w:lang w:val="es-ES"/>
              </w:rPr>
              <w:t>\Datos\G_</w:t>
            </w:r>
            <w:r>
              <w:rPr>
                <w:lang w:val="es-ES"/>
              </w:rPr>
              <w:t>AMENAZAS</w:t>
            </w:r>
          </w:p>
        </w:tc>
      </w:tr>
      <w:tr w:rsidR="00D8638D" w:rsidTr="009C5575">
        <w:tc>
          <w:tcPr>
            <w:tcW w:w="3662" w:type="dxa"/>
          </w:tcPr>
          <w:p w:rsidR="00D8638D" w:rsidRDefault="00D8638D" w:rsidP="009C5575">
            <w:pPr>
              <w:pStyle w:val="NORMALTABLAS"/>
              <w:jc w:val="left"/>
            </w:pPr>
            <w:r>
              <w:t>Formato</w:t>
            </w:r>
          </w:p>
        </w:tc>
        <w:tc>
          <w:tcPr>
            <w:tcW w:w="4978" w:type="dxa"/>
          </w:tcPr>
          <w:p w:rsidR="00D8638D" w:rsidRDefault="00D8638D" w:rsidP="009C5575">
            <w:pPr>
              <w:pStyle w:val="NORMALTABLAS"/>
              <w:jc w:val="left"/>
            </w:pPr>
            <w:r>
              <w:t>Shape</w:t>
            </w:r>
          </w:p>
        </w:tc>
      </w:tr>
      <w:tr w:rsidR="00D8638D" w:rsidTr="009C5575">
        <w:tc>
          <w:tcPr>
            <w:tcW w:w="3662" w:type="dxa"/>
          </w:tcPr>
          <w:p w:rsidR="00D8638D" w:rsidRDefault="00D8638D" w:rsidP="009C5575">
            <w:pPr>
              <w:pStyle w:val="NORMALTABLAS"/>
              <w:jc w:val="left"/>
            </w:pPr>
            <w:r>
              <w:t>Tipo de elemento</w:t>
            </w:r>
          </w:p>
        </w:tc>
        <w:tc>
          <w:tcPr>
            <w:tcW w:w="4978" w:type="dxa"/>
          </w:tcPr>
          <w:p w:rsidR="00D8638D" w:rsidRDefault="00D8638D" w:rsidP="009C5575">
            <w:pPr>
              <w:pStyle w:val="NORMALTABLAS"/>
              <w:jc w:val="left"/>
            </w:pPr>
            <w:r>
              <w:t>Polígonos</w:t>
            </w:r>
          </w:p>
        </w:tc>
      </w:tr>
      <w:tr w:rsidR="00D8638D" w:rsidTr="009C5575">
        <w:tc>
          <w:tcPr>
            <w:tcW w:w="8640" w:type="dxa"/>
            <w:gridSpan w:val="2"/>
            <w:shd w:val="clear" w:color="auto" w:fill="E6E6E6"/>
          </w:tcPr>
          <w:p w:rsidR="00D8638D" w:rsidRDefault="00D8638D" w:rsidP="009C5575">
            <w:pPr>
              <w:pStyle w:val="NORMALTABLAS"/>
              <w:jc w:val="left"/>
              <w:rPr>
                <w:b/>
              </w:rPr>
            </w:pPr>
            <w:r>
              <w:rPr>
                <w:b/>
              </w:rPr>
              <w:t>Datos C</w:t>
            </w:r>
            <w:r>
              <w:rPr>
                <w:b/>
                <w:shd w:val="clear" w:color="auto" w:fill="E6E6E6"/>
              </w:rPr>
              <w:t>artográficos</w:t>
            </w:r>
          </w:p>
        </w:tc>
      </w:tr>
      <w:tr w:rsidR="00D8638D" w:rsidTr="009C5575">
        <w:tc>
          <w:tcPr>
            <w:tcW w:w="3662" w:type="dxa"/>
          </w:tcPr>
          <w:p w:rsidR="00D8638D" w:rsidRDefault="00D8638D" w:rsidP="00984069">
            <w:pPr>
              <w:pStyle w:val="NORMALTABLAS"/>
              <w:jc w:val="left"/>
            </w:pPr>
            <w:r>
              <w:t>Proyección Cartográfica</w:t>
            </w:r>
          </w:p>
        </w:tc>
        <w:tc>
          <w:tcPr>
            <w:tcW w:w="4978" w:type="dxa"/>
          </w:tcPr>
          <w:p w:rsidR="00D8638D" w:rsidRDefault="00D8638D" w:rsidP="00984069">
            <w:pPr>
              <w:pStyle w:val="NORMALTABLAS"/>
              <w:jc w:val="left"/>
            </w:pPr>
            <w:r>
              <w:t>Universal Transversa de Mercator UTM</w:t>
            </w:r>
          </w:p>
        </w:tc>
      </w:tr>
      <w:tr w:rsidR="00D8638D" w:rsidTr="009C5575">
        <w:tc>
          <w:tcPr>
            <w:tcW w:w="3662" w:type="dxa"/>
          </w:tcPr>
          <w:p w:rsidR="00D8638D" w:rsidRDefault="00D8638D" w:rsidP="00984069">
            <w:pPr>
              <w:pStyle w:val="NORMALTABLAS"/>
              <w:jc w:val="left"/>
            </w:pPr>
            <w:r>
              <w:t>Zona de Proyección UTM</w:t>
            </w:r>
          </w:p>
        </w:tc>
        <w:tc>
          <w:tcPr>
            <w:tcW w:w="4978" w:type="dxa"/>
          </w:tcPr>
          <w:p w:rsidR="00D8638D" w:rsidRDefault="00D8638D" w:rsidP="00984069">
            <w:pPr>
              <w:pStyle w:val="NORMALTABLAS"/>
              <w:jc w:val="left"/>
            </w:pPr>
            <w:r>
              <w:t>19, sur</w:t>
            </w:r>
          </w:p>
        </w:tc>
      </w:tr>
      <w:tr w:rsidR="00D8638D" w:rsidTr="009C5575">
        <w:tc>
          <w:tcPr>
            <w:tcW w:w="3662" w:type="dxa"/>
          </w:tcPr>
          <w:p w:rsidR="00D8638D" w:rsidRDefault="00D8638D" w:rsidP="00984069">
            <w:pPr>
              <w:pStyle w:val="NORMALTABLAS"/>
              <w:jc w:val="left"/>
            </w:pPr>
            <w:r>
              <w:t>Datum</w:t>
            </w:r>
            <w:r>
              <w:tab/>
            </w:r>
          </w:p>
        </w:tc>
        <w:tc>
          <w:tcPr>
            <w:tcW w:w="4978" w:type="dxa"/>
          </w:tcPr>
          <w:p w:rsidR="00D8638D" w:rsidRDefault="00D8638D" w:rsidP="00984069">
            <w:pPr>
              <w:pStyle w:val="NORMALTABLAS"/>
              <w:jc w:val="left"/>
            </w:pPr>
            <w:r>
              <w:t>WGS-84</w:t>
            </w:r>
          </w:p>
        </w:tc>
      </w:tr>
      <w:tr w:rsidR="00D8638D" w:rsidTr="009C5575">
        <w:tc>
          <w:tcPr>
            <w:tcW w:w="8640" w:type="dxa"/>
            <w:gridSpan w:val="2"/>
            <w:shd w:val="clear" w:color="auto" w:fill="E6E6E6"/>
          </w:tcPr>
          <w:p w:rsidR="00D8638D" w:rsidRDefault="00D8638D" w:rsidP="00984069">
            <w:pPr>
              <w:pStyle w:val="NORMALTABLAS"/>
              <w:jc w:val="left"/>
              <w:rPr>
                <w:b/>
              </w:rPr>
            </w:pPr>
            <w:r>
              <w:rPr>
                <w:b/>
              </w:rPr>
              <w:t>Información complementaria</w:t>
            </w:r>
          </w:p>
        </w:tc>
      </w:tr>
      <w:tr w:rsidR="00D8638D" w:rsidTr="009C5575">
        <w:tc>
          <w:tcPr>
            <w:tcW w:w="3662" w:type="dxa"/>
          </w:tcPr>
          <w:p w:rsidR="00D8638D" w:rsidRDefault="00D8638D" w:rsidP="00984069">
            <w:pPr>
              <w:pStyle w:val="NORMALTABLAS"/>
              <w:jc w:val="left"/>
            </w:pPr>
            <w:r>
              <w:t>Origen de la información</w:t>
            </w:r>
          </w:p>
        </w:tc>
        <w:tc>
          <w:tcPr>
            <w:tcW w:w="4978" w:type="dxa"/>
          </w:tcPr>
          <w:p w:rsidR="00D8638D" w:rsidRDefault="00D8638D" w:rsidP="00984069">
            <w:pPr>
              <w:pStyle w:val="NORMALTABLAS"/>
              <w:jc w:val="both"/>
            </w:pPr>
            <w:r>
              <w:t>HAM LA PAZ</w:t>
            </w:r>
          </w:p>
        </w:tc>
      </w:tr>
      <w:tr w:rsidR="00D8638D" w:rsidTr="009C5575">
        <w:tc>
          <w:tcPr>
            <w:tcW w:w="3662" w:type="dxa"/>
          </w:tcPr>
          <w:p w:rsidR="00D8638D" w:rsidRDefault="00D8638D" w:rsidP="00984069">
            <w:pPr>
              <w:pStyle w:val="NORMALTABLAS"/>
              <w:jc w:val="left"/>
            </w:pPr>
            <w:r>
              <w:t>Año</w:t>
            </w:r>
          </w:p>
        </w:tc>
        <w:tc>
          <w:tcPr>
            <w:tcW w:w="4978" w:type="dxa"/>
          </w:tcPr>
          <w:p w:rsidR="00D8638D" w:rsidRDefault="00D8638D" w:rsidP="00984069">
            <w:pPr>
              <w:pStyle w:val="NORMALTABLAS"/>
              <w:jc w:val="left"/>
            </w:pPr>
            <w:r>
              <w:t>2006</w:t>
            </w:r>
          </w:p>
        </w:tc>
      </w:tr>
      <w:tr w:rsidR="00D8638D" w:rsidTr="009C5575">
        <w:tc>
          <w:tcPr>
            <w:tcW w:w="3662" w:type="dxa"/>
          </w:tcPr>
          <w:p w:rsidR="00D8638D" w:rsidRDefault="00D8638D" w:rsidP="00984069">
            <w:pPr>
              <w:pStyle w:val="NORMALTABLAS"/>
              <w:jc w:val="left"/>
            </w:pPr>
            <w:r>
              <w:t>Institución</w:t>
            </w:r>
          </w:p>
        </w:tc>
        <w:tc>
          <w:tcPr>
            <w:tcW w:w="4978" w:type="dxa"/>
          </w:tcPr>
          <w:p w:rsidR="00D8638D" w:rsidRDefault="00D8638D" w:rsidP="00984069">
            <w:pPr>
              <w:pStyle w:val="NORMALTABLAS"/>
              <w:jc w:val="left"/>
            </w:pPr>
            <w:r>
              <w:t>HAM LA PAZ</w:t>
            </w:r>
          </w:p>
        </w:tc>
      </w:tr>
      <w:tr w:rsidR="00D8638D" w:rsidTr="009C5575">
        <w:tc>
          <w:tcPr>
            <w:tcW w:w="3662" w:type="dxa"/>
          </w:tcPr>
          <w:p w:rsidR="00D8638D" w:rsidRDefault="00D8638D" w:rsidP="00984069">
            <w:pPr>
              <w:pStyle w:val="NORMALTABLAS"/>
              <w:jc w:val="left"/>
            </w:pPr>
            <w:r>
              <w:t>Escala Base</w:t>
            </w:r>
          </w:p>
        </w:tc>
        <w:tc>
          <w:tcPr>
            <w:tcW w:w="4978" w:type="dxa"/>
          </w:tcPr>
          <w:p w:rsidR="00D8638D" w:rsidRDefault="00D8638D" w:rsidP="00984069">
            <w:pPr>
              <w:pStyle w:val="NORMALTABLAS"/>
              <w:jc w:val="left"/>
            </w:pPr>
            <w:r>
              <w:t>1:5.000</w:t>
            </w:r>
          </w:p>
        </w:tc>
      </w:tr>
      <w:tr w:rsidR="00D8638D" w:rsidTr="009C5575">
        <w:tc>
          <w:tcPr>
            <w:tcW w:w="3662" w:type="dxa"/>
          </w:tcPr>
          <w:p w:rsidR="00D8638D" w:rsidRDefault="00D8638D" w:rsidP="00984069">
            <w:pPr>
              <w:pStyle w:val="NORMALTABLAS"/>
              <w:jc w:val="left"/>
            </w:pPr>
            <w:r>
              <w:t>Cubrimiento Geográfico</w:t>
            </w:r>
          </w:p>
        </w:tc>
        <w:tc>
          <w:tcPr>
            <w:tcW w:w="4978" w:type="dxa"/>
          </w:tcPr>
          <w:p w:rsidR="00D8638D" w:rsidRPr="00C0439C" w:rsidRDefault="00D8638D" w:rsidP="00984069">
            <w:pPr>
              <w:pStyle w:val="NORMALTABLAS"/>
              <w:jc w:val="left"/>
              <w:rPr>
                <w:lang w:val="es-BO"/>
              </w:rPr>
            </w:pPr>
            <w:r w:rsidRPr="000E0FB1">
              <w:rPr>
                <w:lang w:val="es-BO"/>
              </w:rPr>
              <w:t>Municipio La Paz</w:t>
            </w:r>
          </w:p>
        </w:tc>
      </w:tr>
      <w:tr w:rsidR="00D8638D" w:rsidTr="009C5575">
        <w:tc>
          <w:tcPr>
            <w:tcW w:w="3662" w:type="dxa"/>
          </w:tcPr>
          <w:p w:rsidR="00D8638D" w:rsidRDefault="00D8638D" w:rsidP="00984069">
            <w:pPr>
              <w:pStyle w:val="NORMALTABLAS"/>
              <w:jc w:val="left"/>
            </w:pPr>
            <w:r>
              <w:t>Procesamiento</w:t>
            </w:r>
          </w:p>
        </w:tc>
        <w:tc>
          <w:tcPr>
            <w:tcW w:w="4978" w:type="dxa"/>
          </w:tcPr>
          <w:p w:rsidR="00D8638D" w:rsidRDefault="00D8638D" w:rsidP="00984069">
            <w:pPr>
              <w:pStyle w:val="NORMALTABLAS"/>
              <w:jc w:val="left"/>
            </w:pPr>
            <w:r>
              <w:t>Digitalización de Eventos</w:t>
            </w:r>
          </w:p>
        </w:tc>
      </w:tr>
    </w:tbl>
    <w:p w:rsidR="00D8638D" w:rsidRPr="00E556D7" w:rsidRDefault="00D8638D" w:rsidP="00C0439C">
      <w:pPr>
        <w:pStyle w:val="BodyText"/>
        <w:rPr>
          <w:rFonts w:cs="Arial"/>
          <w:b/>
        </w:rPr>
      </w:pPr>
      <w:bookmarkStart w:id="108" w:name="_Toc306691357"/>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984069">
        <w:trPr>
          <w:tblHeader/>
        </w:trPr>
        <w:tc>
          <w:tcPr>
            <w:tcW w:w="1784" w:type="dxa"/>
            <w:shd w:val="clear" w:color="auto" w:fill="E6E6E6"/>
            <w:vAlign w:val="center"/>
          </w:tcPr>
          <w:p w:rsidR="00D8638D" w:rsidRDefault="00D8638D" w:rsidP="00984069">
            <w:pPr>
              <w:pStyle w:val="NORMALTABLAS"/>
              <w:rPr>
                <w:b/>
              </w:rPr>
            </w:pPr>
            <w:r>
              <w:rPr>
                <w:b/>
              </w:rPr>
              <w:t>NOMBRE DEL CAMPO (ATRIBUTO)</w:t>
            </w:r>
          </w:p>
        </w:tc>
        <w:tc>
          <w:tcPr>
            <w:tcW w:w="4141" w:type="dxa"/>
            <w:shd w:val="clear" w:color="auto" w:fill="E6E6E6"/>
            <w:vAlign w:val="center"/>
          </w:tcPr>
          <w:p w:rsidR="00D8638D" w:rsidRDefault="00D8638D" w:rsidP="00984069">
            <w:pPr>
              <w:pStyle w:val="NORMALTABLAS"/>
              <w:rPr>
                <w:b/>
              </w:rPr>
            </w:pPr>
            <w:r>
              <w:rPr>
                <w:b/>
              </w:rPr>
              <w:t>DESCRIPCION</w:t>
            </w:r>
          </w:p>
        </w:tc>
        <w:tc>
          <w:tcPr>
            <w:tcW w:w="2315" w:type="dxa"/>
            <w:shd w:val="clear" w:color="auto" w:fill="E6E6E6"/>
            <w:vAlign w:val="center"/>
          </w:tcPr>
          <w:p w:rsidR="00D8638D" w:rsidRDefault="00D8638D" w:rsidP="00984069">
            <w:pPr>
              <w:pStyle w:val="NORMALTABLAS"/>
              <w:rPr>
                <w:b/>
              </w:rPr>
            </w:pPr>
            <w:r>
              <w:rPr>
                <w:b/>
              </w:rPr>
              <w:t>FORMATO DEL CARÁCTER</w:t>
            </w:r>
          </w:p>
        </w:tc>
      </w:tr>
      <w:tr w:rsidR="00D8638D" w:rsidTr="00984069">
        <w:tc>
          <w:tcPr>
            <w:tcW w:w="1784" w:type="dxa"/>
            <w:vAlign w:val="center"/>
          </w:tcPr>
          <w:p w:rsidR="00D8638D" w:rsidRDefault="00D8638D" w:rsidP="00984069">
            <w:pPr>
              <w:pStyle w:val="NORMALTABLAS"/>
              <w:ind w:left="142"/>
              <w:jc w:val="left"/>
            </w:pPr>
            <w:r>
              <w:t>MACRO</w:t>
            </w:r>
          </w:p>
        </w:tc>
        <w:tc>
          <w:tcPr>
            <w:tcW w:w="4141" w:type="dxa"/>
            <w:vAlign w:val="center"/>
          </w:tcPr>
          <w:p w:rsidR="00D8638D" w:rsidRDefault="00D8638D" w:rsidP="00C0439C">
            <w:pPr>
              <w:pStyle w:val="NORMALTABLAS"/>
              <w:ind w:left="142"/>
              <w:jc w:val="left"/>
            </w:pPr>
            <w:r>
              <w:t xml:space="preserve">Codigo de macrodistrito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S_ALCALDIA</w:t>
            </w:r>
          </w:p>
        </w:tc>
        <w:tc>
          <w:tcPr>
            <w:tcW w:w="4141" w:type="dxa"/>
            <w:vAlign w:val="center"/>
          </w:tcPr>
          <w:p w:rsidR="00D8638D" w:rsidRDefault="00D8638D" w:rsidP="00984069">
            <w:pPr>
              <w:pStyle w:val="NORMALTABLAS"/>
              <w:ind w:left="142"/>
              <w:jc w:val="left"/>
            </w:pPr>
            <w:r>
              <w:t xml:space="preserve">Sub Alcaldía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DISTRITO</w:t>
            </w:r>
          </w:p>
        </w:tc>
        <w:tc>
          <w:tcPr>
            <w:tcW w:w="4141" w:type="dxa"/>
            <w:vAlign w:val="center"/>
          </w:tcPr>
          <w:p w:rsidR="00D8638D" w:rsidRDefault="00D8638D" w:rsidP="00984069">
            <w:pPr>
              <w:pStyle w:val="NORMALTABLAS"/>
              <w:ind w:left="142"/>
              <w:jc w:val="left"/>
            </w:pPr>
            <w:r>
              <w:t>Codigo de Distrito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COD_BARRIO</w:t>
            </w:r>
          </w:p>
        </w:tc>
        <w:tc>
          <w:tcPr>
            <w:tcW w:w="4141" w:type="dxa"/>
            <w:vAlign w:val="center"/>
          </w:tcPr>
          <w:p w:rsidR="00D8638D" w:rsidRDefault="00D8638D" w:rsidP="00984069">
            <w:pPr>
              <w:pStyle w:val="NORMALTABLAS"/>
              <w:ind w:left="142"/>
              <w:jc w:val="left"/>
            </w:pPr>
            <w:r>
              <w:t>Codigo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NOM_BARRIO</w:t>
            </w:r>
          </w:p>
        </w:tc>
        <w:tc>
          <w:tcPr>
            <w:tcW w:w="4141" w:type="dxa"/>
            <w:vAlign w:val="center"/>
          </w:tcPr>
          <w:p w:rsidR="00D8638D" w:rsidRDefault="00D8638D" w:rsidP="00984069">
            <w:pPr>
              <w:pStyle w:val="NORMALTABLAS"/>
              <w:ind w:left="142"/>
              <w:jc w:val="left"/>
            </w:pPr>
            <w:r>
              <w:t>Nombre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POB_T_04</w:t>
            </w:r>
          </w:p>
        </w:tc>
        <w:tc>
          <w:tcPr>
            <w:tcW w:w="4141" w:type="dxa"/>
            <w:vAlign w:val="center"/>
          </w:tcPr>
          <w:p w:rsidR="00D8638D" w:rsidRDefault="00D8638D" w:rsidP="00984069">
            <w:pPr>
              <w:pStyle w:val="NORMALTABLAS"/>
              <w:ind w:left="142"/>
              <w:jc w:val="left"/>
            </w:pPr>
            <w:r>
              <w:t xml:space="preserve">Población </w:t>
            </w:r>
          </w:p>
        </w:tc>
        <w:tc>
          <w:tcPr>
            <w:tcW w:w="2315" w:type="dxa"/>
          </w:tcPr>
          <w:p w:rsidR="00D8638D" w:rsidRDefault="00D8638D" w:rsidP="00984069">
            <w:pPr>
              <w:pStyle w:val="NORMALTABLAS"/>
              <w:jc w:val="both"/>
            </w:pPr>
            <w:r>
              <w:t>Number (Entero)</w:t>
            </w:r>
          </w:p>
        </w:tc>
      </w:tr>
      <w:tr w:rsidR="00D8638D" w:rsidTr="00984069">
        <w:tc>
          <w:tcPr>
            <w:tcW w:w="1784" w:type="dxa"/>
            <w:vAlign w:val="center"/>
          </w:tcPr>
          <w:p w:rsidR="00D8638D" w:rsidRDefault="00D8638D" w:rsidP="00984069">
            <w:pPr>
              <w:pStyle w:val="NORMALTABLAS"/>
              <w:ind w:left="142"/>
              <w:jc w:val="left"/>
            </w:pPr>
            <w:r>
              <w:t>AME_01</w:t>
            </w:r>
          </w:p>
        </w:tc>
        <w:tc>
          <w:tcPr>
            <w:tcW w:w="4141" w:type="dxa"/>
            <w:vAlign w:val="center"/>
          </w:tcPr>
          <w:p w:rsidR="00D8638D" w:rsidRDefault="00D8638D" w:rsidP="00984069">
            <w:pPr>
              <w:pStyle w:val="NORMALTABLAS"/>
              <w:ind w:left="142"/>
              <w:jc w:val="left"/>
            </w:pPr>
            <w:r>
              <w:t>Tipo de Amenaza</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C0439C">
            <w:pPr>
              <w:pStyle w:val="NORMALTABLAS"/>
              <w:ind w:left="142"/>
              <w:jc w:val="left"/>
            </w:pPr>
            <w:r>
              <w:t>Area_ha</w:t>
            </w:r>
          </w:p>
        </w:tc>
        <w:tc>
          <w:tcPr>
            <w:tcW w:w="4141" w:type="dxa"/>
            <w:vAlign w:val="center"/>
          </w:tcPr>
          <w:p w:rsidR="00D8638D" w:rsidRDefault="00D8638D" w:rsidP="00984069">
            <w:pPr>
              <w:pStyle w:val="NORMALTABLAS"/>
              <w:ind w:left="142"/>
              <w:jc w:val="left"/>
            </w:pPr>
            <w:r>
              <w:t xml:space="preserve">Area en Ha </w:t>
            </w:r>
          </w:p>
        </w:tc>
        <w:tc>
          <w:tcPr>
            <w:tcW w:w="2315" w:type="dxa"/>
          </w:tcPr>
          <w:p w:rsidR="00D8638D" w:rsidRDefault="00D8638D" w:rsidP="00984069">
            <w:pPr>
              <w:pStyle w:val="NORMALTABLAS"/>
              <w:jc w:val="both"/>
            </w:pPr>
            <w:r>
              <w:t>Number (Entero)</w:t>
            </w:r>
          </w:p>
        </w:tc>
      </w:tr>
    </w:tbl>
    <w:p w:rsidR="00D8638D" w:rsidRDefault="00D8638D" w:rsidP="00C0439C">
      <w:pPr>
        <w:pStyle w:val="BodyText"/>
        <w:rPr>
          <w:rFonts w:cs="Arial"/>
        </w:rPr>
      </w:pPr>
    </w:p>
    <w:p w:rsidR="00D8638D" w:rsidRPr="005F6A7D" w:rsidRDefault="00D8638D" w:rsidP="00C0439C">
      <w:pPr>
        <w:pStyle w:val="Heading3"/>
      </w:pPr>
      <w:bookmarkStart w:id="109" w:name="_Toc346707495"/>
      <w:r>
        <w:t>Deslizamientos</w:t>
      </w:r>
      <w:bookmarkEnd w:id="109"/>
    </w:p>
    <w:p w:rsidR="00D8638D" w:rsidRDefault="00D8638D" w:rsidP="00C0439C">
      <w:pPr>
        <w:pStyle w:val="BodyText"/>
        <w:rPr>
          <w:rFonts w:cs="Arial"/>
          <w:b/>
        </w:rPr>
      </w:pPr>
      <w:r>
        <w:rPr>
          <w:rFonts w:cs="Arial"/>
          <w:b/>
        </w:rPr>
        <w:t>DESCRIPCION DEL ELEMENTO</w:t>
      </w:r>
    </w:p>
    <w:p w:rsidR="00D8638D" w:rsidRDefault="00D8638D" w:rsidP="00C0439C">
      <w:pPr>
        <w:pStyle w:val="BodyText"/>
        <w:rPr>
          <w:rFonts w:cs="Arial"/>
          <w:bCs/>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84069">
        <w:tc>
          <w:tcPr>
            <w:tcW w:w="8640" w:type="dxa"/>
            <w:gridSpan w:val="2"/>
            <w:shd w:val="clear" w:color="auto" w:fill="E6E6E6"/>
          </w:tcPr>
          <w:p w:rsidR="00D8638D" w:rsidRDefault="00D8638D" w:rsidP="00984069">
            <w:pPr>
              <w:pStyle w:val="NORMALTABLAS"/>
              <w:jc w:val="left"/>
              <w:rPr>
                <w:b/>
              </w:rPr>
            </w:pPr>
            <w:r>
              <w:rPr>
                <w:b/>
              </w:rPr>
              <w:t>Datos Generales</w:t>
            </w:r>
          </w:p>
        </w:tc>
      </w:tr>
      <w:tr w:rsidR="00D8638D" w:rsidTr="00984069">
        <w:tc>
          <w:tcPr>
            <w:tcW w:w="3662" w:type="dxa"/>
          </w:tcPr>
          <w:p w:rsidR="00D8638D" w:rsidRDefault="00D8638D" w:rsidP="00984069">
            <w:pPr>
              <w:pStyle w:val="NORMALTABLAS"/>
              <w:jc w:val="left"/>
            </w:pPr>
            <w:r>
              <w:t xml:space="preserve">Nombre de </w:t>
            </w:r>
            <w:r>
              <w:rPr>
                <w:szCs w:val="18"/>
              </w:rPr>
              <w:t>Archivo</w:t>
            </w:r>
          </w:p>
        </w:tc>
        <w:tc>
          <w:tcPr>
            <w:tcW w:w="4978" w:type="dxa"/>
          </w:tcPr>
          <w:p w:rsidR="00D8638D" w:rsidRDefault="00D8638D" w:rsidP="00984069">
            <w:pPr>
              <w:pStyle w:val="NORMALTABLAS"/>
              <w:jc w:val="left"/>
            </w:pPr>
            <w:r>
              <w:t>02_DES.shp</w:t>
            </w:r>
          </w:p>
        </w:tc>
      </w:tr>
      <w:tr w:rsidR="00D8638D" w:rsidTr="00984069">
        <w:tc>
          <w:tcPr>
            <w:tcW w:w="3662" w:type="dxa"/>
          </w:tcPr>
          <w:p w:rsidR="00D8638D" w:rsidRDefault="00D8638D" w:rsidP="00984069">
            <w:pPr>
              <w:pStyle w:val="NORMALTABLAS"/>
              <w:jc w:val="left"/>
            </w:pPr>
            <w:r>
              <w:t>Ubicación de archivo</w:t>
            </w:r>
          </w:p>
        </w:tc>
        <w:tc>
          <w:tcPr>
            <w:tcW w:w="4978" w:type="dxa"/>
          </w:tcPr>
          <w:p w:rsidR="00D8638D" w:rsidRDefault="00D8638D" w:rsidP="00984069">
            <w:pPr>
              <w:pStyle w:val="NORMALTABLAS"/>
              <w:jc w:val="left"/>
              <w:rPr>
                <w:lang w:val="es-ES"/>
              </w:rPr>
            </w:pPr>
            <w:r>
              <w:rPr>
                <w:lang w:val="es-ES"/>
              </w:rPr>
              <w:t>C:\LAPAZ_CO2012</w:t>
            </w:r>
            <w:r w:rsidRPr="00264200">
              <w:rPr>
                <w:lang w:val="es-ES"/>
              </w:rPr>
              <w:t>\Datos\G_</w:t>
            </w:r>
            <w:r>
              <w:rPr>
                <w:lang w:val="es-ES"/>
              </w:rPr>
              <w:t>AMENAZAS</w:t>
            </w:r>
          </w:p>
        </w:tc>
      </w:tr>
      <w:tr w:rsidR="00D8638D" w:rsidTr="00984069">
        <w:tc>
          <w:tcPr>
            <w:tcW w:w="3662" w:type="dxa"/>
          </w:tcPr>
          <w:p w:rsidR="00D8638D" w:rsidRDefault="00D8638D" w:rsidP="00984069">
            <w:pPr>
              <w:pStyle w:val="NORMALTABLAS"/>
              <w:jc w:val="left"/>
            </w:pPr>
            <w:r>
              <w:t>Formato</w:t>
            </w:r>
          </w:p>
        </w:tc>
        <w:tc>
          <w:tcPr>
            <w:tcW w:w="4978" w:type="dxa"/>
          </w:tcPr>
          <w:p w:rsidR="00D8638D" w:rsidRDefault="00D8638D" w:rsidP="00984069">
            <w:pPr>
              <w:pStyle w:val="NORMALTABLAS"/>
              <w:jc w:val="left"/>
            </w:pPr>
            <w:r>
              <w:t>Shape</w:t>
            </w:r>
          </w:p>
        </w:tc>
      </w:tr>
      <w:tr w:rsidR="00D8638D" w:rsidTr="00984069">
        <w:tc>
          <w:tcPr>
            <w:tcW w:w="3662" w:type="dxa"/>
          </w:tcPr>
          <w:p w:rsidR="00D8638D" w:rsidRDefault="00D8638D" w:rsidP="00984069">
            <w:pPr>
              <w:pStyle w:val="NORMALTABLAS"/>
              <w:jc w:val="left"/>
            </w:pPr>
            <w:r>
              <w:t>Tipo de elemento</w:t>
            </w:r>
          </w:p>
        </w:tc>
        <w:tc>
          <w:tcPr>
            <w:tcW w:w="4978" w:type="dxa"/>
          </w:tcPr>
          <w:p w:rsidR="00D8638D" w:rsidRDefault="00D8638D" w:rsidP="00984069">
            <w:pPr>
              <w:pStyle w:val="NORMALTABLAS"/>
              <w:jc w:val="left"/>
            </w:pPr>
            <w:r>
              <w:t>Polígonos</w:t>
            </w:r>
          </w:p>
        </w:tc>
      </w:tr>
      <w:tr w:rsidR="00D8638D" w:rsidTr="00984069">
        <w:tc>
          <w:tcPr>
            <w:tcW w:w="8640" w:type="dxa"/>
            <w:gridSpan w:val="2"/>
            <w:shd w:val="clear" w:color="auto" w:fill="E6E6E6"/>
          </w:tcPr>
          <w:p w:rsidR="00D8638D" w:rsidRDefault="00D8638D" w:rsidP="00984069">
            <w:pPr>
              <w:pStyle w:val="NORMALTABLAS"/>
              <w:jc w:val="left"/>
              <w:rPr>
                <w:b/>
              </w:rPr>
            </w:pPr>
            <w:r>
              <w:rPr>
                <w:b/>
              </w:rPr>
              <w:t>Datos C</w:t>
            </w:r>
            <w:r>
              <w:rPr>
                <w:b/>
                <w:shd w:val="clear" w:color="auto" w:fill="E6E6E6"/>
              </w:rPr>
              <w:t>artográficos</w:t>
            </w:r>
          </w:p>
        </w:tc>
      </w:tr>
      <w:tr w:rsidR="00D8638D" w:rsidTr="00984069">
        <w:tc>
          <w:tcPr>
            <w:tcW w:w="3662" w:type="dxa"/>
          </w:tcPr>
          <w:p w:rsidR="00D8638D" w:rsidRDefault="00D8638D" w:rsidP="00984069">
            <w:pPr>
              <w:pStyle w:val="NORMALTABLAS"/>
              <w:jc w:val="left"/>
            </w:pPr>
            <w:r>
              <w:t>Proyección Cartográfica</w:t>
            </w:r>
          </w:p>
        </w:tc>
        <w:tc>
          <w:tcPr>
            <w:tcW w:w="4978" w:type="dxa"/>
          </w:tcPr>
          <w:p w:rsidR="00D8638D" w:rsidRDefault="00D8638D" w:rsidP="00984069">
            <w:pPr>
              <w:pStyle w:val="NORMALTABLAS"/>
              <w:jc w:val="left"/>
            </w:pPr>
            <w:r>
              <w:t>Universal Transversa de Mercator UTM</w:t>
            </w:r>
          </w:p>
        </w:tc>
      </w:tr>
      <w:tr w:rsidR="00D8638D" w:rsidTr="00984069">
        <w:tc>
          <w:tcPr>
            <w:tcW w:w="3662" w:type="dxa"/>
          </w:tcPr>
          <w:p w:rsidR="00D8638D" w:rsidRDefault="00D8638D" w:rsidP="00984069">
            <w:pPr>
              <w:pStyle w:val="NORMALTABLAS"/>
              <w:jc w:val="left"/>
            </w:pPr>
            <w:r>
              <w:t>Zona de Proyección UTM</w:t>
            </w:r>
          </w:p>
        </w:tc>
        <w:tc>
          <w:tcPr>
            <w:tcW w:w="4978" w:type="dxa"/>
          </w:tcPr>
          <w:p w:rsidR="00D8638D" w:rsidRDefault="00D8638D" w:rsidP="00984069">
            <w:pPr>
              <w:pStyle w:val="NORMALTABLAS"/>
              <w:jc w:val="left"/>
            </w:pPr>
            <w:r>
              <w:t>19, sur</w:t>
            </w:r>
          </w:p>
        </w:tc>
      </w:tr>
      <w:tr w:rsidR="00D8638D" w:rsidTr="00984069">
        <w:tc>
          <w:tcPr>
            <w:tcW w:w="3662" w:type="dxa"/>
          </w:tcPr>
          <w:p w:rsidR="00D8638D" w:rsidRDefault="00D8638D" w:rsidP="00984069">
            <w:pPr>
              <w:pStyle w:val="NORMALTABLAS"/>
              <w:jc w:val="left"/>
            </w:pPr>
            <w:r>
              <w:t>Datum</w:t>
            </w:r>
            <w:r>
              <w:tab/>
            </w:r>
          </w:p>
        </w:tc>
        <w:tc>
          <w:tcPr>
            <w:tcW w:w="4978" w:type="dxa"/>
          </w:tcPr>
          <w:p w:rsidR="00D8638D" w:rsidRDefault="00D8638D" w:rsidP="00984069">
            <w:pPr>
              <w:pStyle w:val="NORMALTABLAS"/>
              <w:jc w:val="left"/>
            </w:pPr>
            <w:r>
              <w:t>WGS-84</w:t>
            </w:r>
          </w:p>
        </w:tc>
      </w:tr>
      <w:tr w:rsidR="00D8638D" w:rsidTr="00984069">
        <w:tc>
          <w:tcPr>
            <w:tcW w:w="8640" w:type="dxa"/>
            <w:gridSpan w:val="2"/>
            <w:shd w:val="clear" w:color="auto" w:fill="E6E6E6"/>
          </w:tcPr>
          <w:p w:rsidR="00D8638D" w:rsidRDefault="00D8638D" w:rsidP="00984069">
            <w:pPr>
              <w:pStyle w:val="NORMALTABLAS"/>
              <w:jc w:val="left"/>
              <w:rPr>
                <w:b/>
              </w:rPr>
            </w:pPr>
            <w:r>
              <w:rPr>
                <w:b/>
              </w:rPr>
              <w:t>Información complementaria</w:t>
            </w:r>
          </w:p>
        </w:tc>
      </w:tr>
      <w:tr w:rsidR="00D8638D" w:rsidTr="00984069">
        <w:tc>
          <w:tcPr>
            <w:tcW w:w="3662" w:type="dxa"/>
          </w:tcPr>
          <w:p w:rsidR="00D8638D" w:rsidRDefault="00D8638D" w:rsidP="00984069">
            <w:pPr>
              <w:pStyle w:val="NORMALTABLAS"/>
              <w:jc w:val="left"/>
            </w:pPr>
            <w:r>
              <w:t>Origen de la información</w:t>
            </w:r>
          </w:p>
        </w:tc>
        <w:tc>
          <w:tcPr>
            <w:tcW w:w="4978" w:type="dxa"/>
          </w:tcPr>
          <w:p w:rsidR="00D8638D" w:rsidRDefault="00D8638D" w:rsidP="00984069">
            <w:pPr>
              <w:pStyle w:val="NORMALTABLAS"/>
              <w:jc w:val="both"/>
            </w:pPr>
            <w:r>
              <w:t>HAM LA PAZ</w:t>
            </w:r>
          </w:p>
        </w:tc>
      </w:tr>
      <w:tr w:rsidR="00D8638D" w:rsidTr="00984069">
        <w:tc>
          <w:tcPr>
            <w:tcW w:w="3662" w:type="dxa"/>
          </w:tcPr>
          <w:p w:rsidR="00D8638D" w:rsidRDefault="00D8638D" w:rsidP="00984069">
            <w:pPr>
              <w:pStyle w:val="NORMALTABLAS"/>
              <w:jc w:val="left"/>
            </w:pPr>
            <w:r>
              <w:t>Año</w:t>
            </w:r>
          </w:p>
        </w:tc>
        <w:tc>
          <w:tcPr>
            <w:tcW w:w="4978" w:type="dxa"/>
          </w:tcPr>
          <w:p w:rsidR="00D8638D" w:rsidRDefault="00D8638D" w:rsidP="00984069">
            <w:pPr>
              <w:pStyle w:val="NORMALTABLAS"/>
              <w:jc w:val="left"/>
            </w:pPr>
            <w:r>
              <w:t>2006</w:t>
            </w:r>
          </w:p>
        </w:tc>
      </w:tr>
      <w:tr w:rsidR="00D8638D" w:rsidTr="00984069">
        <w:tc>
          <w:tcPr>
            <w:tcW w:w="3662" w:type="dxa"/>
          </w:tcPr>
          <w:p w:rsidR="00D8638D" w:rsidRDefault="00D8638D" w:rsidP="00984069">
            <w:pPr>
              <w:pStyle w:val="NORMALTABLAS"/>
              <w:jc w:val="left"/>
            </w:pPr>
            <w:r>
              <w:t>Institución</w:t>
            </w:r>
          </w:p>
        </w:tc>
        <w:tc>
          <w:tcPr>
            <w:tcW w:w="4978" w:type="dxa"/>
          </w:tcPr>
          <w:p w:rsidR="00D8638D" w:rsidRDefault="00D8638D" w:rsidP="00984069">
            <w:pPr>
              <w:pStyle w:val="NORMALTABLAS"/>
              <w:jc w:val="left"/>
            </w:pPr>
            <w:r>
              <w:t>HAM LA PAZ</w:t>
            </w:r>
          </w:p>
        </w:tc>
      </w:tr>
      <w:tr w:rsidR="00D8638D" w:rsidTr="00984069">
        <w:tc>
          <w:tcPr>
            <w:tcW w:w="3662" w:type="dxa"/>
          </w:tcPr>
          <w:p w:rsidR="00D8638D" w:rsidRDefault="00D8638D" w:rsidP="00984069">
            <w:pPr>
              <w:pStyle w:val="NORMALTABLAS"/>
              <w:jc w:val="left"/>
            </w:pPr>
            <w:r>
              <w:t>Escala Base</w:t>
            </w:r>
          </w:p>
        </w:tc>
        <w:tc>
          <w:tcPr>
            <w:tcW w:w="4978" w:type="dxa"/>
          </w:tcPr>
          <w:p w:rsidR="00D8638D" w:rsidRDefault="00D8638D" w:rsidP="00984069">
            <w:pPr>
              <w:pStyle w:val="NORMALTABLAS"/>
              <w:jc w:val="left"/>
            </w:pPr>
            <w:r>
              <w:t>1:5.000</w:t>
            </w:r>
          </w:p>
        </w:tc>
      </w:tr>
      <w:tr w:rsidR="00D8638D" w:rsidTr="00984069">
        <w:tc>
          <w:tcPr>
            <w:tcW w:w="3662" w:type="dxa"/>
          </w:tcPr>
          <w:p w:rsidR="00D8638D" w:rsidRDefault="00D8638D" w:rsidP="00984069">
            <w:pPr>
              <w:pStyle w:val="NORMALTABLAS"/>
              <w:jc w:val="left"/>
            </w:pPr>
            <w:r>
              <w:t>Cubrimiento Geográfico</w:t>
            </w:r>
          </w:p>
        </w:tc>
        <w:tc>
          <w:tcPr>
            <w:tcW w:w="4978" w:type="dxa"/>
          </w:tcPr>
          <w:p w:rsidR="00D8638D" w:rsidRPr="00C0439C" w:rsidRDefault="00D8638D" w:rsidP="00984069">
            <w:pPr>
              <w:pStyle w:val="NORMALTABLAS"/>
              <w:jc w:val="left"/>
              <w:rPr>
                <w:lang w:val="es-BO"/>
              </w:rPr>
            </w:pPr>
            <w:r w:rsidRPr="000E0FB1">
              <w:rPr>
                <w:lang w:val="es-BO"/>
              </w:rPr>
              <w:t>Municipio La Paz</w:t>
            </w:r>
          </w:p>
        </w:tc>
      </w:tr>
      <w:tr w:rsidR="00D8638D" w:rsidTr="00984069">
        <w:tc>
          <w:tcPr>
            <w:tcW w:w="3662" w:type="dxa"/>
          </w:tcPr>
          <w:p w:rsidR="00D8638D" w:rsidRDefault="00D8638D" w:rsidP="00984069">
            <w:pPr>
              <w:pStyle w:val="NORMALTABLAS"/>
              <w:jc w:val="left"/>
            </w:pPr>
            <w:r>
              <w:t>Procesamiento</w:t>
            </w:r>
          </w:p>
        </w:tc>
        <w:tc>
          <w:tcPr>
            <w:tcW w:w="4978" w:type="dxa"/>
          </w:tcPr>
          <w:p w:rsidR="00D8638D" w:rsidRDefault="00D8638D" w:rsidP="00984069">
            <w:pPr>
              <w:pStyle w:val="NORMALTABLAS"/>
              <w:jc w:val="left"/>
            </w:pPr>
            <w:r>
              <w:t>Digitalización de Eventos</w:t>
            </w:r>
          </w:p>
        </w:tc>
      </w:tr>
    </w:tbl>
    <w:p w:rsidR="00D8638D" w:rsidRPr="00E556D7" w:rsidRDefault="00D8638D" w:rsidP="00C0439C">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984069">
        <w:trPr>
          <w:tblHeader/>
        </w:trPr>
        <w:tc>
          <w:tcPr>
            <w:tcW w:w="1784" w:type="dxa"/>
            <w:shd w:val="clear" w:color="auto" w:fill="E6E6E6"/>
            <w:vAlign w:val="center"/>
          </w:tcPr>
          <w:p w:rsidR="00D8638D" w:rsidRDefault="00D8638D" w:rsidP="00984069">
            <w:pPr>
              <w:pStyle w:val="NORMALTABLAS"/>
              <w:rPr>
                <w:b/>
              </w:rPr>
            </w:pPr>
            <w:r>
              <w:rPr>
                <w:b/>
              </w:rPr>
              <w:t>NOMBRE DEL CAMPO (ATRIBUTO)</w:t>
            </w:r>
          </w:p>
        </w:tc>
        <w:tc>
          <w:tcPr>
            <w:tcW w:w="4141" w:type="dxa"/>
            <w:shd w:val="clear" w:color="auto" w:fill="E6E6E6"/>
            <w:vAlign w:val="center"/>
          </w:tcPr>
          <w:p w:rsidR="00D8638D" w:rsidRDefault="00D8638D" w:rsidP="00984069">
            <w:pPr>
              <w:pStyle w:val="NORMALTABLAS"/>
              <w:rPr>
                <w:b/>
              </w:rPr>
            </w:pPr>
            <w:r>
              <w:rPr>
                <w:b/>
              </w:rPr>
              <w:t>DESCRIPCION</w:t>
            </w:r>
          </w:p>
        </w:tc>
        <w:tc>
          <w:tcPr>
            <w:tcW w:w="2315" w:type="dxa"/>
            <w:shd w:val="clear" w:color="auto" w:fill="E6E6E6"/>
            <w:vAlign w:val="center"/>
          </w:tcPr>
          <w:p w:rsidR="00D8638D" w:rsidRDefault="00D8638D" w:rsidP="00984069">
            <w:pPr>
              <w:pStyle w:val="NORMALTABLAS"/>
              <w:rPr>
                <w:b/>
              </w:rPr>
            </w:pPr>
            <w:r>
              <w:rPr>
                <w:b/>
              </w:rPr>
              <w:t>FORMATO DEL CARÁCTER</w:t>
            </w:r>
          </w:p>
        </w:tc>
      </w:tr>
      <w:tr w:rsidR="00D8638D" w:rsidTr="00984069">
        <w:tc>
          <w:tcPr>
            <w:tcW w:w="1784" w:type="dxa"/>
            <w:vAlign w:val="center"/>
          </w:tcPr>
          <w:p w:rsidR="00D8638D" w:rsidRDefault="00D8638D" w:rsidP="00984069">
            <w:pPr>
              <w:pStyle w:val="NORMALTABLAS"/>
              <w:ind w:left="142"/>
              <w:jc w:val="left"/>
            </w:pPr>
            <w:r>
              <w:t>NOM_DES_02</w:t>
            </w:r>
          </w:p>
        </w:tc>
        <w:tc>
          <w:tcPr>
            <w:tcW w:w="4141" w:type="dxa"/>
            <w:vAlign w:val="center"/>
          </w:tcPr>
          <w:p w:rsidR="00D8638D" w:rsidRDefault="00D8638D" w:rsidP="00984069">
            <w:pPr>
              <w:pStyle w:val="NORMALTABLAS"/>
              <w:ind w:left="142"/>
              <w:jc w:val="left"/>
            </w:pPr>
            <w:r>
              <w:t xml:space="preserve">Nombre del Deslizamiento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Area_ha</w:t>
            </w:r>
          </w:p>
        </w:tc>
        <w:tc>
          <w:tcPr>
            <w:tcW w:w="4141" w:type="dxa"/>
            <w:vAlign w:val="center"/>
          </w:tcPr>
          <w:p w:rsidR="00D8638D" w:rsidRDefault="00D8638D" w:rsidP="00984069">
            <w:pPr>
              <w:pStyle w:val="NORMALTABLAS"/>
              <w:ind w:left="142"/>
              <w:jc w:val="left"/>
            </w:pPr>
            <w:r>
              <w:t xml:space="preserve">Area en Ha </w:t>
            </w:r>
          </w:p>
        </w:tc>
        <w:tc>
          <w:tcPr>
            <w:tcW w:w="2315" w:type="dxa"/>
          </w:tcPr>
          <w:p w:rsidR="00D8638D" w:rsidRDefault="00D8638D" w:rsidP="00984069">
            <w:pPr>
              <w:pStyle w:val="NORMALTABLAS"/>
              <w:jc w:val="both"/>
            </w:pPr>
            <w:r>
              <w:t>Number (Entero)</w:t>
            </w:r>
          </w:p>
        </w:tc>
      </w:tr>
    </w:tbl>
    <w:p w:rsidR="00D8638D" w:rsidRDefault="00D8638D" w:rsidP="00C0439C">
      <w:pPr>
        <w:pStyle w:val="BodyText"/>
        <w:rPr>
          <w:rFonts w:cs="Arial"/>
        </w:rPr>
      </w:pPr>
    </w:p>
    <w:p w:rsidR="00D8638D" w:rsidRPr="005F6A7D" w:rsidRDefault="00D8638D" w:rsidP="00984069">
      <w:pPr>
        <w:pStyle w:val="Heading3"/>
      </w:pPr>
      <w:bookmarkStart w:id="110" w:name="_Toc346707496"/>
      <w:r>
        <w:t>Erosión Interna Externa</w:t>
      </w:r>
      <w:bookmarkEnd w:id="110"/>
    </w:p>
    <w:p w:rsidR="00D8638D" w:rsidRDefault="00D8638D" w:rsidP="00984069">
      <w:pPr>
        <w:pStyle w:val="BodyText"/>
        <w:rPr>
          <w:rFonts w:cs="Arial"/>
          <w:b/>
        </w:rPr>
      </w:pPr>
      <w:r>
        <w:rPr>
          <w:rFonts w:cs="Arial"/>
          <w:b/>
        </w:rPr>
        <w:t>DESCRIPCION DEL ELEMENTO</w:t>
      </w:r>
    </w:p>
    <w:p w:rsidR="00D8638D" w:rsidRDefault="00D8638D" w:rsidP="00984069">
      <w:pPr>
        <w:pStyle w:val="BodyText"/>
        <w:rPr>
          <w:rFonts w:cs="Arial"/>
          <w:bCs/>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84069">
        <w:tc>
          <w:tcPr>
            <w:tcW w:w="8640" w:type="dxa"/>
            <w:gridSpan w:val="2"/>
            <w:shd w:val="clear" w:color="auto" w:fill="E6E6E6"/>
          </w:tcPr>
          <w:p w:rsidR="00D8638D" w:rsidRDefault="00D8638D" w:rsidP="00984069">
            <w:pPr>
              <w:pStyle w:val="NORMALTABLAS"/>
              <w:jc w:val="left"/>
              <w:rPr>
                <w:b/>
              </w:rPr>
            </w:pPr>
            <w:r>
              <w:rPr>
                <w:b/>
              </w:rPr>
              <w:t>Datos Generales</w:t>
            </w:r>
          </w:p>
        </w:tc>
      </w:tr>
      <w:tr w:rsidR="00D8638D" w:rsidTr="00984069">
        <w:tc>
          <w:tcPr>
            <w:tcW w:w="3662" w:type="dxa"/>
          </w:tcPr>
          <w:p w:rsidR="00D8638D" w:rsidRDefault="00D8638D" w:rsidP="00984069">
            <w:pPr>
              <w:pStyle w:val="NORMALTABLAS"/>
              <w:jc w:val="left"/>
            </w:pPr>
            <w:r>
              <w:t xml:space="preserve">Nombre de </w:t>
            </w:r>
            <w:r>
              <w:rPr>
                <w:szCs w:val="18"/>
              </w:rPr>
              <w:t>Archivo</w:t>
            </w:r>
          </w:p>
        </w:tc>
        <w:tc>
          <w:tcPr>
            <w:tcW w:w="4978" w:type="dxa"/>
          </w:tcPr>
          <w:p w:rsidR="00D8638D" w:rsidRDefault="00D8638D" w:rsidP="00984069">
            <w:pPr>
              <w:pStyle w:val="NORMALTABLAS"/>
              <w:jc w:val="left"/>
            </w:pPr>
            <w:r>
              <w:t>03_EIA_A.shp</w:t>
            </w:r>
          </w:p>
        </w:tc>
      </w:tr>
      <w:tr w:rsidR="00D8638D" w:rsidTr="00984069">
        <w:tc>
          <w:tcPr>
            <w:tcW w:w="3662" w:type="dxa"/>
          </w:tcPr>
          <w:p w:rsidR="00D8638D" w:rsidRDefault="00D8638D" w:rsidP="00984069">
            <w:pPr>
              <w:pStyle w:val="NORMALTABLAS"/>
              <w:jc w:val="left"/>
            </w:pPr>
            <w:r>
              <w:t>Ubicación de archivo</w:t>
            </w:r>
          </w:p>
        </w:tc>
        <w:tc>
          <w:tcPr>
            <w:tcW w:w="4978" w:type="dxa"/>
          </w:tcPr>
          <w:p w:rsidR="00D8638D" w:rsidRDefault="00D8638D" w:rsidP="00984069">
            <w:pPr>
              <w:pStyle w:val="NORMALTABLAS"/>
              <w:jc w:val="left"/>
              <w:rPr>
                <w:lang w:val="es-ES"/>
              </w:rPr>
            </w:pPr>
            <w:r>
              <w:rPr>
                <w:lang w:val="es-ES"/>
              </w:rPr>
              <w:t>C:\LAPAZ_CO2012</w:t>
            </w:r>
            <w:r w:rsidRPr="00264200">
              <w:rPr>
                <w:lang w:val="es-ES"/>
              </w:rPr>
              <w:t>\Datos\G_</w:t>
            </w:r>
            <w:r>
              <w:rPr>
                <w:lang w:val="es-ES"/>
              </w:rPr>
              <w:t>AMENAZAS</w:t>
            </w:r>
          </w:p>
        </w:tc>
      </w:tr>
      <w:tr w:rsidR="00D8638D" w:rsidTr="00984069">
        <w:tc>
          <w:tcPr>
            <w:tcW w:w="3662" w:type="dxa"/>
          </w:tcPr>
          <w:p w:rsidR="00D8638D" w:rsidRDefault="00D8638D" w:rsidP="00984069">
            <w:pPr>
              <w:pStyle w:val="NORMALTABLAS"/>
              <w:jc w:val="left"/>
            </w:pPr>
            <w:r>
              <w:t>Formato</w:t>
            </w:r>
          </w:p>
        </w:tc>
        <w:tc>
          <w:tcPr>
            <w:tcW w:w="4978" w:type="dxa"/>
          </w:tcPr>
          <w:p w:rsidR="00D8638D" w:rsidRDefault="00D8638D" w:rsidP="00984069">
            <w:pPr>
              <w:pStyle w:val="NORMALTABLAS"/>
              <w:jc w:val="left"/>
            </w:pPr>
            <w:r>
              <w:t>Shape</w:t>
            </w:r>
          </w:p>
        </w:tc>
      </w:tr>
      <w:tr w:rsidR="00D8638D" w:rsidTr="00984069">
        <w:tc>
          <w:tcPr>
            <w:tcW w:w="3662" w:type="dxa"/>
          </w:tcPr>
          <w:p w:rsidR="00D8638D" w:rsidRDefault="00D8638D" w:rsidP="00984069">
            <w:pPr>
              <w:pStyle w:val="NORMALTABLAS"/>
              <w:jc w:val="left"/>
            </w:pPr>
            <w:r>
              <w:t>Tipo de elemento</w:t>
            </w:r>
          </w:p>
        </w:tc>
        <w:tc>
          <w:tcPr>
            <w:tcW w:w="4978" w:type="dxa"/>
          </w:tcPr>
          <w:p w:rsidR="00D8638D" w:rsidRDefault="00D8638D" w:rsidP="00984069">
            <w:pPr>
              <w:pStyle w:val="NORMALTABLAS"/>
              <w:jc w:val="left"/>
            </w:pPr>
            <w:r>
              <w:t>Polígonos</w:t>
            </w:r>
          </w:p>
        </w:tc>
      </w:tr>
      <w:tr w:rsidR="00D8638D" w:rsidTr="00984069">
        <w:tc>
          <w:tcPr>
            <w:tcW w:w="8640" w:type="dxa"/>
            <w:gridSpan w:val="2"/>
            <w:shd w:val="clear" w:color="auto" w:fill="E6E6E6"/>
          </w:tcPr>
          <w:p w:rsidR="00D8638D" w:rsidRDefault="00D8638D" w:rsidP="00984069">
            <w:pPr>
              <w:pStyle w:val="NORMALTABLAS"/>
              <w:jc w:val="left"/>
              <w:rPr>
                <w:b/>
              </w:rPr>
            </w:pPr>
            <w:r>
              <w:rPr>
                <w:b/>
              </w:rPr>
              <w:t>Datos C</w:t>
            </w:r>
            <w:r>
              <w:rPr>
                <w:b/>
                <w:shd w:val="clear" w:color="auto" w:fill="E6E6E6"/>
              </w:rPr>
              <w:t>artográficos</w:t>
            </w:r>
          </w:p>
        </w:tc>
      </w:tr>
      <w:tr w:rsidR="00D8638D" w:rsidTr="00984069">
        <w:tc>
          <w:tcPr>
            <w:tcW w:w="3662" w:type="dxa"/>
          </w:tcPr>
          <w:p w:rsidR="00D8638D" w:rsidRDefault="00D8638D" w:rsidP="00984069">
            <w:pPr>
              <w:pStyle w:val="NORMALTABLAS"/>
              <w:jc w:val="left"/>
            </w:pPr>
            <w:r>
              <w:t>Proyección Cartográfica</w:t>
            </w:r>
          </w:p>
        </w:tc>
        <w:tc>
          <w:tcPr>
            <w:tcW w:w="4978" w:type="dxa"/>
          </w:tcPr>
          <w:p w:rsidR="00D8638D" w:rsidRDefault="00D8638D" w:rsidP="00984069">
            <w:pPr>
              <w:pStyle w:val="NORMALTABLAS"/>
              <w:jc w:val="left"/>
            </w:pPr>
            <w:r>
              <w:t>Universal Transversa de Mercator UTM</w:t>
            </w:r>
          </w:p>
        </w:tc>
      </w:tr>
      <w:tr w:rsidR="00D8638D" w:rsidTr="00984069">
        <w:tc>
          <w:tcPr>
            <w:tcW w:w="3662" w:type="dxa"/>
          </w:tcPr>
          <w:p w:rsidR="00D8638D" w:rsidRDefault="00D8638D" w:rsidP="00984069">
            <w:pPr>
              <w:pStyle w:val="NORMALTABLAS"/>
              <w:jc w:val="left"/>
            </w:pPr>
            <w:r>
              <w:t>Zona de Proyección UTM</w:t>
            </w:r>
          </w:p>
        </w:tc>
        <w:tc>
          <w:tcPr>
            <w:tcW w:w="4978" w:type="dxa"/>
          </w:tcPr>
          <w:p w:rsidR="00D8638D" w:rsidRDefault="00D8638D" w:rsidP="00984069">
            <w:pPr>
              <w:pStyle w:val="NORMALTABLAS"/>
              <w:jc w:val="left"/>
            </w:pPr>
            <w:r>
              <w:t>19, sur</w:t>
            </w:r>
          </w:p>
        </w:tc>
      </w:tr>
      <w:tr w:rsidR="00D8638D" w:rsidTr="00984069">
        <w:tc>
          <w:tcPr>
            <w:tcW w:w="3662" w:type="dxa"/>
          </w:tcPr>
          <w:p w:rsidR="00D8638D" w:rsidRDefault="00D8638D" w:rsidP="00984069">
            <w:pPr>
              <w:pStyle w:val="NORMALTABLAS"/>
              <w:jc w:val="left"/>
            </w:pPr>
            <w:r>
              <w:t>Datum</w:t>
            </w:r>
            <w:r>
              <w:tab/>
            </w:r>
          </w:p>
        </w:tc>
        <w:tc>
          <w:tcPr>
            <w:tcW w:w="4978" w:type="dxa"/>
          </w:tcPr>
          <w:p w:rsidR="00D8638D" w:rsidRDefault="00D8638D" w:rsidP="00984069">
            <w:pPr>
              <w:pStyle w:val="NORMALTABLAS"/>
              <w:jc w:val="left"/>
            </w:pPr>
            <w:r>
              <w:t>WGS-84</w:t>
            </w:r>
          </w:p>
        </w:tc>
      </w:tr>
      <w:tr w:rsidR="00D8638D" w:rsidTr="00984069">
        <w:tc>
          <w:tcPr>
            <w:tcW w:w="8640" w:type="dxa"/>
            <w:gridSpan w:val="2"/>
            <w:shd w:val="clear" w:color="auto" w:fill="E6E6E6"/>
          </w:tcPr>
          <w:p w:rsidR="00D8638D" w:rsidRDefault="00D8638D" w:rsidP="00984069">
            <w:pPr>
              <w:pStyle w:val="NORMALTABLAS"/>
              <w:jc w:val="left"/>
              <w:rPr>
                <w:b/>
              </w:rPr>
            </w:pPr>
            <w:r>
              <w:rPr>
                <w:b/>
              </w:rPr>
              <w:t>Información complementaria</w:t>
            </w:r>
          </w:p>
        </w:tc>
      </w:tr>
      <w:tr w:rsidR="00D8638D" w:rsidTr="00984069">
        <w:tc>
          <w:tcPr>
            <w:tcW w:w="3662" w:type="dxa"/>
          </w:tcPr>
          <w:p w:rsidR="00D8638D" w:rsidRDefault="00D8638D" w:rsidP="00984069">
            <w:pPr>
              <w:pStyle w:val="NORMALTABLAS"/>
              <w:jc w:val="left"/>
            </w:pPr>
            <w:r>
              <w:t>Origen de la información</w:t>
            </w:r>
          </w:p>
        </w:tc>
        <w:tc>
          <w:tcPr>
            <w:tcW w:w="4978" w:type="dxa"/>
          </w:tcPr>
          <w:p w:rsidR="00D8638D" w:rsidRDefault="00D8638D" w:rsidP="00984069">
            <w:pPr>
              <w:pStyle w:val="NORMALTABLAS"/>
              <w:jc w:val="both"/>
            </w:pPr>
            <w:r>
              <w:t>HAM LA PAZ</w:t>
            </w:r>
          </w:p>
        </w:tc>
      </w:tr>
      <w:tr w:rsidR="00D8638D" w:rsidTr="00984069">
        <w:tc>
          <w:tcPr>
            <w:tcW w:w="3662" w:type="dxa"/>
          </w:tcPr>
          <w:p w:rsidR="00D8638D" w:rsidRDefault="00D8638D" w:rsidP="00984069">
            <w:pPr>
              <w:pStyle w:val="NORMALTABLAS"/>
              <w:jc w:val="left"/>
            </w:pPr>
            <w:r>
              <w:t>Año</w:t>
            </w:r>
          </w:p>
        </w:tc>
        <w:tc>
          <w:tcPr>
            <w:tcW w:w="4978" w:type="dxa"/>
          </w:tcPr>
          <w:p w:rsidR="00D8638D" w:rsidRDefault="00D8638D" w:rsidP="00984069">
            <w:pPr>
              <w:pStyle w:val="NORMALTABLAS"/>
              <w:jc w:val="left"/>
            </w:pPr>
            <w:r>
              <w:t>2006</w:t>
            </w:r>
          </w:p>
        </w:tc>
      </w:tr>
      <w:tr w:rsidR="00D8638D" w:rsidTr="00984069">
        <w:tc>
          <w:tcPr>
            <w:tcW w:w="3662" w:type="dxa"/>
          </w:tcPr>
          <w:p w:rsidR="00D8638D" w:rsidRDefault="00D8638D" w:rsidP="00984069">
            <w:pPr>
              <w:pStyle w:val="NORMALTABLAS"/>
              <w:jc w:val="left"/>
            </w:pPr>
            <w:r>
              <w:t>Institución</w:t>
            </w:r>
          </w:p>
        </w:tc>
        <w:tc>
          <w:tcPr>
            <w:tcW w:w="4978" w:type="dxa"/>
          </w:tcPr>
          <w:p w:rsidR="00D8638D" w:rsidRDefault="00D8638D" w:rsidP="00984069">
            <w:pPr>
              <w:pStyle w:val="NORMALTABLAS"/>
              <w:jc w:val="left"/>
            </w:pPr>
            <w:r>
              <w:t>HAM LA PAZ</w:t>
            </w:r>
          </w:p>
        </w:tc>
      </w:tr>
      <w:tr w:rsidR="00D8638D" w:rsidTr="00984069">
        <w:tc>
          <w:tcPr>
            <w:tcW w:w="3662" w:type="dxa"/>
          </w:tcPr>
          <w:p w:rsidR="00D8638D" w:rsidRDefault="00D8638D" w:rsidP="00984069">
            <w:pPr>
              <w:pStyle w:val="NORMALTABLAS"/>
              <w:jc w:val="left"/>
            </w:pPr>
            <w:r>
              <w:t>Escala Base</w:t>
            </w:r>
          </w:p>
        </w:tc>
        <w:tc>
          <w:tcPr>
            <w:tcW w:w="4978" w:type="dxa"/>
          </w:tcPr>
          <w:p w:rsidR="00D8638D" w:rsidRDefault="00D8638D" w:rsidP="00984069">
            <w:pPr>
              <w:pStyle w:val="NORMALTABLAS"/>
              <w:jc w:val="left"/>
            </w:pPr>
            <w:r>
              <w:t>1:5.000</w:t>
            </w:r>
          </w:p>
        </w:tc>
      </w:tr>
      <w:tr w:rsidR="00D8638D" w:rsidTr="00984069">
        <w:tc>
          <w:tcPr>
            <w:tcW w:w="3662" w:type="dxa"/>
          </w:tcPr>
          <w:p w:rsidR="00D8638D" w:rsidRDefault="00D8638D" w:rsidP="00984069">
            <w:pPr>
              <w:pStyle w:val="NORMALTABLAS"/>
              <w:jc w:val="left"/>
            </w:pPr>
            <w:r>
              <w:t>Cubrimiento Geográfico</w:t>
            </w:r>
          </w:p>
        </w:tc>
        <w:tc>
          <w:tcPr>
            <w:tcW w:w="4978" w:type="dxa"/>
          </w:tcPr>
          <w:p w:rsidR="00D8638D" w:rsidRPr="00C0439C" w:rsidRDefault="00D8638D" w:rsidP="00984069">
            <w:pPr>
              <w:pStyle w:val="NORMALTABLAS"/>
              <w:jc w:val="left"/>
              <w:rPr>
                <w:lang w:val="es-BO"/>
              </w:rPr>
            </w:pPr>
            <w:r w:rsidRPr="000E0FB1">
              <w:rPr>
                <w:lang w:val="es-BO"/>
              </w:rPr>
              <w:t>Municipio La Paz</w:t>
            </w:r>
          </w:p>
        </w:tc>
      </w:tr>
      <w:tr w:rsidR="00D8638D" w:rsidTr="00984069">
        <w:tc>
          <w:tcPr>
            <w:tcW w:w="3662" w:type="dxa"/>
          </w:tcPr>
          <w:p w:rsidR="00D8638D" w:rsidRDefault="00D8638D" w:rsidP="00984069">
            <w:pPr>
              <w:pStyle w:val="NORMALTABLAS"/>
              <w:jc w:val="left"/>
            </w:pPr>
            <w:r>
              <w:t>Procesamiento</w:t>
            </w:r>
          </w:p>
        </w:tc>
        <w:tc>
          <w:tcPr>
            <w:tcW w:w="4978" w:type="dxa"/>
          </w:tcPr>
          <w:p w:rsidR="00D8638D" w:rsidRDefault="00D8638D" w:rsidP="00984069">
            <w:pPr>
              <w:pStyle w:val="NORMALTABLAS"/>
              <w:jc w:val="left"/>
            </w:pPr>
            <w:r>
              <w:t>Digitalización de Eventos</w:t>
            </w:r>
          </w:p>
        </w:tc>
      </w:tr>
    </w:tbl>
    <w:p w:rsidR="00D8638D" w:rsidRPr="00E556D7" w:rsidRDefault="00D8638D" w:rsidP="00984069">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984069">
        <w:trPr>
          <w:tblHeader/>
        </w:trPr>
        <w:tc>
          <w:tcPr>
            <w:tcW w:w="1784" w:type="dxa"/>
            <w:shd w:val="clear" w:color="auto" w:fill="E6E6E6"/>
            <w:vAlign w:val="center"/>
          </w:tcPr>
          <w:p w:rsidR="00D8638D" w:rsidRDefault="00D8638D" w:rsidP="00984069">
            <w:pPr>
              <w:pStyle w:val="NORMALTABLAS"/>
              <w:rPr>
                <w:b/>
              </w:rPr>
            </w:pPr>
            <w:r>
              <w:rPr>
                <w:b/>
              </w:rPr>
              <w:t>NOMBRE DEL CAMPO (ATRIBUTO)</w:t>
            </w:r>
          </w:p>
        </w:tc>
        <w:tc>
          <w:tcPr>
            <w:tcW w:w="4141" w:type="dxa"/>
            <w:shd w:val="clear" w:color="auto" w:fill="E6E6E6"/>
            <w:vAlign w:val="center"/>
          </w:tcPr>
          <w:p w:rsidR="00D8638D" w:rsidRDefault="00D8638D" w:rsidP="00984069">
            <w:pPr>
              <w:pStyle w:val="NORMALTABLAS"/>
              <w:rPr>
                <w:b/>
              </w:rPr>
            </w:pPr>
            <w:r>
              <w:rPr>
                <w:b/>
              </w:rPr>
              <w:t>DESCRIPCION</w:t>
            </w:r>
          </w:p>
        </w:tc>
        <w:tc>
          <w:tcPr>
            <w:tcW w:w="2315" w:type="dxa"/>
            <w:shd w:val="clear" w:color="auto" w:fill="E6E6E6"/>
            <w:vAlign w:val="center"/>
          </w:tcPr>
          <w:p w:rsidR="00D8638D" w:rsidRDefault="00D8638D" w:rsidP="00984069">
            <w:pPr>
              <w:pStyle w:val="NORMALTABLAS"/>
              <w:rPr>
                <w:b/>
              </w:rPr>
            </w:pPr>
            <w:r>
              <w:rPr>
                <w:b/>
              </w:rPr>
              <w:t>FORMATO DEL CARÁCTER</w:t>
            </w:r>
          </w:p>
        </w:tc>
      </w:tr>
      <w:tr w:rsidR="00D8638D" w:rsidTr="00984069">
        <w:tc>
          <w:tcPr>
            <w:tcW w:w="1784" w:type="dxa"/>
            <w:vAlign w:val="center"/>
          </w:tcPr>
          <w:p w:rsidR="00D8638D" w:rsidRDefault="00D8638D" w:rsidP="00984069">
            <w:pPr>
              <w:pStyle w:val="NORMALTABLAS"/>
              <w:ind w:left="142"/>
              <w:jc w:val="left"/>
            </w:pPr>
            <w:r>
              <w:t>MACRO</w:t>
            </w:r>
          </w:p>
        </w:tc>
        <w:tc>
          <w:tcPr>
            <w:tcW w:w="4141" w:type="dxa"/>
            <w:vAlign w:val="center"/>
          </w:tcPr>
          <w:p w:rsidR="00D8638D" w:rsidRDefault="00D8638D" w:rsidP="00984069">
            <w:pPr>
              <w:pStyle w:val="NORMALTABLAS"/>
              <w:ind w:left="142"/>
              <w:jc w:val="left"/>
            </w:pPr>
            <w:r>
              <w:t xml:space="preserve">Codigo de macrodistrito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S_ALCALDIA</w:t>
            </w:r>
          </w:p>
        </w:tc>
        <w:tc>
          <w:tcPr>
            <w:tcW w:w="4141" w:type="dxa"/>
            <w:vAlign w:val="center"/>
          </w:tcPr>
          <w:p w:rsidR="00D8638D" w:rsidRDefault="00D8638D" w:rsidP="00984069">
            <w:pPr>
              <w:pStyle w:val="NORMALTABLAS"/>
              <w:ind w:left="142"/>
              <w:jc w:val="left"/>
            </w:pPr>
            <w:r>
              <w:t xml:space="preserve">Sub Alcaldía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DISTRITO</w:t>
            </w:r>
          </w:p>
        </w:tc>
        <w:tc>
          <w:tcPr>
            <w:tcW w:w="4141" w:type="dxa"/>
            <w:vAlign w:val="center"/>
          </w:tcPr>
          <w:p w:rsidR="00D8638D" w:rsidRDefault="00D8638D" w:rsidP="00984069">
            <w:pPr>
              <w:pStyle w:val="NORMALTABLAS"/>
              <w:ind w:left="142"/>
              <w:jc w:val="left"/>
            </w:pPr>
            <w:r>
              <w:t>Codigo de Distrito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COD_BARRIO</w:t>
            </w:r>
          </w:p>
        </w:tc>
        <w:tc>
          <w:tcPr>
            <w:tcW w:w="4141" w:type="dxa"/>
            <w:vAlign w:val="center"/>
          </w:tcPr>
          <w:p w:rsidR="00D8638D" w:rsidRDefault="00D8638D" w:rsidP="00984069">
            <w:pPr>
              <w:pStyle w:val="NORMALTABLAS"/>
              <w:ind w:left="142"/>
              <w:jc w:val="left"/>
            </w:pPr>
            <w:r>
              <w:t>Codigo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NOM_BARRIO</w:t>
            </w:r>
          </w:p>
        </w:tc>
        <w:tc>
          <w:tcPr>
            <w:tcW w:w="4141" w:type="dxa"/>
            <w:vAlign w:val="center"/>
          </w:tcPr>
          <w:p w:rsidR="00D8638D" w:rsidRDefault="00D8638D" w:rsidP="00984069">
            <w:pPr>
              <w:pStyle w:val="NORMALTABLAS"/>
              <w:ind w:left="142"/>
              <w:jc w:val="left"/>
            </w:pPr>
            <w:r>
              <w:t>Nombre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POB_T_04</w:t>
            </w:r>
          </w:p>
        </w:tc>
        <w:tc>
          <w:tcPr>
            <w:tcW w:w="4141" w:type="dxa"/>
            <w:vAlign w:val="center"/>
          </w:tcPr>
          <w:p w:rsidR="00D8638D" w:rsidRDefault="00D8638D" w:rsidP="00984069">
            <w:pPr>
              <w:pStyle w:val="NORMALTABLAS"/>
              <w:ind w:left="142"/>
              <w:jc w:val="left"/>
            </w:pPr>
            <w:r>
              <w:t xml:space="preserve">Población </w:t>
            </w:r>
          </w:p>
        </w:tc>
        <w:tc>
          <w:tcPr>
            <w:tcW w:w="2315" w:type="dxa"/>
          </w:tcPr>
          <w:p w:rsidR="00D8638D" w:rsidRDefault="00D8638D" w:rsidP="00984069">
            <w:pPr>
              <w:pStyle w:val="NORMALTABLAS"/>
              <w:jc w:val="both"/>
            </w:pPr>
            <w:r>
              <w:t>Number (Entero)</w:t>
            </w:r>
          </w:p>
        </w:tc>
      </w:tr>
      <w:tr w:rsidR="00D8638D" w:rsidTr="00984069">
        <w:tc>
          <w:tcPr>
            <w:tcW w:w="1784" w:type="dxa"/>
            <w:vAlign w:val="center"/>
          </w:tcPr>
          <w:p w:rsidR="00D8638D" w:rsidRDefault="00D8638D" w:rsidP="00984069">
            <w:pPr>
              <w:pStyle w:val="NORMALTABLAS"/>
              <w:ind w:left="142"/>
              <w:jc w:val="left"/>
            </w:pPr>
            <w:r>
              <w:t>AME_03</w:t>
            </w:r>
          </w:p>
        </w:tc>
        <w:tc>
          <w:tcPr>
            <w:tcW w:w="4141" w:type="dxa"/>
            <w:vAlign w:val="center"/>
          </w:tcPr>
          <w:p w:rsidR="00D8638D" w:rsidRDefault="00D8638D" w:rsidP="00984069">
            <w:pPr>
              <w:pStyle w:val="NORMALTABLAS"/>
              <w:ind w:left="142"/>
              <w:jc w:val="left"/>
            </w:pPr>
            <w:r>
              <w:t>Tipo de Amenaza</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Area_ha</w:t>
            </w:r>
          </w:p>
        </w:tc>
        <w:tc>
          <w:tcPr>
            <w:tcW w:w="4141" w:type="dxa"/>
            <w:vAlign w:val="center"/>
          </w:tcPr>
          <w:p w:rsidR="00D8638D" w:rsidRDefault="00D8638D" w:rsidP="00984069">
            <w:pPr>
              <w:pStyle w:val="NORMALTABLAS"/>
              <w:ind w:left="142"/>
              <w:jc w:val="left"/>
            </w:pPr>
            <w:r>
              <w:t xml:space="preserve">Area en Ha </w:t>
            </w:r>
          </w:p>
        </w:tc>
        <w:tc>
          <w:tcPr>
            <w:tcW w:w="2315" w:type="dxa"/>
          </w:tcPr>
          <w:p w:rsidR="00D8638D" w:rsidRDefault="00D8638D" w:rsidP="00984069">
            <w:pPr>
              <w:pStyle w:val="NORMALTABLAS"/>
              <w:jc w:val="both"/>
            </w:pPr>
            <w:r>
              <w:t>Number (Entero)</w:t>
            </w:r>
          </w:p>
        </w:tc>
      </w:tr>
    </w:tbl>
    <w:p w:rsidR="00D8638D" w:rsidRDefault="00D8638D" w:rsidP="00C0439C"/>
    <w:p w:rsidR="00D8638D" w:rsidRPr="005F6A7D" w:rsidRDefault="00D8638D" w:rsidP="00984069">
      <w:pPr>
        <w:pStyle w:val="Heading3"/>
      </w:pPr>
      <w:bookmarkStart w:id="111" w:name="_Toc346707497"/>
      <w:r>
        <w:t>Erosión Subterranea</w:t>
      </w:r>
      <w:bookmarkEnd w:id="111"/>
    </w:p>
    <w:p w:rsidR="00D8638D" w:rsidRDefault="00D8638D" w:rsidP="00984069">
      <w:pPr>
        <w:pStyle w:val="BodyText"/>
        <w:rPr>
          <w:rFonts w:cs="Arial"/>
          <w:b/>
        </w:rPr>
      </w:pPr>
      <w:r>
        <w:rPr>
          <w:rFonts w:cs="Arial"/>
          <w:b/>
        </w:rPr>
        <w:t>DESCRIPCION DEL ELEMENTO</w:t>
      </w:r>
    </w:p>
    <w:p w:rsidR="00D8638D" w:rsidRDefault="00D8638D" w:rsidP="00984069">
      <w:pPr>
        <w:pStyle w:val="BodyText"/>
        <w:rPr>
          <w:rFonts w:cs="Arial"/>
          <w:bCs/>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84069">
        <w:tc>
          <w:tcPr>
            <w:tcW w:w="8640" w:type="dxa"/>
            <w:gridSpan w:val="2"/>
            <w:shd w:val="clear" w:color="auto" w:fill="E6E6E6"/>
          </w:tcPr>
          <w:p w:rsidR="00D8638D" w:rsidRDefault="00D8638D" w:rsidP="00984069">
            <w:pPr>
              <w:pStyle w:val="NORMALTABLAS"/>
              <w:jc w:val="left"/>
              <w:rPr>
                <w:b/>
              </w:rPr>
            </w:pPr>
            <w:r>
              <w:rPr>
                <w:b/>
              </w:rPr>
              <w:t>Datos Generales</w:t>
            </w:r>
          </w:p>
        </w:tc>
      </w:tr>
      <w:tr w:rsidR="00D8638D" w:rsidTr="00984069">
        <w:tc>
          <w:tcPr>
            <w:tcW w:w="3662" w:type="dxa"/>
          </w:tcPr>
          <w:p w:rsidR="00D8638D" w:rsidRDefault="00D8638D" w:rsidP="00984069">
            <w:pPr>
              <w:pStyle w:val="NORMALTABLAS"/>
              <w:jc w:val="left"/>
            </w:pPr>
            <w:r>
              <w:t xml:space="preserve">Nombre de </w:t>
            </w:r>
            <w:r>
              <w:rPr>
                <w:szCs w:val="18"/>
              </w:rPr>
              <w:t>Archivo</w:t>
            </w:r>
          </w:p>
        </w:tc>
        <w:tc>
          <w:tcPr>
            <w:tcW w:w="4978" w:type="dxa"/>
          </w:tcPr>
          <w:p w:rsidR="00D8638D" w:rsidRDefault="00D8638D" w:rsidP="00984069">
            <w:pPr>
              <w:pStyle w:val="NORMALTABLAS"/>
              <w:jc w:val="left"/>
            </w:pPr>
            <w:r>
              <w:t>04_Esub_A.shp</w:t>
            </w:r>
          </w:p>
        </w:tc>
      </w:tr>
      <w:tr w:rsidR="00D8638D" w:rsidTr="00984069">
        <w:tc>
          <w:tcPr>
            <w:tcW w:w="3662" w:type="dxa"/>
          </w:tcPr>
          <w:p w:rsidR="00D8638D" w:rsidRDefault="00D8638D" w:rsidP="00984069">
            <w:pPr>
              <w:pStyle w:val="NORMALTABLAS"/>
              <w:jc w:val="left"/>
            </w:pPr>
            <w:r>
              <w:t>Ubicación de archivo</w:t>
            </w:r>
          </w:p>
        </w:tc>
        <w:tc>
          <w:tcPr>
            <w:tcW w:w="4978" w:type="dxa"/>
          </w:tcPr>
          <w:p w:rsidR="00D8638D" w:rsidRDefault="00D8638D" w:rsidP="00984069">
            <w:pPr>
              <w:pStyle w:val="NORMALTABLAS"/>
              <w:jc w:val="left"/>
              <w:rPr>
                <w:lang w:val="es-ES"/>
              </w:rPr>
            </w:pPr>
            <w:r>
              <w:rPr>
                <w:lang w:val="es-ES"/>
              </w:rPr>
              <w:t>C:\LAPAZ_CO2012</w:t>
            </w:r>
            <w:r w:rsidRPr="00264200">
              <w:rPr>
                <w:lang w:val="es-ES"/>
              </w:rPr>
              <w:t>\Datos\G_</w:t>
            </w:r>
            <w:r>
              <w:rPr>
                <w:lang w:val="es-ES"/>
              </w:rPr>
              <w:t>AMENAZAS</w:t>
            </w:r>
          </w:p>
        </w:tc>
      </w:tr>
      <w:tr w:rsidR="00D8638D" w:rsidTr="00984069">
        <w:tc>
          <w:tcPr>
            <w:tcW w:w="3662" w:type="dxa"/>
          </w:tcPr>
          <w:p w:rsidR="00D8638D" w:rsidRDefault="00D8638D" w:rsidP="00984069">
            <w:pPr>
              <w:pStyle w:val="NORMALTABLAS"/>
              <w:jc w:val="left"/>
            </w:pPr>
            <w:r>
              <w:t>Formato</w:t>
            </w:r>
          </w:p>
        </w:tc>
        <w:tc>
          <w:tcPr>
            <w:tcW w:w="4978" w:type="dxa"/>
          </w:tcPr>
          <w:p w:rsidR="00D8638D" w:rsidRDefault="00D8638D" w:rsidP="00984069">
            <w:pPr>
              <w:pStyle w:val="NORMALTABLAS"/>
              <w:jc w:val="left"/>
            </w:pPr>
            <w:r>
              <w:t>Shape</w:t>
            </w:r>
          </w:p>
        </w:tc>
      </w:tr>
      <w:tr w:rsidR="00D8638D" w:rsidTr="00984069">
        <w:tc>
          <w:tcPr>
            <w:tcW w:w="3662" w:type="dxa"/>
          </w:tcPr>
          <w:p w:rsidR="00D8638D" w:rsidRDefault="00D8638D" w:rsidP="00984069">
            <w:pPr>
              <w:pStyle w:val="NORMALTABLAS"/>
              <w:jc w:val="left"/>
            </w:pPr>
            <w:r>
              <w:t>Tipo de elemento</w:t>
            </w:r>
          </w:p>
        </w:tc>
        <w:tc>
          <w:tcPr>
            <w:tcW w:w="4978" w:type="dxa"/>
          </w:tcPr>
          <w:p w:rsidR="00D8638D" w:rsidRDefault="00D8638D" w:rsidP="00984069">
            <w:pPr>
              <w:pStyle w:val="NORMALTABLAS"/>
              <w:jc w:val="left"/>
            </w:pPr>
            <w:r>
              <w:t>Polígonos</w:t>
            </w:r>
          </w:p>
        </w:tc>
      </w:tr>
      <w:tr w:rsidR="00D8638D" w:rsidTr="00984069">
        <w:tc>
          <w:tcPr>
            <w:tcW w:w="8640" w:type="dxa"/>
            <w:gridSpan w:val="2"/>
            <w:shd w:val="clear" w:color="auto" w:fill="E6E6E6"/>
          </w:tcPr>
          <w:p w:rsidR="00D8638D" w:rsidRDefault="00D8638D" w:rsidP="00984069">
            <w:pPr>
              <w:pStyle w:val="NORMALTABLAS"/>
              <w:jc w:val="left"/>
              <w:rPr>
                <w:b/>
              </w:rPr>
            </w:pPr>
            <w:r>
              <w:rPr>
                <w:b/>
              </w:rPr>
              <w:t>Datos C</w:t>
            </w:r>
            <w:r>
              <w:rPr>
                <w:b/>
                <w:shd w:val="clear" w:color="auto" w:fill="E6E6E6"/>
              </w:rPr>
              <w:t>artográficos</w:t>
            </w:r>
          </w:p>
        </w:tc>
      </w:tr>
      <w:tr w:rsidR="00D8638D" w:rsidTr="00984069">
        <w:tc>
          <w:tcPr>
            <w:tcW w:w="3662" w:type="dxa"/>
          </w:tcPr>
          <w:p w:rsidR="00D8638D" w:rsidRDefault="00D8638D" w:rsidP="00984069">
            <w:pPr>
              <w:pStyle w:val="NORMALTABLAS"/>
              <w:jc w:val="left"/>
            </w:pPr>
            <w:r>
              <w:t>Proyección Cartográfica</w:t>
            </w:r>
          </w:p>
        </w:tc>
        <w:tc>
          <w:tcPr>
            <w:tcW w:w="4978" w:type="dxa"/>
          </w:tcPr>
          <w:p w:rsidR="00D8638D" w:rsidRDefault="00D8638D" w:rsidP="00984069">
            <w:pPr>
              <w:pStyle w:val="NORMALTABLAS"/>
              <w:jc w:val="left"/>
            </w:pPr>
            <w:r>
              <w:t>Universal Transversa de Mercator UTM</w:t>
            </w:r>
          </w:p>
        </w:tc>
      </w:tr>
      <w:tr w:rsidR="00D8638D" w:rsidTr="00984069">
        <w:tc>
          <w:tcPr>
            <w:tcW w:w="3662" w:type="dxa"/>
          </w:tcPr>
          <w:p w:rsidR="00D8638D" w:rsidRDefault="00D8638D" w:rsidP="00984069">
            <w:pPr>
              <w:pStyle w:val="NORMALTABLAS"/>
              <w:jc w:val="left"/>
            </w:pPr>
            <w:r>
              <w:t>Zona de Proyección UTM</w:t>
            </w:r>
          </w:p>
        </w:tc>
        <w:tc>
          <w:tcPr>
            <w:tcW w:w="4978" w:type="dxa"/>
          </w:tcPr>
          <w:p w:rsidR="00D8638D" w:rsidRDefault="00D8638D" w:rsidP="00984069">
            <w:pPr>
              <w:pStyle w:val="NORMALTABLAS"/>
              <w:jc w:val="left"/>
            </w:pPr>
            <w:r>
              <w:t>19, sur</w:t>
            </w:r>
          </w:p>
        </w:tc>
      </w:tr>
      <w:tr w:rsidR="00D8638D" w:rsidTr="00984069">
        <w:tc>
          <w:tcPr>
            <w:tcW w:w="3662" w:type="dxa"/>
          </w:tcPr>
          <w:p w:rsidR="00D8638D" w:rsidRDefault="00D8638D" w:rsidP="00984069">
            <w:pPr>
              <w:pStyle w:val="NORMALTABLAS"/>
              <w:jc w:val="left"/>
            </w:pPr>
            <w:r>
              <w:t>Datum</w:t>
            </w:r>
            <w:r>
              <w:tab/>
            </w:r>
          </w:p>
        </w:tc>
        <w:tc>
          <w:tcPr>
            <w:tcW w:w="4978" w:type="dxa"/>
          </w:tcPr>
          <w:p w:rsidR="00D8638D" w:rsidRDefault="00D8638D" w:rsidP="00984069">
            <w:pPr>
              <w:pStyle w:val="NORMALTABLAS"/>
              <w:jc w:val="left"/>
            </w:pPr>
            <w:r>
              <w:t>WGS-84</w:t>
            </w:r>
          </w:p>
        </w:tc>
      </w:tr>
      <w:tr w:rsidR="00D8638D" w:rsidTr="00984069">
        <w:tc>
          <w:tcPr>
            <w:tcW w:w="8640" w:type="dxa"/>
            <w:gridSpan w:val="2"/>
            <w:shd w:val="clear" w:color="auto" w:fill="E6E6E6"/>
          </w:tcPr>
          <w:p w:rsidR="00D8638D" w:rsidRDefault="00D8638D" w:rsidP="00984069">
            <w:pPr>
              <w:pStyle w:val="NORMALTABLAS"/>
              <w:jc w:val="left"/>
              <w:rPr>
                <w:b/>
              </w:rPr>
            </w:pPr>
            <w:r>
              <w:rPr>
                <w:b/>
              </w:rPr>
              <w:t>Información complementaria</w:t>
            </w:r>
          </w:p>
        </w:tc>
      </w:tr>
      <w:tr w:rsidR="00D8638D" w:rsidTr="00984069">
        <w:tc>
          <w:tcPr>
            <w:tcW w:w="3662" w:type="dxa"/>
          </w:tcPr>
          <w:p w:rsidR="00D8638D" w:rsidRDefault="00D8638D" w:rsidP="00984069">
            <w:pPr>
              <w:pStyle w:val="NORMALTABLAS"/>
              <w:jc w:val="left"/>
            </w:pPr>
            <w:r>
              <w:t>Origen de la información</w:t>
            </w:r>
          </w:p>
        </w:tc>
        <w:tc>
          <w:tcPr>
            <w:tcW w:w="4978" w:type="dxa"/>
          </w:tcPr>
          <w:p w:rsidR="00D8638D" w:rsidRDefault="00D8638D" w:rsidP="00984069">
            <w:pPr>
              <w:pStyle w:val="NORMALTABLAS"/>
              <w:jc w:val="both"/>
            </w:pPr>
            <w:r>
              <w:t>HAM LA PAZ</w:t>
            </w:r>
          </w:p>
        </w:tc>
      </w:tr>
      <w:tr w:rsidR="00D8638D" w:rsidTr="00984069">
        <w:tc>
          <w:tcPr>
            <w:tcW w:w="3662" w:type="dxa"/>
          </w:tcPr>
          <w:p w:rsidR="00D8638D" w:rsidRDefault="00D8638D" w:rsidP="00984069">
            <w:pPr>
              <w:pStyle w:val="NORMALTABLAS"/>
              <w:jc w:val="left"/>
            </w:pPr>
            <w:r>
              <w:t>Año</w:t>
            </w:r>
          </w:p>
        </w:tc>
        <w:tc>
          <w:tcPr>
            <w:tcW w:w="4978" w:type="dxa"/>
          </w:tcPr>
          <w:p w:rsidR="00D8638D" w:rsidRDefault="00D8638D" w:rsidP="00984069">
            <w:pPr>
              <w:pStyle w:val="NORMALTABLAS"/>
              <w:jc w:val="left"/>
            </w:pPr>
            <w:r>
              <w:t>2006</w:t>
            </w:r>
          </w:p>
        </w:tc>
      </w:tr>
      <w:tr w:rsidR="00D8638D" w:rsidTr="00984069">
        <w:tc>
          <w:tcPr>
            <w:tcW w:w="3662" w:type="dxa"/>
          </w:tcPr>
          <w:p w:rsidR="00D8638D" w:rsidRDefault="00D8638D" w:rsidP="00984069">
            <w:pPr>
              <w:pStyle w:val="NORMALTABLAS"/>
              <w:jc w:val="left"/>
            </w:pPr>
            <w:r>
              <w:t>Institución</w:t>
            </w:r>
          </w:p>
        </w:tc>
        <w:tc>
          <w:tcPr>
            <w:tcW w:w="4978" w:type="dxa"/>
          </w:tcPr>
          <w:p w:rsidR="00D8638D" w:rsidRDefault="00D8638D" w:rsidP="00984069">
            <w:pPr>
              <w:pStyle w:val="NORMALTABLAS"/>
              <w:jc w:val="left"/>
            </w:pPr>
            <w:r>
              <w:t>HAM LA PAZ</w:t>
            </w:r>
          </w:p>
        </w:tc>
      </w:tr>
      <w:tr w:rsidR="00D8638D" w:rsidTr="00984069">
        <w:tc>
          <w:tcPr>
            <w:tcW w:w="3662" w:type="dxa"/>
          </w:tcPr>
          <w:p w:rsidR="00D8638D" w:rsidRDefault="00D8638D" w:rsidP="00984069">
            <w:pPr>
              <w:pStyle w:val="NORMALTABLAS"/>
              <w:jc w:val="left"/>
            </w:pPr>
            <w:r>
              <w:t>Escala Base</w:t>
            </w:r>
          </w:p>
        </w:tc>
        <w:tc>
          <w:tcPr>
            <w:tcW w:w="4978" w:type="dxa"/>
          </w:tcPr>
          <w:p w:rsidR="00D8638D" w:rsidRDefault="00D8638D" w:rsidP="00984069">
            <w:pPr>
              <w:pStyle w:val="NORMALTABLAS"/>
              <w:jc w:val="left"/>
            </w:pPr>
            <w:r>
              <w:t>1:5.000</w:t>
            </w:r>
          </w:p>
        </w:tc>
      </w:tr>
      <w:tr w:rsidR="00D8638D" w:rsidTr="00984069">
        <w:tc>
          <w:tcPr>
            <w:tcW w:w="3662" w:type="dxa"/>
          </w:tcPr>
          <w:p w:rsidR="00D8638D" w:rsidRDefault="00D8638D" w:rsidP="00984069">
            <w:pPr>
              <w:pStyle w:val="NORMALTABLAS"/>
              <w:jc w:val="left"/>
            </w:pPr>
            <w:r>
              <w:t>Cubrimiento Geográfico</w:t>
            </w:r>
          </w:p>
        </w:tc>
        <w:tc>
          <w:tcPr>
            <w:tcW w:w="4978" w:type="dxa"/>
          </w:tcPr>
          <w:p w:rsidR="00D8638D" w:rsidRPr="00C0439C" w:rsidRDefault="00D8638D" w:rsidP="00984069">
            <w:pPr>
              <w:pStyle w:val="NORMALTABLAS"/>
              <w:jc w:val="left"/>
              <w:rPr>
                <w:lang w:val="es-BO"/>
              </w:rPr>
            </w:pPr>
            <w:r w:rsidRPr="000E0FB1">
              <w:rPr>
                <w:lang w:val="es-BO"/>
              </w:rPr>
              <w:t>Municipio La Paz</w:t>
            </w:r>
          </w:p>
        </w:tc>
      </w:tr>
      <w:tr w:rsidR="00D8638D" w:rsidTr="00984069">
        <w:tc>
          <w:tcPr>
            <w:tcW w:w="3662" w:type="dxa"/>
          </w:tcPr>
          <w:p w:rsidR="00D8638D" w:rsidRDefault="00D8638D" w:rsidP="00984069">
            <w:pPr>
              <w:pStyle w:val="NORMALTABLAS"/>
              <w:jc w:val="left"/>
            </w:pPr>
            <w:r>
              <w:t>Procesamiento</w:t>
            </w:r>
          </w:p>
        </w:tc>
        <w:tc>
          <w:tcPr>
            <w:tcW w:w="4978" w:type="dxa"/>
          </w:tcPr>
          <w:p w:rsidR="00D8638D" w:rsidRDefault="00D8638D" w:rsidP="00984069">
            <w:pPr>
              <w:pStyle w:val="NORMALTABLAS"/>
              <w:jc w:val="left"/>
            </w:pPr>
            <w:r>
              <w:t>Digitalización de Eventos</w:t>
            </w:r>
          </w:p>
        </w:tc>
      </w:tr>
    </w:tbl>
    <w:p w:rsidR="00D8638D" w:rsidRPr="00E556D7" w:rsidRDefault="00D8638D" w:rsidP="00984069">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984069">
        <w:trPr>
          <w:tblHeader/>
        </w:trPr>
        <w:tc>
          <w:tcPr>
            <w:tcW w:w="1784" w:type="dxa"/>
            <w:shd w:val="clear" w:color="auto" w:fill="E6E6E6"/>
            <w:vAlign w:val="center"/>
          </w:tcPr>
          <w:p w:rsidR="00D8638D" w:rsidRDefault="00D8638D" w:rsidP="00984069">
            <w:pPr>
              <w:pStyle w:val="NORMALTABLAS"/>
              <w:rPr>
                <w:b/>
              </w:rPr>
            </w:pPr>
            <w:r>
              <w:rPr>
                <w:b/>
              </w:rPr>
              <w:t>NOMBRE DEL CAMPO (ATRIBUTO)</w:t>
            </w:r>
          </w:p>
        </w:tc>
        <w:tc>
          <w:tcPr>
            <w:tcW w:w="4141" w:type="dxa"/>
            <w:shd w:val="clear" w:color="auto" w:fill="E6E6E6"/>
            <w:vAlign w:val="center"/>
          </w:tcPr>
          <w:p w:rsidR="00D8638D" w:rsidRDefault="00D8638D" w:rsidP="00984069">
            <w:pPr>
              <w:pStyle w:val="NORMALTABLAS"/>
              <w:rPr>
                <w:b/>
              </w:rPr>
            </w:pPr>
            <w:r>
              <w:rPr>
                <w:b/>
              </w:rPr>
              <w:t>DESCRIPCION</w:t>
            </w:r>
          </w:p>
        </w:tc>
        <w:tc>
          <w:tcPr>
            <w:tcW w:w="2315" w:type="dxa"/>
            <w:shd w:val="clear" w:color="auto" w:fill="E6E6E6"/>
            <w:vAlign w:val="center"/>
          </w:tcPr>
          <w:p w:rsidR="00D8638D" w:rsidRDefault="00D8638D" w:rsidP="00984069">
            <w:pPr>
              <w:pStyle w:val="NORMALTABLAS"/>
              <w:rPr>
                <w:b/>
              </w:rPr>
            </w:pPr>
            <w:r>
              <w:rPr>
                <w:b/>
              </w:rPr>
              <w:t>FORMATO DEL CARÁCTER</w:t>
            </w:r>
          </w:p>
        </w:tc>
      </w:tr>
      <w:tr w:rsidR="00D8638D" w:rsidTr="00984069">
        <w:tc>
          <w:tcPr>
            <w:tcW w:w="1784" w:type="dxa"/>
            <w:vAlign w:val="center"/>
          </w:tcPr>
          <w:p w:rsidR="00D8638D" w:rsidRDefault="00D8638D" w:rsidP="00984069">
            <w:pPr>
              <w:pStyle w:val="NORMALTABLAS"/>
              <w:ind w:left="142"/>
              <w:jc w:val="left"/>
            </w:pPr>
            <w:r>
              <w:t>MACRO</w:t>
            </w:r>
          </w:p>
        </w:tc>
        <w:tc>
          <w:tcPr>
            <w:tcW w:w="4141" w:type="dxa"/>
            <w:vAlign w:val="center"/>
          </w:tcPr>
          <w:p w:rsidR="00D8638D" w:rsidRDefault="00D8638D" w:rsidP="00984069">
            <w:pPr>
              <w:pStyle w:val="NORMALTABLAS"/>
              <w:ind w:left="142"/>
              <w:jc w:val="left"/>
            </w:pPr>
            <w:r>
              <w:t xml:space="preserve">Codigo de macrodistrito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S_ALCALDIA</w:t>
            </w:r>
          </w:p>
        </w:tc>
        <w:tc>
          <w:tcPr>
            <w:tcW w:w="4141" w:type="dxa"/>
            <w:vAlign w:val="center"/>
          </w:tcPr>
          <w:p w:rsidR="00D8638D" w:rsidRDefault="00D8638D" w:rsidP="00984069">
            <w:pPr>
              <w:pStyle w:val="NORMALTABLAS"/>
              <w:ind w:left="142"/>
              <w:jc w:val="left"/>
            </w:pPr>
            <w:r>
              <w:t xml:space="preserve">Sub Alcaldía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DISTRITO</w:t>
            </w:r>
          </w:p>
        </w:tc>
        <w:tc>
          <w:tcPr>
            <w:tcW w:w="4141" w:type="dxa"/>
            <w:vAlign w:val="center"/>
          </w:tcPr>
          <w:p w:rsidR="00D8638D" w:rsidRDefault="00D8638D" w:rsidP="00984069">
            <w:pPr>
              <w:pStyle w:val="NORMALTABLAS"/>
              <w:ind w:left="142"/>
              <w:jc w:val="left"/>
            </w:pPr>
            <w:r>
              <w:t>Codigo de Distrito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COD_BARRIO</w:t>
            </w:r>
          </w:p>
        </w:tc>
        <w:tc>
          <w:tcPr>
            <w:tcW w:w="4141" w:type="dxa"/>
            <w:vAlign w:val="center"/>
          </w:tcPr>
          <w:p w:rsidR="00D8638D" w:rsidRDefault="00D8638D" w:rsidP="00984069">
            <w:pPr>
              <w:pStyle w:val="NORMALTABLAS"/>
              <w:ind w:left="142"/>
              <w:jc w:val="left"/>
            </w:pPr>
            <w:r>
              <w:t>Codigo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NOM_BARRIO</w:t>
            </w:r>
          </w:p>
        </w:tc>
        <w:tc>
          <w:tcPr>
            <w:tcW w:w="4141" w:type="dxa"/>
            <w:vAlign w:val="center"/>
          </w:tcPr>
          <w:p w:rsidR="00D8638D" w:rsidRDefault="00D8638D" w:rsidP="00984069">
            <w:pPr>
              <w:pStyle w:val="NORMALTABLAS"/>
              <w:ind w:left="142"/>
              <w:jc w:val="left"/>
            </w:pPr>
            <w:r>
              <w:t>Nombre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POB_T_04</w:t>
            </w:r>
          </w:p>
        </w:tc>
        <w:tc>
          <w:tcPr>
            <w:tcW w:w="4141" w:type="dxa"/>
            <w:vAlign w:val="center"/>
          </w:tcPr>
          <w:p w:rsidR="00D8638D" w:rsidRDefault="00D8638D" w:rsidP="00984069">
            <w:pPr>
              <w:pStyle w:val="NORMALTABLAS"/>
              <w:ind w:left="142"/>
              <w:jc w:val="left"/>
            </w:pPr>
            <w:r>
              <w:t xml:space="preserve">Población </w:t>
            </w:r>
          </w:p>
        </w:tc>
        <w:tc>
          <w:tcPr>
            <w:tcW w:w="2315" w:type="dxa"/>
          </w:tcPr>
          <w:p w:rsidR="00D8638D" w:rsidRDefault="00D8638D" w:rsidP="00984069">
            <w:pPr>
              <w:pStyle w:val="NORMALTABLAS"/>
              <w:jc w:val="both"/>
            </w:pPr>
            <w:r>
              <w:t>Number (Entero)</w:t>
            </w:r>
          </w:p>
        </w:tc>
      </w:tr>
      <w:tr w:rsidR="00D8638D" w:rsidTr="00984069">
        <w:tc>
          <w:tcPr>
            <w:tcW w:w="1784" w:type="dxa"/>
            <w:vAlign w:val="center"/>
          </w:tcPr>
          <w:p w:rsidR="00D8638D" w:rsidRDefault="00D8638D" w:rsidP="00984069">
            <w:pPr>
              <w:pStyle w:val="NORMALTABLAS"/>
              <w:ind w:left="142"/>
              <w:jc w:val="left"/>
            </w:pPr>
            <w:r>
              <w:t>AME_03</w:t>
            </w:r>
          </w:p>
        </w:tc>
        <w:tc>
          <w:tcPr>
            <w:tcW w:w="4141" w:type="dxa"/>
            <w:vAlign w:val="center"/>
          </w:tcPr>
          <w:p w:rsidR="00D8638D" w:rsidRDefault="00D8638D" w:rsidP="00984069">
            <w:pPr>
              <w:pStyle w:val="NORMALTABLAS"/>
              <w:ind w:left="142"/>
              <w:jc w:val="left"/>
            </w:pPr>
            <w:r>
              <w:t>Tipo de Amenaza</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Area_ha</w:t>
            </w:r>
          </w:p>
        </w:tc>
        <w:tc>
          <w:tcPr>
            <w:tcW w:w="4141" w:type="dxa"/>
            <w:vAlign w:val="center"/>
          </w:tcPr>
          <w:p w:rsidR="00D8638D" w:rsidRDefault="00D8638D" w:rsidP="00984069">
            <w:pPr>
              <w:pStyle w:val="NORMALTABLAS"/>
              <w:ind w:left="142"/>
              <w:jc w:val="left"/>
            </w:pPr>
            <w:r>
              <w:t xml:space="preserve">Area en Ha </w:t>
            </w:r>
          </w:p>
        </w:tc>
        <w:tc>
          <w:tcPr>
            <w:tcW w:w="2315" w:type="dxa"/>
          </w:tcPr>
          <w:p w:rsidR="00D8638D" w:rsidRDefault="00D8638D" w:rsidP="00984069">
            <w:pPr>
              <w:pStyle w:val="NORMALTABLAS"/>
              <w:jc w:val="both"/>
            </w:pPr>
            <w:r>
              <w:t>Number (Entero)</w:t>
            </w:r>
          </w:p>
        </w:tc>
      </w:tr>
    </w:tbl>
    <w:p w:rsidR="00D8638D" w:rsidRDefault="00D8638D" w:rsidP="00984069"/>
    <w:p w:rsidR="00D8638D" w:rsidRPr="005F6A7D" w:rsidRDefault="00D8638D" w:rsidP="00984069">
      <w:pPr>
        <w:pStyle w:val="Heading3"/>
      </w:pPr>
      <w:bookmarkStart w:id="112" w:name="_Toc346707498"/>
      <w:r>
        <w:t>Erosión Superficial</w:t>
      </w:r>
      <w:bookmarkEnd w:id="112"/>
    </w:p>
    <w:p w:rsidR="00D8638D" w:rsidRDefault="00D8638D" w:rsidP="00984069">
      <w:pPr>
        <w:pStyle w:val="BodyText"/>
        <w:rPr>
          <w:rFonts w:cs="Arial"/>
          <w:b/>
        </w:rPr>
      </w:pPr>
      <w:r>
        <w:rPr>
          <w:rFonts w:cs="Arial"/>
          <w:b/>
        </w:rPr>
        <w:t>DESCRIPCION DEL ELEMENTO</w:t>
      </w:r>
    </w:p>
    <w:p w:rsidR="00D8638D" w:rsidRDefault="00D8638D" w:rsidP="00984069">
      <w:pPr>
        <w:pStyle w:val="BodyText"/>
        <w:rPr>
          <w:rFonts w:cs="Arial"/>
          <w:bCs/>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84069">
        <w:tc>
          <w:tcPr>
            <w:tcW w:w="8640" w:type="dxa"/>
            <w:gridSpan w:val="2"/>
            <w:shd w:val="clear" w:color="auto" w:fill="E6E6E6"/>
          </w:tcPr>
          <w:p w:rsidR="00D8638D" w:rsidRDefault="00D8638D" w:rsidP="00984069">
            <w:pPr>
              <w:pStyle w:val="NORMALTABLAS"/>
              <w:jc w:val="left"/>
              <w:rPr>
                <w:b/>
              </w:rPr>
            </w:pPr>
            <w:r>
              <w:rPr>
                <w:b/>
              </w:rPr>
              <w:t>Datos Generales</w:t>
            </w:r>
          </w:p>
        </w:tc>
      </w:tr>
      <w:tr w:rsidR="00D8638D" w:rsidTr="00984069">
        <w:tc>
          <w:tcPr>
            <w:tcW w:w="3662" w:type="dxa"/>
          </w:tcPr>
          <w:p w:rsidR="00D8638D" w:rsidRDefault="00D8638D" w:rsidP="00984069">
            <w:pPr>
              <w:pStyle w:val="NORMALTABLAS"/>
              <w:jc w:val="left"/>
            </w:pPr>
            <w:r>
              <w:t xml:space="preserve">Nombre de </w:t>
            </w:r>
            <w:r>
              <w:rPr>
                <w:szCs w:val="18"/>
              </w:rPr>
              <w:t>Archivo</w:t>
            </w:r>
          </w:p>
        </w:tc>
        <w:tc>
          <w:tcPr>
            <w:tcW w:w="4978" w:type="dxa"/>
          </w:tcPr>
          <w:p w:rsidR="00D8638D" w:rsidRDefault="00D8638D" w:rsidP="00984069">
            <w:pPr>
              <w:pStyle w:val="NORMALTABLAS"/>
              <w:jc w:val="left"/>
            </w:pPr>
            <w:r>
              <w:t>05_ESUP.shp</w:t>
            </w:r>
          </w:p>
        </w:tc>
      </w:tr>
      <w:tr w:rsidR="00D8638D" w:rsidTr="00984069">
        <w:tc>
          <w:tcPr>
            <w:tcW w:w="3662" w:type="dxa"/>
          </w:tcPr>
          <w:p w:rsidR="00D8638D" w:rsidRDefault="00D8638D" w:rsidP="00984069">
            <w:pPr>
              <w:pStyle w:val="NORMALTABLAS"/>
              <w:jc w:val="left"/>
            </w:pPr>
            <w:r>
              <w:t>Ubicación de archivo</w:t>
            </w:r>
          </w:p>
        </w:tc>
        <w:tc>
          <w:tcPr>
            <w:tcW w:w="4978" w:type="dxa"/>
          </w:tcPr>
          <w:p w:rsidR="00D8638D" w:rsidRDefault="00D8638D" w:rsidP="00984069">
            <w:pPr>
              <w:pStyle w:val="NORMALTABLAS"/>
              <w:jc w:val="left"/>
              <w:rPr>
                <w:lang w:val="es-ES"/>
              </w:rPr>
            </w:pPr>
            <w:r>
              <w:rPr>
                <w:lang w:val="es-ES"/>
              </w:rPr>
              <w:t>C:\LAPAZ_CO2012</w:t>
            </w:r>
            <w:r w:rsidRPr="00264200">
              <w:rPr>
                <w:lang w:val="es-ES"/>
              </w:rPr>
              <w:t>\Datos\G_</w:t>
            </w:r>
            <w:r>
              <w:rPr>
                <w:lang w:val="es-ES"/>
              </w:rPr>
              <w:t>AMENAZAS</w:t>
            </w:r>
          </w:p>
        </w:tc>
      </w:tr>
      <w:tr w:rsidR="00D8638D" w:rsidTr="00984069">
        <w:tc>
          <w:tcPr>
            <w:tcW w:w="3662" w:type="dxa"/>
          </w:tcPr>
          <w:p w:rsidR="00D8638D" w:rsidRDefault="00D8638D" w:rsidP="00984069">
            <w:pPr>
              <w:pStyle w:val="NORMALTABLAS"/>
              <w:jc w:val="left"/>
            </w:pPr>
            <w:r>
              <w:t>Formato</w:t>
            </w:r>
          </w:p>
        </w:tc>
        <w:tc>
          <w:tcPr>
            <w:tcW w:w="4978" w:type="dxa"/>
          </w:tcPr>
          <w:p w:rsidR="00D8638D" w:rsidRDefault="00D8638D" w:rsidP="00984069">
            <w:pPr>
              <w:pStyle w:val="NORMALTABLAS"/>
              <w:jc w:val="left"/>
            </w:pPr>
            <w:r>
              <w:t>Shape</w:t>
            </w:r>
          </w:p>
        </w:tc>
      </w:tr>
      <w:tr w:rsidR="00D8638D" w:rsidTr="00984069">
        <w:tc>
          <w:tcPr>
            <w:tcW w:w="3662" w:type="dxa"/>
          </w:tcPr>
          <w:p w:rsidR="00D8638D" w:rsidRDefault="00D8638D" w:rsidP="00984069">
            <w:pPr>
              <w:pStyle w:val="NORMALTABLAS"/>
              <w:jc w:val="left"/>
            </w:pPr>
            <w:r>
              <w:t>Tipo de elemento</w:t>
            </w:r>
          </w:p>
        </w:tc>
        <w:tc>
          <w:tcPr>
            <w:tcW w:w="4978" w:type="dxa"/>
          </w:tcPr>
          <w:p w:rsidR="00D8638D" w:rsidRDefault="00D8638D" w:rsidP="00984069">
            <w:pPr>
              <w:pStyle w:val="NORMALTABLAS"/>
              <w:jc w:val="left"/>
            </w:pPr>
            <w:r>
              <w:t>Polígonos</w:t>
            </w:r>
          </w:p>
        </w:tc>
      </w:tr>
      <w:tr w:rsidR="00D8638D" w:rsidTr="00984069">
        <w:tc>
          <w:tcPr>
            <w:tcW w:w="8640" w:type="dxa"/>
            <w:gridSpan w:val="2"/>
            <w:shd w:val="clear" w:color="auto" w:fill="E6E6E6"/>
          </w:tcPr>
          <w:p w:rsidR="00D8638D" w:rsidRDefault="00D8638D" w:rsidP="00984069">
            <w:pPr>
              <w:pStyle w:val="NORMALTABLAS"/>
              <w:jc w:val="left"/>
              <w:rPr>
                <w:b/>
              </w:rPr>
            </w:pPr>
            <w:r>
              <w:rPr>
                <w:b/>
              </w:rPr>
              <w:t>Datos C</w:t>
            </w:r>
            <w:r>
              <w:rPr>
                <w:b/>
                <w:shd w:val="clear" w:color="auto" w:fill="E6E6E6"/>
              </w:rPr>
              <w:t>artográficos</w:t>
            </w:r>
          </w:p>
        </w:tc>
      </w:tr>
      <w:tr w:rsidR="00D8638D" w:rsidTr="00984069">
        <w:tc>
          <w:tcPr>
            <w:tcW w:w="3662" w:type="dxa"/>
          </w:tcPr>
          <w:p w:rsidR="00D8638D" w:rsidRDefault="00D8638D" w:rsidP="00984069">
            <w:pPr>
              <w:pStyle w:val="NORMALTABLAS"/>
              <w:jc w:val="left"/>
            </w:pPr>
            <w:r>
              <w:t>Proyección Cartográfica</w:t>
            </w:r>
          </w:p>
        </w:tc>
        <w:tc>
          <w:tcPr>
            <w:tcW w:w="4978" w:type="dxa"/>
          </w:tcPr>
          <w:p w:rsidR="00D8638D" w:rsidRDefault="00D8638D" w:rsidP="00984069">
            <w:pPr>
              <w:pStyle w:val="NORMALTABLAS"/>
              <w:jc w:val="left"/>
            </w:pPr>
            <w:r>
              <w:t>Universal Transversa de Mercator UTM</w:t>
            </w:r>
          </w:p>
        </w:tc>
      </w:tr>
      <w:tr w:rsidR="00D8638D" w:rsidTr="00984069">
        <w:tc>
          <w:tcPr>
            <w:tcW w:w="3662" w:type="dxa"/>
          </w:tcPr>
          <w:p w:rsidR="00D8638D" w:rsidRDefault="00D8638D" w:rsidP="00984069">
            <w:pPr>
              <w:pStyle w:val="NORMALTABLAS"/>
              <w:jc w:val="left"/>
            </w:pPr>
            <w:r>
              <w:t>Zona de Proyección UTM</w:t>
            </w:r>
          </w:p>
        </w:tc>
        <w:tc>
          <w:tcPr>
            <w:tcW w:w="4978" w:type="dxa"/>
          </w:tcPr>
          <w:p w:rsidR="00D8638D" w:rsidRDefault="00D8638D" w:rsidP="00984069">
            <w:pPr>
              <w:pStyle w:val="NORMALTABLAS"/>
              <w:jc w:val="left"/>
            </w:pPr>
            <w:r>
              <w:t>19, sur</w:t>
            </w:r>
          </w:p>
        </w:tc>
      </w:tr>
      <w:tr w:rsidR="00D8638D" w:rsidTr="00984069">
        <w:tc>
          <w:tcPr>
            <w:tcW w:w="3662" w:type="dxa"/>
          </w:tcPr>
          <w:p w:rsidR="00D8638D" w:rsidRDefault="00D8638D" w:rsidP="00984069">
            <w:pPr>
              <w:pStyle w:val="NORMALTABLAS"/>
              <w:jc w:val="left"/>
            </w:pPr>
            <w:r>
              <w:t>Datum</w:t>
            </w:r>
            <w:r>
              <w:tab/>
            </w:r>
          </w:p>
        </w:tc>
        <w:tc>
          <w:tcPr>
            <w:tcW w:w="4978" w:type="dxa"/>
          </w:tcPr>
          <w:p w:rsidR="00D8638D" w:rsidRDefault="00D8638D" w:rsidP="00984069">
            <w:pPr>
              <w:pStyle w:val="NORMALTABLAS"/>
              <w:jc w:val="left"/>
            </w:pPr>
            <w:r>
              <w:t>WGS-84</w:t>
            </w:r>
          </w:p>
        </w:tc>
      </w:tr>
      <w:tr w:rsidR="00D8638D" w:rsidTr="00984069">
        <w:tc>
          <w:tcPr>
            <w:tcW w:w="8640" w:type="dxa"/>
            <w:gridSpan w:val="2"/>
            <w:shd w:val="clear" w:color="auto" w:fill="E6E6E6"/>
          </w:tcPr>
          <w:p w:rsidR="00D8638D" w:rsidRDefault="00D8638D" w:rsidP="00984069">
            <w:pPr>
              <w:pStyle w:val="NORMALTABLAS"/>
              <w:jc w:val="left"/>
              <w:rPr>
                <w:b/>
              </w:rPr>
            </w:pPr>
            <w:r>
              <w:rPr>
                <w:b/>
              </w:rPr>
              <w:t>Información complementaria</w:t>
            </w:r>
          </w:p>
        </w:tc>
      </w:tr>
      <w:tr w:rsidR="00D8638D" w:rsidTr="00984069">
        <w:tc>
          <w:tcPr>
            <w:tcW w:w="3662" w:type="dxa"/>
          </w:tcPr>
          <w:p w:rsidR="00D8638D" w:rsidRDefault="00D8638D" w:rsidP="00984069">
            <w:pPr>
              <w:pStyle w:val="NORMALTABLAS"/>
              <w:jc w:val="left"/>
            </w:pPr>
            <w:r>
              <w:t>Origen de la información</w:t>
            </w:r>
          </w:p>
        </w:tc>
        <w:tc>
          <w:tcPr>
            <w:tcW w:w="4978" w:type="dxa"/>
          </w:tcPr>
          <w:p w:rsidR="00D8638D" w:rsidRDefault="00D8638D" w:rsidP="00984069">
            <w:pPr>
              <w:pStyle w:val="NORMALTABLAS"/>
              <w:jc w:val="both"/>
            </w:pPr>
            <w:r>
              <w:t>HAM LA PAZ</w:t>
            </w:r>
          </w:p>
        </w:tc>
      </w:tr>
      <w:tr w:rsidR="00D8638D" w:rsidTr="00984069">
        <w:tc>
          <w:tcPr>
            <w:tcW w:w="3662" w:type="dxa"/>
          </w:tcPr>
          <w:p w:rsidR="00D8638D" w:rsidRDefault="00D8638D" w:rsidP="00984069">
            <w:pPr>
              <w:pStyle w:val="NORMALTABLAS"/>
              <w:jc w:val="left"/>
            </w:pPr>
            <w:r>
              <w:t>Año</w:t>
            </w:r>
          </w:p>
        </w:tc>
        <w:tc>
          <w:tcPr>
            <w:tcW w:w="4978" w:type="dxa"/>
          </w:tcPr>
          <w:p w:rsidR="00D8638D" w:rsidRDefault="00D8638D" w:rsidP="00984069">
            <w:pPr>
              <w:pStyle w:val="NORMALTABLAS"/>
              <w:jc w:val="left"/>
            </w:pPr>
            <w:r>
              <w:t>2006</w:t>
            </w:r>
          </w:p>
        </w:tc>
      </w:tr>
      <w:tr w:rsidR="00D8638D" w:rsidTr="00984069">
        <w:tc>
          <w:tcPr>
            <w:tcW w:w="3662" w:type="dxa"/>
          </w:tcPr>
          <w:p w:rsidR="00D8638D" w:rsidRDefault="00D8638D" w:rsidP="00984069">
            <w:pPr>
              <w:pStyle w:val="NORMALTABLAS"/>
              <w:jc w:val="left"/>
            </w:pPr>
            <w:r>
              <w:t>Institución</w:t>
            </w:r>
          </w:p>
        </w:tc>
        <w:tc>
          <w:tcPr>
            <w:tcW w:w="4978" w:type="dxa"/>
          </w:tcPr>
          <w:p w:rsidR="00D8638D" w:rsidRDefault="00D8638D" w:rsidP="00984069">
            <w:pPr>
              <w:pStyle w:val="NORMALTABLAS"/>
              <w:jc w:val="left"/>
            </w:pPr>
            <w:r>
              <w:t>HAM LA PAZ</w:t>
            </w:r>
          </w:p>
        </w:tc>
      </w:tr>
      <w:tr w:rsidR="00D8638D" w:rsidTr="00984069">
        <w:tc>
          <w:tcPr>
            <w:tcW w:w="3662" w:type="dxa"/>
          </w:tcPr>
          <w:p w:rsidR="00D8638D" w:rsidRDefault="00D8638D" w:rsidP="00984069">
            <w:pPr>
              <w:pStyle w:val="NORMALTABLAS"/>
              <w:jc w:val="left"/>
            </w:pPr>
            <w:r>
              <w:t>Escala Base</w:t>
            </w:r>
          </w:p>
        </w:tc>
        <w:tc>
          <w:tcPr>
            <w:tcW w:w="4978" w:type="dxa"/>
          </w:tcPr>
          <w:p w:rsidR="00D8638D" w:rsidRDefault="00D8638D" w:rsidP="00984069">
            <w:pPr>
              <w:pStyle w:val="NORMALTABLAS"/>
              <w:jc w:val="left"/>
            </w:pPr>
            <w:r>
              <w:t>1:5.000</w:t>
            </w:r>
          </w:p>
        </w:tc>
      </w:tr>
      <w:tr w:rsidR="00D8638D" w:rsidTr="00984069">
        <w:tc>
          <w:tcPr>
            <w:tcW w:w="3662" w:type="dxa"/>
          </w:tcPr>
          <w:p w:rsidR="00D8638D" w:rsidRDefault="00D8638D" w:rsidP="00984069">
            <w:pPr>
              <w:pStyle w:val="NORMALTABLAS"/>
              <w:jc w:val="left"/>
            </w:pPr>
            <w:r>
              <w:t>Cubrimiento Geográfico</w:t>
            </w:r>
          </w:p>
        </w:tc>
        <w:tc>
          <w:tcPr>
            <w:tcW w:w="4978" w:type="dxa"/>
          </w:tcPr>
          <w:p w:rsidR="00D8638D" w:rsidRPr="00C0439C" w:rsidRDefault="00D8638D" w:rsidP="00984069">
            <w:pPr>
              <w:pStyle w:val="NORMALTABLAS"/>
              <w:jc w:val="left"/>
              <w:rPr>
                <w:lang w:val="es-BO"/>
              </w:rPr>
            </w:pPr>
            <w:r w:rsidRPr="000E0FB1">
              <w:rPr>
                <w:lang w:val="es-BO"/>
              </w:rPr>
              <w:t>Municipio La Paz</w:t>
            </w:r>
          </w:p>
        </w:tc>
      </w:tr>
      <w:tr w:rsidR="00D8638D" w:rsidTr="00984069">
        <w:tc>
          <w:tcPr>
            <w:tcW w:w="3662" w:type="dxa"/>
          </w:tcPr>
          <w:p w:rsidR="00D8638D" w:rsidRDefault="00D8638D" w:rsidP="00984069">
            <w:pPr>
              <w:pStyle w:val="NORMALTABLAS"/>
              <w:jc w:val="left"/>
            </w:pPr>
            <w:r>
              <w:t>Procesamiento</w:t>
            </w:r>
          </w:p>
        </w:tc>
        <w:tc>
          <w:tcPr>
            <w:tcW w:w="4978" w:type="dxa"/>
          </w:tcPr>
          <w:p w:rsidR="00D8638D" w:rsidRDefault="00D8638D" w:rsidP="00984069">
            <w:pPr>
              <w:pStyle w:val="NORMALTABLAS"/>
              <w:jc w:val="left"/>
            </w:pPr>
            <w:r>
              <w:t>Digitalización de Eventos</w:t>
            </w:r>
          </w:p>
        </w:tc>
      </w:tr>
    </w:tbl>
    <w:p w:rsidR="00D8638D" w:rsidRDefault="00D8638D" w:rsidP="00984069">
      <w:pPr>
        <w:pStyle w:val="BodyText"/>
        <w:rPr>
          <w:rFonts w:cs="Arial"/>
          <w:b/>
        </w:rPr>
      </w:pPr>
    </w:p>
    <w:p w:rsidR="00D8638D" w:rsidRPr="00E556D7" w:rsidRDefault="00D8638D" w:rsidP="00984069">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984069">
        <w:trPr>
          <w:tblHeader/>
        </w:trPr>
        <w:tc>
          <w:tcPr>
            <w:tcW w:w="1784" w:type="dxa"/>
            <w:shd w:val="clear" w:color="auto" w:fill="E6E6E6"/>
            <w:vAlign w:val="center"/>
          </w:tcPr>
          <w:p w:rsidR="00D8638D" w:rsidRDefault="00D8638D" w:rsidP="00984069">
            <w:pPr>
              <w:pStyle w:val="NORMALTABLAS"/>
              <w:rPr>
                <w:b/>
              </w:rPr>
            </w:pPr>
            <w:r>
              <w:rPr>
                <w:b/>
              </w:rPr>
              <w:t>NOMBRE DEL CAMPO (ATRIBUTO)</w:t>
            </w:r>
          </w:p>
        </w:tc>
        <w:tc>
          <w:tcPr>
            <w:tcW w:w="4141" w:type="dxa"/>
            <w:shd w:val="clear" w:color="auto" w:fill="E6E6E6"/>
            <w:vAlign w:val="center"/>
          </w:tcPr>
          <w:p w:rsidR="00D8638D" w:rsidRDefault="00D8638D" w:rsidP="00984069">
            <w:pPr>
              <w:pStyle w:val="NORMALTABLAS"/>
              <w:rPr>
                <w:b/>
              </w:rPr>
            </w:pPr>
            <w:r>
              <w:rPr>
                <w:b/>
              </w:rPr>
              <w:t>DESCRIPCION</w:t>
            </w:r>
          </w:p>
        </w:tc>
        <w:tc>
          <w:tcPr>
            <w:tcW w:w="2315" w:type="dxa"/>
            <w:shd w:val="clear" w:color="auto" w:fill="E6E6E6"/>
            <w:vAlign w:val="center"/>
          </w:tcPr>
          <w:p w:rsidR="00D8638D" w:rsidRDefault="00D8638D" w:rsidP="00984069">
            <w:pPr>
              <w:pStyle w:val="NORMALTABLAS"/>
              <w:rPr>
                <w:b/>
              </w:rPr>
            </w:pPr>
            <w:r>
              <w:rPr>
                <w:b/>
              </w:rPr>
              <w:t>FORMATO DEL CARÁCTER</w:t>
            </w:r>
          </w:p>
        </w:tc>
      </w:tr>
      <w:tr w:rsidR="00D8638D" w:rsidTr="00984069">
        <w:tc>
          <w:tcPr>
            <w:tcW w:w="1784" w:type="dxa"/>
            <w:vAlign w:val="center"/>
          </w:tcPr>
          <w:p w:rsidR="00D8638D" w:rsidRDefault="00D8638D" w:rsidP="00984069">
            <w:pPr>
              <w:pStyle w:val="NORMALTABLAS"/>
              <w:ind w:left="142"/>
              <w:jc w:val="left"/>
            </w:pPr>
            <w:r>
              <w:t>MACRO</w:t>
            </w:r>
          </w:p>
        </w:tc>
        <w:tc>
          <w:tcPr>
            <w:tcW w:w="4141" w:type="dxa"/>
            <w:vAlign w:val="center"/>
          </w:tcPr>
          <w:p w:rsidR="00D8638D" w:rsidRDefault="00D8638D" w:rsidP="00984069">
            <w:pPr>
              <w:pStyle w:val="NORMALTABLAS"/>
              <w:ind w:left="142"/>
              <w:jc w:val="left"/>
            </w:pPr>
            <w:r>
              <w:t xml:space="preserve">Codigo de macrodistrito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S_ALCALDIA</w:t>
            </w:r>
          </w:p>
        </w:tc>
        <w:tc>
          <w:tcPr>
            <w:tcW w:w="4141" w:type="dxa"/>
            <w:vAlign w:val="center"/>
          </w:tcPr>
          <w:p w:rsidR="00D8638D" w:rsidRDefault="00D8638D" w:rsidP="00984069">
            <w:pPr>
              <w:pStyle w:val="NORMALTABLAS"/>
              <w:ind w:left="142"/>
              <w:jc w:val="left"/>
            </w:pPr>
            <w:r>
              <w:t xml:space="preserve">Sub Alcaldía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DISTRITO</w:t>
            </w:r>
          </w:p>
        </w:tc>
        <w:tc>
          <w:tcPr>
            <w:tcW w:w="4141" w:type="dxa"/>
            <w:vAlign w:val="center"/>
          </w:tcPr>
          <w:p w:rsidR="00D8638D" w:rsidRDefault="00D8638D" w:rsidP="00984069">
            <w:pPr>
              <w:pStyle w:val="NORMALTABLAS"/>
              <w:ind w:left="142"/>
              <w:jc w:val="left"/>
            </w:pPr>
            <w:r>
              <w:t>Codigo de Distrito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COD_BARRIO</w:t>
            </w:r>
          </w:p>
        </w:tc>
        <w:tc>
          <w:tcPr>
            <w:tcW w:w="4141" w:type="dxa"/>
            <w:vAlign w:val="center"/>
          </w:tcPr>
          <w:p w:rsidR="00D8638D" w:rsidRDefault="00D8638D" w:rsidP="00984069">
            <w:pPr>
              <w:pStyle w:val="NORMALTABLAS"/>
              <w:ind w:left="142"/>
              <w:jc w:val="left"/>
            </w:pPr>
            <w:r>
              <w:t>Codigo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NOM_BARRIO</w:t>
            </w:r>
          </w:p>
        </w:tc>
        <w:tc>
          <w:tcPr>
            <w:tcW w:w="4141" w:type="dxa"/>
            <w:vAlign w:val="center"/>
          </w:tcPr>
          <w:p w:rsidR="00D8638D" w:rsidRDefault="00D8638D" w:rsidP="00984069">
            <w:pPr>
              <w:pStyle w:val="NORMALTABLAS"/>
              <w:ind w:left="142"/>
              <w:jc w:val="left"/>
            </w:pPr>
            <w:r>
              <w:t>Nombre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POB_T_04</w:t>
            </w:r>
          </w:p>
        </w:tc>
        <w:tc>
          <w:tcPr>
            <w:tcW w:w="4141" w:type="dxa"/>
            <w:vAlign w:val="center"/>
          </w:tcPr>
          <w:p w:rsidR="00D8638D" w:rsidRDefault="00D8638D" w:rsidP="00984069">
            <w:pPr>
              <w:pStyle w:val="NORMALTABLAS"/>
              <w:ind w:left="142"/>
              <w:jc w:val="left"/>
            </w:pPr>
            <w:r>
              <w:t xml:space="preserve">Población </w:t>
            </w:r>
          </w:p>
        </w:tc>
        <w:tc>
          <w:tcPr>
            <w:tcW w:w="2315" w:type="dxa"/>
          </w:tcPr>
          <w:p w:rsidR="00D8638D" w:rsidRDefault="00D8638D" w:rsidP="00984069">
            <w:pPr>
              <w:pStyle w:val="NORMALTABLAS"/>
              <w:jc w:val="both"/>
            </w:pPr>
            <w:r>
              <w:t>Number (Entero)</w:t>
            </w:r>
          </w:p>
        </w:tc>
      </w:tr>
      <w:tr w:rsidR="00D8638D" w:rsidTr="00984069">
        <w:tc>
          <w:tcPr>
            <w:tcW w:w="1784" w:type="dxa"/>
            <w:vAlign w:val="center"/>
          </w:tcPr>
          <w:p w:rsidR="00D8638D" w:rsidRDefault="00D8638D" w:rsidP="00984069">
            <w:pPr>
              <w:pStyle w:val="NORMALTABLAS"/>
              <w:ind w:left="142"/>
              <w:jc w:val="left"/>
            </w:pPr>
            <w:r>
              <w:t>AME_03</w:t>
            </w:r>
          </w:p>
        </w:tc>
        <w:tc>
          <w:tcPr>
            <w:tcW w:w="4141" w:type="dxa"/>
            <w:vAlign w:val="center"/>
          </w:tcPr>
          <w:p w:rsidR="00D8638D" w:rsidRDefault="00D8638D" w:rsidP="00984069">
            <w:pPr>
              <w:pStyle w:val="NORMALTABLAS"/>
              <w:ind w:left="142"/>
              <w:jc w:val="left"/>
            </w:pPr>
            <w:r>
              <w:t>Tipo de Amenaza</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Area_ha</w:t>
            </w:r>
          </w:p>
        </w:tc>
        <w:tc>
          <w:tcPr>
            <w:tcW w:w="4141" w:type="dxa"/>
            <w:vAlign w:val="center"/>
          </w:tcPr>
          <w:p w:rsidR="00D8638D" w:rsidRDefault="00D8638D" w:rsidP="00984069">
            <w:pPr>
              <w:pStyle w:val="NORMALTABLAS"/>
              <w:ind w:left="142"/>
              <w:jc w:val="left"/>
            </w:pPr>
            <w:r>
              <w:t xml:space="preserve">Area en Ha </w:t>
            </w:r>
          </w:p>
        </w:tc>
        <w:tc>
          <w:tcPr>
            <w:tcW w:w="2315" w:type="dxa"/>
          </w:tcPr>
          <w:p w:rsidR="00D8638D" w:rsidRDefault="00D8638D" w:rsidP="00984069">
            <w:pPr>
              <w:pStyle w:val="NORMALTABLAS"/>
              <w:jc w:val="both"/>
            </w:pPr>
            <w:r>
              <w:t>Number (Entero)</w:t>
            </w:r>
          </w:p>
        </w:tc>
      </w:tr>
    </w:tbl>
    <w:p w:rsidR="00D8638D" w:rsidRDefault="00D8638D" w:rsidP="00984069"/>
    <w:p w:rsidR="00D8638D" w:rsidRPr="005F6A7D" w:rsidRDefault="00D8638D" w:rsidP="00984069">
      <w:pPr>
        <w:pStyle w:val="Heading3"/>
      </w:pPr>
      <w:bookmarkStart w:id="113" w:name="_Toc346707499"/>
      <w:r>
        <w:t>Hundimiento</w:t>
      </w:r>
      <w:bookmarkEnd w:id="113"/>
    </w:p>
    <w:p w:rsidR="00D8638D" w:rsidRDefault="00D8638D" w:rsidP="00984069">
      <w:pPr>
        <w:pStyle w:val="BodyText"/>
        <w:rPr>
          <w:rFonts w:cs="Arial"/>
          <w:b/>
        </w:rPr>
      </w:pPr>
      <w:r>
        <w:rPr>
          <w:rFonts w:cs="Arial"/>
          <w:b/>
        </w:rPr>
        <w:t>DESCRIPCION DEL ELEMENTO</w:t>
      </w:r>
    </w:p>
    <w:p w:rsidR="00D8638D" w:rsidRDefault="00D8638D" w:rsidP="00984069">
      <w:pPr>
        <w:pStyle w:val="BodyText"/>
        <w:rPr>
          <w:rFonts w:cs="Arial"/>
          <w:bCs/>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84069">
        <w:tc>
          <w:tcPr>
            <w:tcW w:w="8640" w:type="dxa"/>
            <w:gridSpan w:val="2"/>
            <w:shd w:val="clear" w:color="auto" w:fill="E6E6E6"/>
          </w:tcPr>
          <w:p w:rsidR="00D8638D" w:rsidRDefault="00D8638D" w:rsidP="00984069">
            <w:pPr>
              <w:pStyle w:val="NORMALTABLAS"/>
              <w:jc w:val="left"/>
              <w:rPr>
                <w:b/>
              </w:rPr>
            </w:pPr>
            <w:r>
              <w:rPr>
                <w:b/>
              </w:rPr>
              <w:t>Datos Generales</w:t>
            </w:r>
          </w:p>
        </w:tc>
      </w:tr>
      <w:tr w:rsidR="00D8638D" w:rsidTr="00984069">
        <w:tc>
          <w:tcPr>
            <w:tcW w:w="3662" w:type="dxa"/>
          </w:tcPr>
          <w:p w:rsidR="00D8638D" w:rsidRDefault="00D8638D" w:rsidP="00984069">
            <w:pPr>
              <w:pStyle w:val="NORMALTABLAS"/>
              <w:jc w:val="left"/>
            </w:pPr>
            <w:r>
              <w:t xml:space="preserve">Nombre de </w:t>
            </w:r>
            <w:r>
              <w:rPr>
                <w:szCs w:val="18"/>
              </w:rPr>
              <w:t>Archivo</w:t>
            </w:r>
          </w:p>
        </w:tc>
        <w:tc>
          <w:tcPr>
            <w:tcW w:w="4978" w:type="dxa"/>
          </w:tcPr>
          <w:p w:rsidR="00D8638D" w:rsidRDefault="00D8638D" w:rsidP="00984069">
            <w:pPr>
              <w:pStyle w:val="NORMALTABLAS"/>
              <w:jc w:val="left"/>
            </w:pPr>
            <w:r>
              <w:t>06_HUN_A.shp</w:t>
            </w:r>
          </w:p>
        </w:tc>
      </w:tr>
      <w:tr w:rsidR="00D8638D" w:rsidTr="00984069">
        <w:tc>
          <w:tcPr>
            <w:tcW w:w="3662" w:type="dxa"/>
          </w:tcPr>
          <w:p w:rsidR="00D8638D" w:rsidRDefault="00D8638D" w:rsidP="00984069">
            <w:pPr>
              <w:pStyle w:val="NORMALTABLAS"/>
              <w:jc w:val="left"/>
            </w:pPr>
            <w:r>
              <w:t>Ubicación de archivo</w:t>
            </w:r>
          </w:p>
        </w:tc>
        <w:tc>
          <w:tcPr>
            <w:tcW w:w="4978" w:type="dxa"/>
          </w:tcPr>
          <w:p w:rsidR="00D8638D" w:rsidRDefault="00D8638D" w:rsidP="00984069">
            <w:pPr>
              <w:pStyle w:val="NORMALTABLAS"/>
              <w:jc w:val="left"/>
              <w:rPr>
                <w:lang w:val="es-ES"/>
              </w:rPr>
            </w:pPr>
            <w:r>
              <w:rPr>
                <w:lang w:val="es-ES"/>
              </w:rPr>
              <w:t>C:\LAPAZ_CO2012</w:t>
            </w:r>
            <w:r w:rsidRPr="00264200">
              <w:rPr>
                <w:lang w:val="es-ES"/>
              </w:rPr>
              <w:t>\Datos\G_</w:t>
            </w:r>
            <w:r>
              <w:rPr>
                <w:lang w:val="es-ES"/>
              </w:rPr>
              <w:t>AMENAZAS</w:t>
            </w:r>
          </w:p>
        </w:tc>
      </w:tr>
      <w:tr w:rsidR="00D8638D" w:rsidTr="00984069">
        <w:tc>
          <w:tcPr>
            <w:tcW w:w="3662" w:type="dxa"/>
          </w:tcPr>
          <w:p w:rsidR="00D8638D" w:rsidRDefault="00D8638D" w:rsidP="00984069">
            <w:pPr>
              <w:pStyle w:val="NORMALTABLAS"/>
              <w:jc w:val="left"/>
            </w:pPr>
            <w:r>
              <w:t>Formato</w:t>
            </w:r>
          </w:p>
        </w:tc>
        <w:tc>
          <w:tcPr>
            <w:tcW w:w="4978" w:type="dxa"/>
          </w:tcPr>
          <w:p w:rsidR="00D8638D" w:rsidRDefault="00D8638D" w:rsidP="00984069">
            <w:pPr>
              <w:pStyle w:val="NORMALTABLAS"/>
              <w:jc w:val="left"/>
            </w:pPr>
            <w:r>
              <w:t>Shape</w:t>
            </w:r>
          </w:p>
        </w:tc>
      </w:tr>
      <w:tr w:rsidR="00D8638D" w:rsidTr="00984069">
        <w:tc>
          <w:tcPr>
            <w:tcW w:w="3662" w:type="dxa"/>
          </w:tcPr>
          <w:p w:rsidR="00D8638D" w:rsidRDefault="00D8638D" w:rsidP="00984069">
            <w:pPr>
              <w:pStyle w:val="NORMALTABLAS"/>
              <w:jc w:val="left"/>
            </w:pPr>
            <w:r>
              <w:t>Tipo de elemento</w:t>
            </w:r>
          </w:p>
        </w:tc>
        <w:tc>
          <w:tcPr>
            <w:tcW w:w="4978" w:type="dxa"/>
          </w:tcPr>
          <w:p w:rsidR="00D8638D" w:rsidRDefault="00D8638D" w:rsidP="00984069">
            <w:pPr>
              <w:pStyle w:val="NORMALTABLAS"/>
              <w:jc w:val="left"/>
            </w:pPr>
            <w:r>
              <w:t>Polígonos</w:t>
            </w:r>
          </w:p>
        </w:tc>
      </w:tr>
      <w:tr w:rsidR="00D8638D" w:rsidTr="00984069">
        <w:tc>
          <w:tcPr>
            <w:tcW w:w="8640" w:type="dxa"/>
            <w:gridSpan w:val="2"/>
            <w:shd w:val="clear" w:color="auto" w:fill="E6E6E6"/>
          </w:tcPr>
          <w:p w:rsidR="00D8638D" w:rsidRDefault="00D8638D" w:rsidP="00984069">
            <w:pPr>
              <w:pStyle w:val="NORMALTABLAS"/>
              <w:jc w:val="left"/>
              <w:rPr>
                <w:b/>
              </w:rPr>
            </w:pPr>
            <w:r>
              <w:rPr>
                <w:b/>
              </w:rPr>
              <w:t>Datos C</w:t>
            </w:r>
            <w:r>
              <w:rPr>
                <w:b/>
                <w:shd w:val="clear" w:color="auto" w:fill="E6E6E6"/>
              </w:rPr>
              <w:t>artográficos</w:t>
            </w:r>
          </w:p>
        </w:tc>
      </w:tr>
      <w:tr w:rsidR="00D8638D" w:rsidTr="00984069">
        <w:tc>
          <w:tcPr>
            <w:tcW w:w="3662" w:type="dxa"/>
          </w:tcPr>
          <w:p w:rsidR="00D8638D" w:rsidRDefault="00D8638D" w:rsidP="00984069">
            <w:pPr>
              <w:pStyle w:val="NORMALTABLAS"/>
              <w:jc w:val="left"/>
            </w:pPr>
            <w:r>
              <w:t>Proyección Cartográfica</w:t>
            </w:r>
          </w:p>
        </w:tc>
        <w:tc>
          <w:tcPr>
            <w:tcW w:w="4978" w:type="dxa"/>
          </w:tcPr>
          <w:p w:rsidR="00D8638D" w:rsidRDefault="00D8638D" w:rsidP="00984069">
            <w:pPr>
              <w:pStyle w:val="NORMALTABLAS"/>
              <w:jc w:val="left"/>
            </w:pPr>
            <w:r>
              <w:t>Universal Transversa de Mercator UTM</w:t>
            </w:r>
          </w:p>
        </w:tc>
      </w:tr>
      <w:tr w:rsidR="00D8638D" w:rsidTr="00984069">
        <w:tc>
          <w:tcPr>
            <w:tcW w:w="3662" w:type="dxa"/>
          </w:tcPr>
          <w:p w:rsidR="00D8638D" w:rsidRDefault="00D8638D" w:rsidP="00984069">
            <w:pPr>
              <w:pStyle w:val="NORMALTABLAS"/>
              <w:jc w:val="left"/>
            </w:pPr>
            <w:r>
              <w:t>Zona de Proyección UTM</w:t>
            </w:r>
          </w:p>
        </w:tc>
        <w:tc>
          <w:tcPr>
            <w:tcW w:w="4978" w:type="dxa"/>
          </w:tcPr>
          <w:p w:rsidR="00D8638D" w:rsidRDefault="00D8638D" w:rsidP="00984069">
            <w:pPr>
              <w:pStyle w:val="NORMALTABLAS"/>
              <w:jc w:val="left"/>
            </w:pPr>
            <w:r>
              <w:t>19, sur</w:t>
            </w:r>
          </w:p>
        </w:tc>
      </w:tr>
      <w:tr w:rsidR="00D8638D" w:rsidTr="00984069">
        <w:tc>
          <w:tcPr>
            <w:tcW w:w="3662" w:type="dxa"/>
          </w:tcPr>
          <w:p w:rsidR="00D8638D" w:rsidRDefault="00D8638D" w:rsidP="00984069">
            <w:pPr>
              <w:pStyle w:val="NORMALTABLAS"/>
              <w:jc w:val="left"/>
            </w:pPr>
            <w:r>
              <w:t>Datum</w:t>
            </w:r>
            <w:r>
              <w:tab/>
            </w:r>
          </w:p>
        </w:tc>
        <w:tc>
          <w:tcPr>
            <w:tcW w:w="4978" w:type="dxa"/>
          </w:tcPr>
          <w:p w:rsidR="00D8638D" w:rsidRDefault="00D8638D" w:rsidP="00984069">
            <w:pPr>
              <w:pStyle w:val="NORMALTABLAS"/>
              <w:jc w:val="left"/>
            </w:pPr>
            <w:r>
              <w:t>WGS-84</w:t>
            </w:r>
          </w:p>
        </w:tc>
      </w:tr>
      <w:tr w:rsidR="00D8638D" w:rsidTr="00984069">
        <w:tc>
          <w:tcPr>
            <w:tcW w:w="8640" w:type="dxa"/>
            <w:gridSpan w:val="2"/>
            <w:shd w:val="clear" w:color="auto" w:fill="E6E6E6"/>
          </w:tcPr>
          <w:p w:rsidR="00D8638D" w:rsidRDefault="00D8638D" w:rsidP="00984069">
            <w:pPr>
              <w:pStyle w:val="NORMALTABLAS"/>
              <w:jc w:val="left"/>
              <w:rPr>
                <w:b/>
              </w:rPr>
            </w:pPr>
            <w:r>
              <w:rPr>
                <w:b/>
              </w:rPr>
              <w:t>Información complementaria</w:t>
            </w:r>
          </w:p>
        </w:tc>
      </w:tr>
      <w:tr w:rsidR="00D8638D" w:rsidTr="00984069">
        <w:tc>
          <w:tcPr>
            <w:tcW w:w="3662" w:type="dxa"/>
          </w:tcPr>
          <w:p w:rsidR="00D8638D" w:rsidRDefault="00D8638D" w:rsidP="00984069">
            <w:pPr>
              <w:pStyle w:val="NORMALTABLAS"/>
              <w:jc w:val="left"/>
            </w:pPr>
            <w:r>
              <w:t>Origen de la información</w:t>
            </w:r>
          </w:p>
        </w:tc>
        <w:tc>
          <w:tcPr>
            <w:tcW w:w="4978" w:type="dxa"/>
          </w:tcPr>
          <w:p w:rsidR="00D8638D" w:rsidRDefault="00D8638D" w:rsidP="00984069">
            <w:pPr>
              <w:pStyle w:val="NORMALTABLAS"/>
              <w:jc w:val="both"/>
            </w:pPr>
            <w:r>
              <w:t>HAM LA PAZ</w:t>
            </w:r>
          </w:p>
        </w:tc>
      </w:tr>
      <w:tr w:rsidR="00D8638D" w:rsidTr="00984069">
        <w:tc>
          <w:tcPr>
            <w:tcW w:w="3662" w:type="dxa"/>
          </w:tcPr>
          <w:p w:rsidR="00D8638D" w:rsidRDefault="00D8638D" w:rsidP="00984069">
            <w:pPr>
              <w:pStyle w:val="NORMALTABLAS"/>
              <w:jc w:val="left"/>
            </w:pPr>
            <w:r>
              <w:t>Año</w:t>
            </w:r>
          </w:p>
        </w:tc>
        <w:tc>
          <w:tcPr>
            <w:tcW w:w="4978" w:type="dxa"/>
          </w:tcPr>
          <w:p w:rsidR="00D8638D" w:rsidRDefault="00D8638D" w:rsidP="00984069">
            <w:pPr>
              <w:pStyle w:val="NORMALTABLAS"/>
              <w:jc w:val="left"/>
            </w:pPr>
            <w:r>
              <w:t>2006</w:t>
            </w:r>
          </w:p>
        </w:tc>
      </w:tr>
      <w:tr w:rsidR="00D8638D" w:rsidTr="00984069">
        <w:tc>
          <w:tcPr>
            <w:tcW w:w="3662" w:type="dxa"/>
          </w:tcPr>
          <w:p w:rsidR="00D8638D" w:rsidRDefault="00D8638D" w:rsidP="00984069">
            <w:pPr>
              <w:pStyle w:val="NORMALTABLAS"/>
              <w:jc w:val="left"/>
            </w:pPr>
            <w:r>
              <w:t>Institución</w:t>
            </w:r>
          </w:p>
        </w:tc>
        <w:tc>
          <w:tcPr>
            <w:tcW w:w="4978" w:type="dxa"/>
          </w:tcPr>
          <w:p w:rsidR="00D8638D" w:rsidRDefault="00D8638D" w:rsidP="00984069">
            <w:pPr>
              <w:pStyle w:val="NORMALTABLAS"/>
              <w:jc w:val="left"/>
            </w:pPr>
            <w:r>
              <w:t>HAM LA PAZ</w:t>
            </w:r>
          </w:p>
        </w:tc>
      </w:tr>
      <w:tr w:rsidR="00D8638D" w:rsidTr="00984069">
        <w:tc>
          <w:tcPr>
            <w:tcW w:w="3662" w:type="dxa"/>
          </w:tcPr>
          <w:p w:rsidR="00D8638D" w:rsidRDefault="00D8638D" w:rsidP="00984069">
            <w:pPr>
              <w:pStyle w:val="NORMALTABLAS"/>
              <w:jc w:val="left"/>
            </w:pPr>
            <w:r>
              <w:t>Escala Base</w:t>
            </w:r>
          </w:p>
        </w:tc>
        <w:tc>
          <w:tcPr>
            <w:tcW w:w="4978" w:type="dxa"/>
          </w:tcPr>
          <w:p w:rsidR="00D8638D" w:rsidRDefault="00D8638D" w:rsidP="00984069">
            <w:pPr>
              <w:pStyle w:val="NORMALTABLAS"/>
              <w:jc w:val="left"/>
            </w:pPr>
            <w:r>
              <w:t>1:5.000</w:t>
            </w:r>
          </w:p>
        </w:tc>
      </w:tr>
      <w:tr w:rsidR="00D8638D" w:rsidTr="00984069">
        <w:tc>
          <w:tcPr>
            <w:tcW w:w="3662" w:type="dxa"/>
          </w:tcPr>
          <w:p w:rsidR="00D8638D" w:rsidRDefault="00D8638D" w:rsidP="00984069">
            <w:pPr>
              <w:pStyle w:val="NORMALTABLAS"/>
              <w:jc w:val="left"/>
            </w:pPr>
            <w:r>
              <w:t>Cubrimiento Geográfico</w:t>
            </w:r>
          </w:p>
        </w:tc>
        <w:tc>
          <w:tcPr>
            <w:tcW w:w="4978" w:type="dxa"/>
          </w:tcPr>
          <w:p w:rsidR="00D8638D" w:rsidRPr="00C0439C" w:rsidRDefault="00D8638D" w:rsidP="00984069">
            <w:pPr>
              <w:pStyle w:val="NORMALTABLAS"/>
              <w:jc w:val="left"/>
              <w:rPr>
                <w:lang w:val="es-BO"/>
              </w:rPr>
            </w:pPr>
            <w:r w:rsidRPr="000E0FB1">
              <w:rPr>
                <w:lang w:val="es-BO"/>
              </w:rPr>
              <w:t>Municipio La Paz</w:t>
            </w:r>
          </w:p>
        </w:tc>
      </w:tr>
      <w:tr w:rsidR="00D8638D" w:rsidTr="00984069">
        <w:tc>
          <w:tcPr>
            <w:tcW w:w="3662" w:type="dxa"/>
          </w:tcPr>
          <w:p w:rsidR="00D8638D" w:rsidRDefault="00D8638D" w:rsidP="00984069">
            <w:pPr>
              <w:pStyle w:val="NORMALTABLAS"/>
              <w:jc w:val="left"/>
            </w:pPr>
            <w:r>
              <w:t>Procesamiento</w:t>
            </w:r>
          </w:p>
        </w:tc>
        <w:tc>
          <w:tcPr>
            <w:tcW w:w="4978" w:type="dxa"/>
          </w:tcPr>
          <w:p w:rsidR="00D8638D" w:rsidRDefault="00D8638D" w:rsidP="00984069">
            <w:pPr>
              <w:pStyle w:val="NORMALTABLAS"/>
              <w:jc w:val="left"/>
            </w:pPr>
            <w:r>
              <w:t>Digitalización de Eventos</w:t>
            </w:r>
          </w:p>
        </w:tc>
      </w:tr>
    </w:tbl>
    <w:p w:rsidR="00D8638D" w:rsidRDefault="00D8638D" w:rsidP="00984069">
      <w:pPr>
        <w:pStyle w:val="BodyText"/>
        <w:rPr>
          <w:rFonts w:cs="Arial"/>
          <w:b/>
        </w:rPr>
      </w:pPr>
    </w:p>
    <w:p w:rsidR="00D8638D" w:rsidRPr="00E556D7" w:rsidRDefault="00D8638D" w:rsidP="00984069">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984069">
        <w:trPr>
          <w:tblHeader/>
        </w:trPr>
        <w:tc>
          <w:tcPr>
            <w:tcW w:w="1784" w:type="dxa"/>
            <w:shd w:val="clear" w:color="auto" w:fill="E6E6E6"/>
            <w:vAlign w:val="center"/>
          </w:tcPr>
          <w:p w:rsidR="00D8638D" w:rsidRDefault="00D8638D" w:rsidP="00984069">
            <w:pPr>
              <w:pStyle w:val="NORMALTABLAS"/>
              <w:rPr>
                <w:b/>
              </w:rPr>
            </w:pPr>
            <w:r>
              <w:rPr>
                <w:b/>
              </w:rPr>
              <w:t>NOMBRE DEL CAMPO (ATRIBUTO)</w:t>
            </w:r>
          </w:p>
        </w:tc>
        <w:tc>
          <w:tcPr>
            <w:tcW w:w="4141" w:type="dxa"/>
            <w:shd w:val="clear" w:color="auto" w:fill="E6E6E6"/>
            <w:vAlign w:val="center"/>
          </w:tcPr>
          <w:p w:rsidR="00D8638D" w:rsidRDefault="00D8638D" w:rsidP="00984069">
            <w:pPr>
              <w:pStyle w:val="NORMALTABLAS"/>
              <w:rPr>
                <w:b/>
              </w:rPr>
            </w:pPr>
            <w:r>
              <w:rPr>
                <w:b/>
              </w:rPr>
              <w:t>DESCRIPCION</w:t>
            </w:r>
          </w:p>
        </w:tc>
        <w:tc>
          <w:tcPr>
            <w:tcW w:w="2315" w:type="dxa"/>
            <w:shd w:val="clear" w:color="auto" w:fill="E6E6E6"/>
            <w:vAlign w:val="center"/>
          </w:tcPr>
          <w:p w:rsidR="00D8638D" w:rsidRDefault="00D8638D" w:rsidP="00984069">
            <w:pPr>
              <w:pStyle w:val="NORMALTABLAS"/>
              <w:rPr>
                <w:b/>
              </w:rPr>
            </w:pPr>
            <w:r>
              <w:rPr>
                <w:b/>
              </w:rPr>
              <w:t>FORMATO DEL CARÁCTER</w:t>
            </w:r>
          </w:p>
        </w:tc>
      </w:tr>
      <w:tr w:rsidR="00D8638D" w:rsidTr="00984069">
        <w:tc>
          <w:tcPr>
            <w:tcW w:w="1784" w:type="dxa"/>
            <w:vAlign w:val="center"/>
          </w:tcPr>
          <w:p w:rsidR="00D8638D" w:rsidRDefault="00D8638D" w:rsidP="00984069">
            <w:pPr>
              <w:pStyle w:val="NORMALTABLAS"/>
              <w:ind w:left="142"/>
              <w:jc w:val="left"/>
            </w:pPr>
            <w:r>
              <w:t>MACRO</w:t>
            </w:r>
          </w:p>
        </w:tc>
        <w:tc>
          <w:tcPr>
            <w:tcW w:w="4141" w:type="dxa"/>
            <w:vAlign w:val="center"/>
          </w:tcPr>
          <w:p w:rsidR="00D8638D" w:rsidRDefault="00D8638D" w:rsidP="00984069">
            <w:pPr>
              <w:pStyle w:val="NORMALTABLAS"/>
              <w:ind w:left="142"/>
              <w:jc w:val="left"/>
            </w:pPr>
            <w:r>
              <w:t xml:space="preserve">Codigo de macrodistrito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S_ALCALDIA</w:t>
            </w:r>
          </w:p>
        </w:tc>
        <w:tc>
          <w:tcPr>
            <w:tcW w:w="4141" w:type="dxa"/>
            <w:vAlign w:val="center"/>
          </w:tcPr>
          <w:p w:rsidR="00D8638D" w:rsidRDefault="00D8638D" w:rsidP="00984069">
            <w:pPr>
              <w:pStyle w:val="NORMALTABLAS"/>
              <w:ind w:left="142"/>
              <w:jc w:val="left"/>
            </w:pPr>
            <w:r>
              <w:t xml:space="preserve">Sub Alcaldía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DISTRITO</w:t>
            </w:r>
          </w:p>
        </w:tc>
        <w:tc>
          <w:tcPr>
            <w:tcW w:w="4141" w:type="dxa"/>
            <w:vAlign w:val="center"/>
          </w:tcPr>
          <w:p w:rsidR="00D8638D" w:rsidRDefault="00D8638D" w:rsidP="00984069">
            <w:pPr>
              <w:pStyle w:val="NORMALTABLAS"/>
              <w:ind w:left="142"/>
              <w:jc w:val="left"/>
            </w:pPr>
            <w:r>
              <w:t>Codigo de Distrito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COD_BARRIO</w:t>
            </w:r>
          </w:p>
        </w:tc>
        <w:tc>
          <w:tcPr>
            <w:tcW w:w="4141" w:type="dxa"/>
            <w:vAlign w:val="center"/>
          </w:tcPr>
          <w:p w:rsidR="00D8638D" w:rsidRDefault="00D8638D" w:rsidP="00984069">
            <w:pPr>
              <w:pStyle w:val="NORMALTABLAS"/>
              <w:ind w:left="142"/>
              <w:jc w:val="left"/>
            </w:pPr>
            <w:r>
              <w:t>Codigo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NOM_BARRIO</w:t>
            </w:r>
          </w:p>
        </w:tc>
        <w:tc>
          <w:tcPr>
            <w:tcW w:w="4141" w:type="dxa"/>
            <w:vAlign w:val="center"/>
          </w:tcPr>
          <w:p w:rsidR="00D8638D" w:rsidRDefault="00D8638D" w:rsidP="00984069">
            <w:pPr>
              <w:pStyle w:val="NORMALTABLAS"/>
              <w:ind w:left="142"/>
              <w:jc w:val="left"/>
            </w:pPr>
            <w:r>
              <w:t>Nombre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POB_T_04</w:t>
            </w:r>
          </w:p>
        </w:tc>
        <w:tc>
          <w:tcPr>
            <w:tcW w:w="4141" w:type="dxa"/>
            <w:vAlign w:val="center"/>
          </w:tcPr>
          <w:p w:rsidR="00D8638D" w:rsidRDefault="00D8638D" w:rsidP="00984069">
            <w:pPr>
              <w:pStyle w:val="NORMALTABLAS"/>
              <w:ind w:left="142"/>
              <w:jc w:val="left"/>
            </w:pPr>
            <w:r>
              <w:t xml:space="preserve">Población </w:t>
            </w:r>
          </w:p>
        </w:tc>
        <w:tc>
          <w:tcPr>
            <w:tcW w:w="2315" w:type="dxa"/>
          </w:tcPr>
          <w:p w:rsidR="00D8638D" w:rsidRDefault="00D8638D" w:rsidP="00984069">
            <w:pPr>
              <w:pStyle w:val="NORMALTABLAS"/>
              <w:jc w:val="both"/>
            </w:pPr>
            <w:r>
              <w:t>Number (Entero)</w:t>
            </w:r>
          </w:p>
        </w:tc>
      </w:tr>
      <w:tr w:rsidR="00D8638D" w:rsidTr="00984069">
        <w:tc>
          <w:tcPr>
            <w:tcW w:w="1784" w:type="dxa"/>
            <w:vAlign w:val="center"/>
          </w:tcPr>
          <w:p w:rsidR="00D8638D" w:rsidRDefault="00D8638D" w:rsidP="00984069">
            <w:pPr>
              <w:pStyle w:val="NORMALTABLAS"/>
              <w:ind w:left="142"/>
              <w:jc w:val="left"/>
            </w:pPr>
            <w:r>
              <w:t>AME_03</w:t>
            </w:r>
          </w:p>
        </w:tc>
        <w:tc>
          <w:tcPr>
            <w:tcW w:w="4141" w:type="dxa"/>
            <w:vAlign w:val="center"/>
          </w:tcPr>
          <w:p w:rsidR="00D8638D" w:rsidRDefault="00D8638D" w:rsidP="00984069">
            <w:pPr>
              <w:pStyle w:val="NORMALTABLAS"/>
              <w:ind w:left="142"/>
              <w:jc w:val="left"/>
            </w:pPr>
            <w:r>
              <w:t>Tipo de Amenaza</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Area_ha</w:t>
            </w:r>
          </w:p>
        </w:tc>
        <w:tc>
          <w:tcPr>
            <w:tcW w:w="4141" w:type="dxa"/>
            <w:vAlign w:val="center"/>
          </w:tcPr>
          <w:p w:rsidR="00D8638D" w:rsidRDefault="00D8638D" w:rsidP="00984069">
            <w:pPr>
              <w:pStyle w:val="NORMALTABLAS"/>
              <w:ind w:left="142"/>
              <w:jc w:val="left"/>
            </w:pPr>
            <w:r>
              <w:t xml:space="preserve">Area en Ha </w:t>
            </w:r>
          </w:p>
        </w:tc>
        <w:tc>
          <w:tcPr>
            <w:tcW w:w="2315" w:type="dxa"/>
          </w:tcPr>
          <w:p w:rsidR="00D8638D" w:rsidRDefault="00D8638D" w:rsidP="00984069">
            <w:pPr>
              <w:pStyle w:val="NORMALTABLAS"/>
              <w:jc w:val="both"/>
            </w:pPr>
            <w:r>
              <w:t>Number (Entero)</w:t>
            </w:r>
          </w:p>
        </w:tc>
      </w:tr>
    </w:tbl>
    <w:p w:rsidR="00D8638D" w:rsidRDefault="00D8638D" w:rsidP="00984069"/>
    <w:p w:rsidR="00D8638D" w:rsidRPr="005F6A7D" w:rsidRDefault="00D8638D" w:rsidP="00984069">
      <w:pPr>
        <w:pStyle w:val="Heading3"/>
      </w:pPr>
      <w:bookmarkStart w:id="114" w:name="_Toc346707500"/>
      <w:r>
        <w:t>Inundación</w:t>
      </w:r>
      <w:bookmarkEnd w:id="114"/>
    </w:p>
    <w:p w:rsidR="00D8638D" w:rsidRDefault="00D8638D" w:rsidP="00984069">
      <w:pPr>
        <w:pStyle w:val="BodyText"/>
        <w:rPr>
          <w:rFonts w:cs="Arial"/>
          <w:b/>
        </w:rPr>
      </w:pPr>
      <w:r>
        <w:rPr>
          <w:rFonts w:cs="Arial"/>
          <w:b/>
        </w:rPr>
        <w:t>DESCRIPCION DEL ELEMENTO</w:t>
      </w:r>
    </w:p>
    <w:p w:rsidR="00D8638D" w:rsidRDefault="00D8638D" w:rsidP="00984069">
      <w:pPr>
        <w:pStyle w:val="BodyText"/>
        <w:rPr>
          <w:rFonts w:cs="Arial"/>
          <w:bCs/>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84069">
        <w:tc>
          <w:tcPr>
            <w:tcW w:w="8640" w:type="dxa"/>
            <w:gridSpan w:val="2"/>
            <w:shd w:val="clear" w:color="auto" w:fill="E6E6E6"/>
          </w:tcPr>
          <w:p w:rsidR="00D8638D" w:rsidRDefault="00D8638D" w:rsidP="00984069">
            <w:pPr>
              <w:pStyle w:val="NORMALTABLAS"/>
              <w:jc w:val="left"/>
              <w:rPr>
                <w:b/>
              </w:rPr>
            </w:pPr>
            <w:r>
              <w:rPr>
                <w:b/>
              </w:rPr>
              <w:t>Datos Generales</w:t>
            </w:r>
          </w:p>
        </w:tc>
      </w:tr>
      <w:tr w:rsidR="00D8638D" w:rsidTr="00984069">
        <w:tc>
          <w:tcPr>
            <w:tcW w:w="3662" w:type="dxa"/>
          </w:tcPr>
          <w:p w:rsidR="00D8638D" w:rsidRDefault="00D8638D" w:rsidP="00984069">
            <w:pPr>
              <w:pStyle w:val="NORMALTABLAS"/>
              <w:jc w:val="left"/>
            </w:pPr>
            <w:r>
              <w:t xml:space="preserve">Nombre de </w:t>
            </w:r>
            <w:r>
              <w:rPr>
                <w:szCs w:val="18"/>
              </w:rPr>
              <w:t>Archivo</w:t>
            </w:r>
          </w:p>
        </w:tc>
        <w:tc>
          <w:tcPr>
            <w:tcW w:w="4978" w:type="dxa"/>
          </w:tcPr>
          <w:p w:rsidR="00D8638D" w:rsidRDefault="00D8638D" w:rsidP="00984069">
            <w:pPr>
              <w:pStyle w:val="NORMALTABLAS"/>
              <w:jc w:val="left"/>
            </w:pPr>
            <w:r>
              <w:t>07_inun_a.shp</w:t>
            </w:r>
          </w:p>
        </w:tc>
      </w:tr>
      <w:tr w:rsidR="00D8638D" w:rsidTr="00984069">
        <w:tc>
          <w:tcPr>
            <w:tcW w:w="3662" w:type="dxa"/>
          </w:tcPr>
          <w:p w:rsidR="00D8638D" w:rsidRDefault="00D8638D" w:rsidP="00984069">
            <w:pPr>
              <w:pStyle w:val="NORMALTABLAS"/>
              <w:jc w:val="left"/>
            </w:pPr>
            <w:r>
              <w:t>Ubicación de archivo</w:t>
            </w:r>
          </w:p>
        </w:tc>
        <w:tc>
          <w:tcPr>
            <w:tcW w:w="4978" w:type="dxa"/>
          </w:tcPr>
          <w:p w:rsidR="00D8638D" w:rsidRDefault="00D8638D" w:rsidP="00984069">
            <w:pPr>
              <w:pStyle w:val="NORMALTABLAS"/>
              <w:jc w:val="left"/>
              <w:rPr>
                <w:lang w:val="es-ES"/>
              </w:rPr>
            </w:pPr>
            <w:r>
              <w:rPr>
                <w:lang w:val="es-ES"/>
              </w:rPr>
              <w:t>C:\LAPAZ_CO2012</w:t>
            </w:r>
            <w:r w:rsidRPr="00264200">
              <w:rPr>
                <w:lang w:val="es-ES"/>
              </w:rPr>
              <w:t>\Datos\G_</w:t>
            </w:r>
            <w:r>
              <w:rPr>
                <w:lang w:val="es-ES"/>
              </w:rPr>
              <w:t>AMENAZAS</w:t>
            </w:r>
          </w:p>
        </w:tc>
      </w:tr>
      <w:tr w:rsidR="00D8638D" w:rsidTr="00984069">
        <w:tc>
          <w:tcPr>
            <w:tcW w:w="3662" w:type="dxa"/>
          </w:tcPr>
          <w:p w:rsidR="00D8638D" w:rsidRDefault="00D8638D" w:rsidP="00984069">
            <w:pPr>
              <w:pStyle w:val="NORMALTABLAS"/>
              <w:jc w:val="left"/>
            </w:pPr>
            <w:r>
              <w:t>Formato</w:t>
            </w:r>
          </w:p>
        </w:tc>
        <w:tc>
          <w:tcPr>
            <w:tcW w:w="4978" w:type="dxa"/>
          </w:tcPr>
          <w:p w:rsidR="00D8638D" w:rsidRDefault="00D8638D" w:rsidP="00984069">
            <w:pPr>
              <w:pStyle w:val="NORMALTABLAS"/>
              <w:jc w:val="left"/>
            </w:pPr>
            <w:r>
              <w:t>Shape</w:t>
            </w:r>
          </w:p>
        </w:tc>
      </w:tr>
      <w:tr w:rsidR="00D8638D" w:rsidTr="00984069">
        <w:tc>
          <w:tcPr>
            <w:tcW w:w="3662" w:type="dxa"/>
          </w:tcPr>
          <w:p w:rsidR="00D8638D" w:rsidRDefault="00D8638D" w:rsidP="00984069">
            <w:pPr>
              <w:pStyle w:val="NORMALTABLAS"/>
              <w:jc w:val="left"/>
            </w:pPr>
            <w:r>
              <w:t>Tipo de elemento</w:t>
            </w:r>
          </w:p>
        </w:tc>
        <w:tc>
          <w:tcPr>
            <w:tcW w:w="4978" w:type="dxa"/>
          </w:tcPr>
          <w:p w:rsidR="00D8638D" w:rsidRDefault="00D8638D" w:rsidP="00984069">
            <w:pPr>
              <w:pStyle w:val="NORMALTABLAS"/>
              <w:jc w:val="left"/>
            </w:pPr>
            <w:r>
              <w:t>Polígonos</w:t>
            </w:r>
          </w:p>
        </w:tc>
      </w:tr>
      <w:tr w:rsidR="00D8638D" w:rsidTr="00984069">
        <w:tc>
          <w:tcPr>
            <w:tcW w:w="8640" w:type="dxa"/>
            <w:gridSpan w:val="2"/>
            <w:shd w:val="clear" w:color="auto" w:fill="E6E6E6"/>
          </w:tcPr>
          <w:p w:rsidR="00D8638D" w:rsidRDefault="00D8638D" w:rsidP="00984069">
            <w:pPr>
              <w:pStyle w:val="NORMALTABLAS"/>
              <w:jc w:val="left"/>
              <w:rPr>
                <w:b/>
              </w:rPr>
            </w:pPr>
            <w:r>
              <w:rPr>
                <w:b/>
              </w:rPr>
              <w:t>Datos C</w:t>
            </w:r>
            <w:r>
              <w:rPr>
                <w:b/>
                <w:shd w:val="clear" w:color="auto" w:fill="E6E6E6"/>
              </w:rPr>
              <w:t>artográficos</w:t>
            </w:r>
          </w:p>
        </w:tc>
      </w:tr>
      <w:tr w:rsidR="00D8638D" w:rsidTr="00984069">
        <w:tc>
          <w:tcPr>
            <w:tcW w:w="3662" w:type="dxa"/>
          </w:tcPr>
          <w:p w:rsidR="00D8638D" w:rsidRDefault="00D8638D" w:rsidP="00984069">
            <w:pPr>
              <w:pStyle w:val="NORMALTABLAS"/>
              <w:jc w:val="left"/>
            </w:pPr>
            <w:r>
              <w:t>Proyección Cartográfica</w:t>
            </w:r>
          </w:p>
        </w:tc>
        <w:tc>
          <w:tcPr>
            <w:tcW w:w="4978" w:type="dxa"/>
          </w:tcPr>
          <w:p w:rsidR="00D8638D" w:rsidRDefault="00D8638D" w:rsidP="00984069">
            <w:pPr>
              <w:pStyle w:val="NORMALTABLAS"/>
              <w:jc w:val="left"/>
            </w:pPr>
            <w:r>
              <w:t>Universal Transversa de Mercator UTM</w:t>
            </w:r>
          </w:p>
        </w:tc>
      </w:tr>
      <w:tr w:rsidR="00D8638D" w:rsidTr="00984069">
        <w:tc>
          <w:tcPr>
            <w:tcW w:w="3662" w:type="dxa"/>
          </w:tcPr>
          <w:p w:rsidR="00D8638D" w:rsidRDefault="00D8638D" w:rsidP="00984069">
            <w:pPr>
              <w:pStyle w:val="NORMALTABLAS"/>
              <w:jc w:val="left"/>
            </w:pPr>
            <w:r>
              <w:t>Zona de Proyección UTM</w:t>
            </w:r>
          </w:p>
        </w:tc>
        <w:tc>
          <w:tcPr>
            <w:tcW w:w="4978" w:type="dxa"/>
          </w:tcPr>
          <w:p w:rsidR="00D8638D" w:rsidRDefault="00D8638D" w:rsidP="00984069">
            <w:pPr>
              <w:pStyle w:val="NORMALTABLAS"/>
              <w:jc w:val="left"/>
            </w:pPr>
            <w:r>
              <w:t>19, sur</w:t>
            </w:r>
          </w:p>
        </w:tc>
      </w:tr>
      <w:tr w:rsidR="00D8638D" w:rsidTr="00984069">
        <w:tc>
          <w:tcPr>
            <w:tcW w:w="3662" w:type="dxa"/>
          </w:tcPr>
          <w:p w:rsidR="00D8638D" w:rsidRDefault="00D8638D" w:rsidP="00984069">
            <w:pPr>
              <w:pStyle w:val="NORMALTABLAS"/>
              <w:jc w:val="left"/>
            </w:pPr>
            <w:r>
              <w:t>Datum</w:t>
            </w:r>
            <w:r>
              <w:tab/>
            </w:r>
          </w:p>
        </w:tc>
        <w:tc>
          <w:tcPr>
            <w:tcW w:w="4978" w:type="dxa"/>
          </w:tcPr>
          <w:p w:rsidR="00D8638D" w:rsidRDefault="00D8638D" w:rsidP="00984069">
            <w:pPr>
              <w:pStyle w:val="NORMALTABLAS"/>
              <w:jc w:val="left"/>
            </w:pPr>
            <w:r>
              <w:t>WGS-84</w:t>
            </w:r>
          </w:p>
        </w:tc>
      </w:tr>
      <w:tr w:rsidR="00D8638D" w:rsidTr="00984069">
        <w:tc>
          <w:tcPr>
            <w:tcW w:w="8640" w:type="dxa"/>
            <w:gridSpan w:val="2"/>
            <w:shd w:val="clear" w:color="auto" w:fill="E6E6E6"/>
          </w:tcPr>
          <w:p w:rsidR="00D8638D" w:rsidRDefault="00D8638D" w:rsidP="00984069">
            <w:pPr>
              <w:pStyle w:val="NORMALTABLAS"/>
              <w:jc w:val="left"/>
              <w:rPr>
                <w:b/>
              </w:rPr>
            </w:pPr>
            <w:r>
              <w:rPr>
                <w:b/>
              </w:rPr>
              <w:t>Información complementaria</w:t>
            </w:r>
          </w:p>
        </w:tc>
      </w:tr>
      <w:tr w:rsidR="00D8638D" w:rsidTr="00984069">
        <w:tc>
          <w:tcPr>
            <w:tcW w:w="3662" w:type="dxa"/>
          </w:tcPr>
          <w:p w:rsidR="00D8638D" w:rsidRDefault="00D8638D" w:rsidP="00984069">
            <w:pPr>
              <w:pStyle w:val="NORMALTABLAS"/>
              <w:jc w:val="left"/>
            </w:pPr>
            <w:r>
              <w:t>Origen de la información</w:t>
            </w:r>
          </w:p>
        </w:tc>
        <w:tc>
          <w:tcPr>
            <w:tcW w:w="4978" w:type="dxa"/>
          </w:tcPr>
          <w:p w:rsidR="00D8638D" w:rsidRDefault="00D8638D" w:rsidP="00984069">
            <w:pPr>
              <w:pStyle w:val="NORMALTABLAS"/>
              <w:jc w:val="both"/>
            </w:pPr>
            <w:r>
              <w:t>HAM LA PAZ</w:t>
            </w:r>
          </w:p>
        </w:tc>
      </w:tr>
      <w:tr w:rsidR="00D8638D" w:rsidTr="00984069">
        <w:tc>
          <w:tcPr>
            <w:tcW w:w="3662" w:type="dxa"/>
          </w:tcPr>
          <w:p w:rsidR="00D8638D" w:rsidRDefault="00D8638D" w:rsidP="00984069">
            <w:pPr>
              <w:pStyle w:val="NORMALTABLAS"/>
              <w:jc w:val="left"/>
            </w:pPr>
            <w:r>
              <w:t>Año</w:t>
            </w:r>
          </w:p>
        </w:tc>
        <w:tc>
          <w:tcPr>
            <w:tcW w:w="4978" w:type="dxa"/>
          </w:tcPr>
          <w:p w:rsidR="00D8638D" w:rsidRDefault="00D8638D" w:rsidP="00984069">
            <w:pPr>
              <w:pStyle w:val="NORMALTABLAS"/>
              <w:jc w:val="left"/>
            </w:pPr>
            <w:r>
              <w:t>2006</w:t>
            </w:r>
          </w:p>
        </w:tc>
      </w:tr>
      <w:tr w:rsidR="00D8638D" w:rsidTr="00984069">
        <w:tc>
          <w:tcPr>
            <w:tcW w:w="3662" w:type="dxa"/>
          </w:tcPr>
          <w:p w:rsidR="00D8638D" w:rsidRDefault="00D8638D" w:rsidP="00984069">
            <w:pPr>
              <w:pStyle w:val="NORMALTABLAS"/>
              <w:jc w:val="left"/>
            </w:pPr>
            <w:r>
              <w:t>Institución</w:t>
            </w:r>
          </w:p>
        </w:tc>
        <w:tc>
          <w:tcPr>
            <w:tcW w:w="4978" w:type="dxa"/>
          </w:tcPr>
          <w:p w:rsidR="00D8638D" w:rsidRDefault="00D8638D" w:rsidP="00984069">
            <w:pPr>
              <w:pStyle w:val="NORMALTABLAS"/>
              <w:jc w:val="left"/>
            </w:pPr>
            <w:r>
              <w:t>HAM LA PAZ</w:t>
            </w:r>
          </w:p>
        </w:tc>
      </w:tr>
      <w:tr w:rsidR="00D8638D" w:rsidTr="00984069">
        <w:tc>
          <w:tcPr>
            <w:tcW w:w="3662" w:type="dxa"/>
          </w:tcPr>
          <w:p w:rsidR="00D8638D" w:rsidRDefault="00D8638D" w:rsidP="00984069">
            <w:pPr>
              <w:pStyle w:val="NORMALTABLAS"/>
              <w:jc w:val="left"/>
            </w:pPr>
            <w:r>
              <w:t>Escala Base</w:t>
            </w:r>
          </w:p>
        </w:tc>
        <w:tc>
          <w:tcPr>
            <w:tcW w:w="4978" w:type="dxa"/>
          </w:tcPr>
          <w:p w:rsidR="00D8638D" w:rsidRDefault="00D8638D" w:rsidP="00984069">
            <w:pPr>
              <w:pStyle w:val="NORMALTABLAS"/>
              <w:jc w:val="left"/>
            </w:pPr>
            <w:r>
              <w:t>1:5.000</w:t>
            </w:r>
          </w:p>
        </w:tc>
      </w:tr>
      <w:tr w:rsidR="00D8638D" w:rsidTr="00984069">
        <w:tc>
          <w:tcPr>
            <w:tcW w:w="3662" w:type="dxa"/>
          </w:tcPr>
          <w:p w:rsidR="00D8638D" w:rsidRDefault="00D8638D" w:rsidP="00984069">
            <w:pPr>
              <w:pStyle w:val="NORMALTABLAS"/>
              <w:jc w:val="left"/>
            </w:pPr>
            <w:r>
              <w:t>Cubrimiento Geográfico</w:t>
            </w:r>
          </w:p>
        </w:tc>
        <w:tc>
          <w:tcPr>
            <w:tcW w:w="4978" w:type="dxa"/>
          </w:tcPr>
          <w:p w:rsidR="00D8638D" w:rsidRPr="00C0439C" w:rsidRDefault="00D8638D" w:rsidP="00984069">
            <w:pPr>
              <w:pStyle w:val="NORMALTABLAS"/>
              <w:jc w:val="left"/>
              <w:rPr>
                <w:lang w:val="es-BO"/>
              </w:rPr>
            </w:pPr>
            <w:r w:rsidRPr="000E0FB1">
              <w:rPr>
                <w:lang w:val="es-BO"/>
              </w:rPr>
              <w:t>Municipio La Paz</w:t>
            </w:r>
          </w:p>
        </w:tc>
      </w:tr>
      <w:tr w:rsidR="00D8638D" w:rsidTr="00984069">
        <w:tc>
          <w:tcPr>
            <w:tcW w:w="3662" w:type="dxa"/>
          </w:tcPr>
          <w:p w:rsidR="00D8638D" w:rsidRDefault="00D8638D" w:rsidP="00984069">
            <w:pPr>
              <w:pStyle w:val="NORMALTABLAS"/>
              <w:jc w:val="left"/>
            </w:pPr>
            <w:r>
              <w:t>Procesamiento</w:t>
            </w:r>
          </w:p>
        </w:tc>
        <w:tc>
          <w:tcPr>
            <w:tcW w:w="4978" w:type="dxa"/>
          </w:tcPr>
          <w:p w:rsidR="00D8638D" w:rsidRDefault="00D8638D" w:rsidP="00984069">
            <w:pPr>
              <w:pStyle w:val="NORMALTABLAS"/>
              <w:jc w:val="left"/>
            </w:pPr>
            <w:r>
              <w:t>Digitalización de Eventos</w:t>
            </w:r>
          </w:p>
        </w:tc>
      </w:tr>
    </w:tbl>
    <w:p w:rsidR="00D8638D" w:rsidRDefault="00D8638D" w:rsidP="00984069">
      <w:pPr>
        <w:pStyle w:val="BodyText"/>
        <w:rPr>
          <w:rFonts w:cs="Arial"/>
          <w:b/>
        </w:rPr>
      </w:pPr>
    </w:p>
    <w:p w:rsidR="00D8638D" w:rsidRPr="00E556D7" w:rsidRDefault="00D8638D" w:rsidP="00984069">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984069">
        <w:trPr>
          <w:tblHeader/>
        </w:trPr>
        <w:tc>
          <w:tcPr>
            <w:tcW w:w="1784" w:type="dxa"/>
            <w:shd w:val="clear" w:color="auto" w:fill="E6E6E6"/>
            <w:vAlign w:val="center"/>
          </w:tcPr>
          <w:p w:rsidR="00D8638D" w:rsidRDefault="00D8638D" w:rsidP="00984069">
            <w:pPr>
              <w:pStyle w:val="NORMALTABLAS"/>
              <w:rPr>
                <w:b/>
              </w:rPr>
            </w:pPr>
            <w:r>
              <w:rPr>
                <w:b/>
              </w:rPr>
              <w:t>NOMBRE DEL CAMPO (ATRIBUTO)</w:t>
            </w:r>
          </w:p>
        </w:tc>
        <w:tc>
          <w:tcPr>
            <w:tcW w:w="4141" w:type="dxa"/>
            <w:shd w:val="clear" w:color="auto" w:fill="E6E6E6"/>
            <w:vAlign w:val="center"/>
          </w:tcPr>
          <w:p w:rsidR="00D8638D" w:rsidRDefault="00D8638D" w:rsidP="00984069">
            <w:pPr>
              <w:pStyle w:val="NORMALTABLAS"/>
              <w:rPr>
                <w:b/>
              </w:rPr>
            </w:pPr>
            <w:r>
              <w:rPr>
                <w:b/>
              </w:rPr>
              <w:t>DESCRIPCION</w:t>
            </w:r>
          </w:p>
        </w:tc>
        <w:tc>
          <w:tcPr>
            <w:tcW w:w="2315" w:type="dxa"/>
            <w:shd w:val="clear" w:color="auto" w:fill="E6E6E6"/>
            <w:vAlign w:val="center"/>
          </w:tcPr>
          <w:p w:rsidR="00D8638D" w:rsidRDefault="00D8638D" w:rsidP="00984069">
            <w:pPr>
              <w:pStyle w:val="NORMALTABLAS"/>
              <w:rPr>
                <w:b/>
              </w:rPr>
            </w:pPr>
            <w:r>
              <w:rPr>
                <w:b/>
              </w:rPr>
              <w:t>FORMATO DEL CARÁCTER</w:t>
            </w:r>
          </w:p>
        </w:tc>
      </w:tr>
      <w:tr w:rsidR="00D8638D" w:rsidTr="00984069">
        <w:tc>
          <w:tcPr>
            <w:tcW w:w="1784" w:type="dxa"/>
            <w:vAlign w:val="center"/>
          </w:tcPr>
          <w:p w:rsidR="00D8638D" w:rsidRDefault="00D8638D" w:rsidP="00984069">
            <w:pPr>
              <w:pStyle w:val="NORMALTABLAS"/>
              <w:ind w:left="142"/>
              <w:jc w:val="left"/>
            </w:pPr>
            <w:r>
              <w:t>MACRO</w:t>
            </w:r>
          </w:p>
        </w:tc>
        <w:tc>
          <w:tcPr>
            <w:tcW w:w="4141" w:type="dxa"/>
            <w:vAlign w:val="center"/>
          </w:tcPr>
          <w:p w:rsidR="00D8638D" w:rsidRDefault="00D8638D" w:rsidP="00984069">
            <w:pPr>
              <w:pStyle w:val="NORMALTABLAS"/>
              <w:ind w:left="142"/>
              <w:jc w:val="left"/>
            </w:pPr>
            <w:r>
              <w:t xml:space="preserve">Codigo de macrodistrito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S_ALCALDIA</w:t>
            </w:r>
          </w:p>
        </w:tc>
        <w:tc>
          <w:tcPr>
            <w:tcW w:w="4141" w:type="dxa"/>
            <w:vAlign w:val="center"/>
          </w:tcPr>
          <w:p w:rsidR="00D8638D" w:rsidRDefault="00D8638D" w:rsidP="00984069">
            <w:pPr>
              <w:pStyle w:val="NORMALTABLAS"/>
              <w:ind w:left="142"/>
              <w:jc w:val="left"/>
            </w:pPr>
            <w:r>
              <w:t xml:space="preserve">Sub Alcaldía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DISTRITO</w:t>
            </w:r>
          </w:p>
        </w:tc>
        <w:tc>
          <w:tcPr>
            <w:tcW w:w="4141" w:type="dxa"/>
            <w:vAlign w:val="center"/>
          </w:tcPr>
          <w:p w:rsidR="00D8638D" w:rsidRDefault="00D8638D" w:rsidP="00984069">
            <w:pPr>
              <w:pStyle w:val="NORMALTABLAS"/>
              <w:ind w:left="142"/>
              <w:jc w:val="left"/>
            </w:pPr>
            <w:r>
              <w:t>Codigo de Distrito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COD_BARRIO</w:t>
            </w:r>
          </w:p>
        </w:tc>
        <w:tc>
          <w:tcPr>
            <w:tcW w:w="4141" w:type="dxa"/>
            <w:vAlign w:val="center"/>
          </w:tcPr>
          <w:p w:rsidR="00D8638D" w:rsidRDefault="00D8638D" w:rsidP="00984069">
            <w:pPr>
              <w:pStyle w:val="NORMALTABLAS"/>
              <w:ind w:left="142"/>
              <w:jc w:val="left"/>
            </w:pPr>
            <w:r>
              <w:t>Codigo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NOM_BARRIO</w:t>
            </w:r>
          </w:p>
        </w:tc>
        <w:tc>
          <w:tcPr>
            <w:tcW w:w="4141" w:type="dxa"/>
            <w:vAlign w:val="center"/>
          </w:tcPr>
          <w:p w:rsidR="00D8638D" w:rsidRDefault="00D8638D" w:rsidP="00984069">
            <w:pPr>
              <w:pStyle w:val="NORMALTABLAS"/>
              <w:ind w:left="142"/>
              <w:jc w:val="left"/>
            </w:pPr>
            <w:r>
              <w:t>Nombre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POB_T_04</w:t>
            </w:r>
          </w:p>
        </w:tc>
        <w:tc>
          <w:tcPr>
            <w:tcW w:w="4141" w:type="dxa"/>
            <w:vAlign w:val="center"/>
          </w:tcPr>
          <w:p w:rsidR="00D8638D" w:rsidRDefault="00D8638D" w:rsidP="00984069">
            <w:pPr>
              <w:pStyle w:val="NORMALTABLAS"/>
              <w:ind w:left="142"/>
              <w:jc w:val="left"/>
            </w:pPr>
            <w:r>
              <w:t xml:space="preserve">Población </w:t>
            </w:r>
          </w:p>
        </w:tc>
        <w:tc>
          <w:tcPr>
            <w:tcW w:w="2315" w:type="dxa"/>
          </w:tcPr>
          <w:p w:rsidR="00D8638D" w:rsidRDefault="00D8638D" w:rsidP="00984069">
            <w:pPr>
              <w:pStyle w:val="NORMALTABLAS"/>
              <w:jc w:val="both"/>
            </w:pPr>
            <w:r>
              <w:t>Number (Entero)</w:t>
            </w:r>
          </w:p>
        </w:tc>
      </w:tr>
      <w:tr w:rsidR="00D8638D" w:rsidTr="00984069">
        <w:tc>
          <w:tcPr>
            <w:tcW w:w="1784" w:type="dxa"/>
            <w:vAlign w:val="center"/>
          </w:tcPr>
          <w:p w:rsidR="00D8638D" w:rsidRDefault="00D8638D" w:rsidP="00984069">
            <w:pPr>
              <w:pStyle w:val="NORMALTABLAS"/>
              <w:ind w:left="142"/>
              <w:jc w:val="left"/>
            </w:pPr>
            <w:r>
              <w:t>AME_03</w:t>
            </w:r>
          </w:p>
        </w:tc>
        <w:tc>
          <w:tcPr>
            <w:tcW w:w="4141" w:type="dxa"/>
            <w:vAlign w:val="center"/>
          </w:tcPr>
          <w:p w:rsidR="00D8638D" w:rsidRDefault="00D8638D" w:rsidP="00984069">
            <w:pPr>
              <w:pStyle w:val="NORMALTABLAS"/>
              <w:ind w:left="142"/>
              <w:jc w:val="left"/>
            </w:pPr>
            <w:r>
              <w:t>Tipo de Amenaza</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Area_ha</w:t>
            </w:r>
          </w:p>
        </w:tc>
        <w:tc>
          <w:tcPr>
            <w:tcW w:w="4141" w:type="dxa"/>
            <w:vAlign w:val="center"/>
          </w:tcPr>
          <w:p w:rsidR="00D8638D" w:rsidRDefault="00D8638D" w:rsidP="00984069">
            <w:pPr>
              <w:pStyle w:val="NORMALTABLAS"/>
              <w:ind w:left="142"/>
              <w:jc w:val="left"/>
            </w:pPr>
            <w:r>
              <w:t xml:space="preserve">Area en Ha </w:t>
            </w:r>
          </w:p>
        </w:tc>
        <w:tc>
          <w:tcPr>
            <w:tcW w:w="2315" w:type="dxa"/>
          </w:tcPr>
          <w:p w:rsidR="00D8638D" w:rsidRDefault="00D8638D" w:rsidP="00984069">
            <w:pPr>
              <w:pStyle w:val="NORMALTABLAS"/>
              <w:jc w:val="both"/>
            </w:pPr>
            <w:r>
              <w:t>Number (Entero)</w:t>
            </w:r>
          </w:p>
        </w:tc>
      </w:tr>
    </w:tbl>
    <w:p w:rsidR="00D8638D" w:rsidRDefault="00D8638D" w:rsidP="00984069"/>
    <w:p w:rsidR="00D8638D" w:rsidRPr="005F6A7D" w:rsidRDefault="00D8638D" w:rsidP="00984069">
      <w:pPr>
        <w:pStyle w:val="Heading3"/>
      </w:pPr>
      <w:bookmarkStart w:id="115" w:name="_Toc346707501"/>
      <w:r>
        <w:t>Mazamorra</w:t>
      </w:r>
      <w:bookmarkEnd w:id="115"/>
    </w:p>
    <w:p w:rsidR="00D8638D" w:rsidRDefault="00D8638D" w:rsidP="00984069">
      <w:pPr>
        <w:pStyle w:val="BodyText"/>
        <w:rPr>
          <w:rFonts w:cs="Arial"/>
          <w:b/>
        </w:rPr>
      </w:pPr>
      <w:r>
        <w:rPr>
          <w:rFonts w:cs="Arial"/>
          <w:b/>
        </w:rPr>
        <w:t>DESCRIPCION DEL ELEMENTO</w:t>
      </w:r>
    </w:p>
    <w:p w:rsidR="00D8638D" w:rsidRDefault="00D8638D" w:rsidP="00984069">
      <w:pPr>
        <w:pStyle w:val="BodyText"/>
        <w:rPr>
          <w:rFonts w:cs="Arial"/>
          <w:bCs/>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84069">
        <w:tc>
          <w:tcPr>
            <w:tcW w:w="8640" w:type="dxa"/>
            <w:gridSpan w:val="2"/>
            <w:shd w:val="clear" w:color="auto" w:fill="E6E6E6"/>
          </w:tcPr>
          <w:p w:rsidR="00D8638D" w:rsidRDefault="00D8638D" w:rsidP="00984069">
            <w:pPr>
              <w:pStyle w:val="NORMALTABLAS"/>
              <w:jc w:val="left"/>
              <w:rPr>
                <w:b/>
              </w:rPr>
            </w:pPr>
            <w:r>
              <w:rPr>
                <w:b/>
              </w:rPr>
              <w:t>Datos Generales</w:t>
            </w:r>
          </w:p>
        </w:tc>
      </w:tr>
      <w:tr w:rsidR="00D8638D" w:rsidTr="00984069">
        <w:tc>
          <w:tcPr>
            <w:tcW w:w="3662" w:type="dxa"/>
          </w:tcPr>
          <w:p w:rsidR="00D8638D" w:rsidRDefault="00D8638D" w:rsidP="00984069">
            <w:pPr>
              <w:pStyle w:val="NORMALTABLAS"/>
              <w:jc w:val="left"/>
            </w:pPr>
            <w:r>
              <w:t xml:space="preserve">Nombre de </w:t>
            </w:r>
            <w:r>
              <w:rPr>
                <w:szCs w:val="18"/>
              </w:rPr>
              <w:t>Archivo</w:t>
            </w:r>
          </w:p>
        </w:tc>
        <w:tc>
          <w:tcPr>
            <w:tcW w:w="4978" w:type="dxa"/>
          </w:tcPr>
          <w:p w:rsidR="00D8638D" w:rsidRDefault="00D8638D" w:rsidP="00984069">
            <w:pPr>
              <w:pStyle w:val="NORMALTABLAS"/>
              <w:jc w:val="left"/>
            </w:pPr>
            <w:r>
              <w:t>08_MAZ_A.shp</w:t>
            </w:r>
          </w:p>
        </w:tc>
      </w:tr>
      <w:tr w:rsidR="00D8638D" w:rsidTr="00984069">
        <w:tc>
          <w:tcPr>
            <w:tcW w:w="3662" w:type="dxa"/>
          </w:tcPr>
          <w:p w:rsidR="00D8638D" w:rsidRDefault="00D8638D" w:rsidP="00984069">
            <w:pPr>
              <w:pStyle w:val="NORMALTABLAS"/>
              <w:jc w:val="left"/>
            </w:pPr>
            <w:r>
              <w:t>Ubicación de archivo</w:t>
            </w:r>
          </w:p>
        </w:tc>
        <w:tc>
          <w:tcPr>
            <w:tcW w:w="4978" w:type="dxa"/>
          </w:tcPr>
          <w:p w:rsidR="00D8638D" w:rsidRDefault="00D8638D" w:rsidP="00984069">
            <w:pPr>
              <w:pStyle w:val="NORMALTABLAS"/>
              <w:jc w:val="left"/>
              <w:rPr>
                <w:lang w:val="es-ES"/>
              </w:rPr>
            </w:pPr>
            <w:r>
              <w:rPr>
                <w:lang w:val="es-ES"/>
              </w:rPr>
              <w:t>C:\LAPAZ_CO2012</w:t>
            </w:r>
            <w:r w:rsidRPr="00264200">
              <w:rPr>
                <w:lang w:val="es-ES"/>
              </w:rPr>
              <w:t>\Datos\G_</w:t>
            </w:r>
            <w:r>
              <w:rPr>
                <w:lang w:val="es-ES"/>
              </w:rPr>
              <w:t>AMENAZAS</w:t>
            </w:r>
          </w:p>
        </w:tc>
      </w:tr>
      <w:tr w:rsidR="00D8638D" w:rsidTr="00984069">
        <w:tc>
          <w:tcPr>
            <w:tcW w:w="3662" w:type="dxa"/>
          </w:tcPr>
          <w:p w:rsidR="00D8638D" w:rsidRDefault="00D8638D" w:rsidP="00984069">
            <w:pPr>
              <w:pStyle w:val="NORMALTABLAS"/>
              <w:jc w:val="left"/>
            </w:pPr>
            <w:r>
              <w:t>Formato</w:t>
            </w:r>
          </w:p>
        </w:tc>
        <w:tc>
          <w:tcPr>
            <w:tcW w:w="4978" w:type="dxa"/>
          </w:tcPr>
          <w:p w:rsidR="00D8638D" w:rsidRDefault="00D8638D" w:rsidP="00984069">
            <w:pPr>
              <w:pStyle w:val="NORMALTABLAS"/>
              <w:jc w:val="left"/>
            </w:pPr>
            <w:r>
              <w:t>Shape</w:t>
            </w:r>
          </w:p>
        </w:tc>
      </w:tr>
      <w:tr w:rsidR="00D8638D" w:rsidTr="00984069">
        <w:tc>
          <w:tcPr>
            <w:tcW w:w="3662" w:type="dxa"/>
          </w:tcPr>
          <w:p w:rsidR="00D8638D" w:rsidRDefault="00D8638D" w:rsidP="00984069">
            <w:pPr>
              <w:pStyle w:val="NORMALTABLAS"/>
              <w:jc w:val="left"/>
            </w:pPr>
            <w:r>
              <w:t>Tipo de elemento</w:t>
            </w:r>
          </w:p>
        </w:tc>
        <w:tc>
          <w:tcPr>
            <w:tcW w:w="4978" w:type="dxa"/>
          </w:tcPr>
          <w:p w:rsidR="00D8638D" w:rsidRDefault="00D8638D" w:rsidP="00984069">
            <w:pPr>
              <w:pStyle w:val="NORMALTABLAS"/>
              <w:jc w:val="left"/>
            </w:pPr>
            <w:r>
              <w:t>Polígonos</w:t>
            </w:r>
          </w:p>
        </w:tc>
      </w:tr>
      <w:tr w:rsidR="00D8638D" w:rsidTr="00984069">
        <w:tc>
          <w:tcPr>
            <w:tcW w:w="8640" w:type="dxa"/>
            <w:gridSpan w:val="2"/>
            <w:shd w:val="clear" w:color="auto" w:fill="E6E6E6"/>
          </w:tcPr>
          <w:p w:rsidR="00D8638D" w:rsidRDefault="00D8638D" w:rsidP="00984069">
            <w:pPr>
              <w:pStyle w:val="NORMALTABLAS"/>
              <w:jc w:val="left"/>
              <w:rPr>
                <w:b/>
              </w:rPr>
            </w:pPr>
            <w:r>
              <w:rPr>
                <w:b/>
              </w:rPr>
              <w:t>Datos C</w:t>
            </w:r>
            <w:r>
              <w:rPr>
                <w:b/>
                <w:shd w:val="clear" w:color="auto" w:fill="E6E6E6"/>
              </w:rPr>
              <w:t>artográficos</w:t>
            </w:r>
          </w:p>
        </w:tc>
      </w:tr>
      <w:tr w:rsidR="00D8638D" w:rsidTr="00984069">
        <w:tc>
          <w:tcPr>
            <w:tcW w:w="3662" w:type="dxa"/>
          </w:tcPr>
          <w:p w:rsidR="00D8638D" w:rsidRDefault="00D8638D" w:rsidP="00984069">
            <w:pPr>
              <w:pStyle w:val="NORMALTABLAS"/>
              <w:jc w:val="left"/>
            </w:pPr>
            <w:r>
              <w:t>Proyección Cartográfica</w:t>
            </w:r>
          </w:p>
        </w:tc>
        <w:tc>
          <w:tcPr>
            <w:tcW w:w="4978" w:type="dxa"/>
          </w:tcPr>
          <w:p w:rsidR="00D8638D" w:rsidRDefault="00D8638D" w:rsidP="00984069">
            <w:pPr>
              <w:pStyle w:val="NORMALTABLAS"/>
              <w:jc w:val="left"/>
            </w:pPr>
            <w:r>
              <w:t>Universal Transversa de Mercator UTM</w:t>
            </w:r>
          </w:p>
        </w:tc>
      </w:tr>
      <w:tr w:rsidR="00D8638D" w:rsidTr="00984069">
        <w:tc>
          <w:tcPr>
            <w:tcW w:w="3662" w:type="dxa"/>
          </w:tcPr>
          <w:p w:rsidR="00D8638D" w:rsidRDefault="00D8638D" w:rsidP="00984069">
            <w:pPr>
              <w:pStyle w:val="NORMALTABLAS"/>
              <w:jc w:val="left"/>
            </w:pPr>
            <w:r>
              <w:t>Zona de Proyección UTM</w:t>
            </w:r>
          </w:p>
        </w:tc>
        <w:tc>
          <w:tcPr>
            <w:tcW w:w="4978" w:type="dxa"/>
          </w:tcPr>
          <w:p w:rsidR="00D8638D" w:rsidRDefault="00D8638D" w:rsidP="00984069">
            <w:pPr>
              <w:pStyle w:val="NORMALTABLAS"/>
              <w:jc w:val="left"/>
            </w:pPr>
            <w:r>
              <w:t>19, sur</w:t>
            </w:r>
          </w:p>
        </w:tc>
      </w:tr>
      <w:tr w:rsidR="00D8638D" w:rsidTr="00984069">
        <w:tc>
          <w:tcPr>
            <w:tcW w:w="3662" w:type="dxa"/>
          </w:tcPr>
          <w:p w:rsidR="00D8638D" w:rsidRDefault="00D8638D" w:rsidP="00984069">
            <w:pPr>
              <w:pStyle w:val="NORMALTABLAS"/>
              <w:jc w:val="left"/>
            </w:pPr>
            <w:r>
              <w:t>Datum</w:t>
            </w:r>
            <w:r>
              <w:tab/>
            </w:r>
          </w:p>
        </w:tc>
        <w:tc>
          <w:tcPr>
            <w:tcW w:w="4978" w:type="dxa"/>
          </w:tcPr>
          <w:p w:rsidR="00D8638D" w:rsidRDefault="00D8638D" w:rsidP="00984069">
            <w:pPr>
              <w:pStyle w:val="NORMALTABLAS"/>
              <w:jc w:val="left"/>
            </w:pPr>
            <w:r>
              <w:t>WGS-84</w:t>
            </w:r>
          </w:p>
        </w:tc>
      </w:tr>
      <w:tr w:rsidR="00D8638D" w:rsidTr="00984069">
        <w:tc>
          <w:tcPr>
            <w:tcW w:w="8640" w:type="dxa"/>
            <w:gridSpan w:val="2"/>
            <w:shd w:val="clear" w:color="auto" w:fill="E6E6E6"/>
          </w:tcPr>
          <w:p w:rsidR="00D8638D" w:rsidRDefault="00D8638D" w:rsidP="00984069">
            <w:pPr>
              <w:pStyle w:val="NORMALTABLAS"/>
              <w:jc w:val="left"/>
              <w:rPr>
                <w:b/>
              </w:rPr>
            </w:pPr>
            <w:r>
              <w:rPr>
                <w:b/>
              </w:rPr>
              <w:t>Información complementaria</w:t>
            </w:r>
          </w:p>
        </w:tc>
      </w:tr>
      <w:tr w:rsidR="00D8638D" w:rsidTr="00984069">
        <w:tc>
          <w:tcPr>
            <w:tcW w:w="3662" w:type="dxa"/>
          </w:tcPr>
          <w:p w:rsidR="00D8638D" w:rsidRDefault="00D8638D" w:rsidP="00984069">
            <w:pPr>
              <w:pStyle w:val="NORMALTABLAS"/>
              <w:jc w:val="left"/>
            </w:pPr>
            <w:r>
              <w:t>Origen de la información</w:t>
            </w:r>
          </w:p>
        </w:tc>
        <w:tc>
          <w:tcPr>
            <w:tcW w:w="4978" w:type="dxa"/>
          </w:tcPr>
          <w:p w:rsidR="00D8638D" w:rsidRDefault="00D8638D" w:rsidP="00984069">
            <w:pPr>
              <w:pStyle w:val="NORMALTABLAS"/>
              <w:jc w:val="both"/>
            </w:pPr>
            <w:r>
              <w:t>HAM LA PAZ</w:t>
            </w:r>
          </w:p>
        </w:tc>
      </w:tr>
      <w:tr w:rsidR="00D8638D" w:rsidTr="00984069">
        <w:tc>
          <w:tcPr>
            <w:tcW w:w="3662" w:type="dxa"/>
          </w:tcPr>
          <w:p w:rsidR="00D8638D" w:rsidRDefault="00D8638D" w:rsidP="00984069">
            <w:pPr>
              <w:pStyle w:val="NORMALTABLAS"/>
              <w:jc w:val="left"/>
            </w:pPr>
            <w:r>
              <w:t>Año</w:t>
            </w:r>
          </w:p>
        </w:tc>
        <w:tc>
          <w:tcPr>
            <w:tcW w:w="4978" w:type="dxa"/>
          </w:tcPr>
          <w:p w:rsidR="00D8638D" w:rsidRDefault="00D8638D" w:rsidP="00984069">
            <w:pPr>
              <w:pStyle w:val="NORMALTABLAS"/>
              <w:jc w:val="left"/>
            </w:pPr>
            <w:r>
              <w:t>2006</w:t>
            </w:r>
          </w:p>
        </w:tc>
      </w:tr>
      <w:tr w:rsidR="00D8638D" w:rsidTr="00984069">
        <w:tc>
          <w:tcPr>
            <w:tcW w:w="3662" w:type="dxa"/>
          </w:tcPr>
          <w:p w:rsidR="00D8638D" w:rsidRDefault="00D8638D" w:rsidP="00984069">
            <w:pPr>
              <w:pStyle w:val="NORMALTABLAS"/>
              <w:jc w:val="left"/>
            </w:pPr>
            <w:r>
              <w:t>Institución</w:t>
            </w:r>
          </w:p>
        </w:tc>
        <w:tc>
          <w:tcPr>
            <w:tcW w:w="4978" w:type="dxa"/>
          </w:tcPr>
          <w:p w:rsidR="00D8638D" w:rsidRDefault="00D8638D" w:rsidP="00984069">
            <w:pPr>
              <w:pStyle w:val="NORMALTABLAS"/>
              <w:jc w:val="left"/>
            </w:pPr>
            <w:r>
              <w:t>HAM LA PAZ</w:t>
            </w:r>
          </w:p>
        </w:tc>
      </w:tr>
      <w:tr w:rsidR="00D8638D" w:rsidTr="00984069">
        <w:tc>
          <w:tcPr>
            <w:tcW w:w="3662" w:type="dxa"/>
          </w:tcPr>
          <w:p w:rsidR="00D8638D" w:rsidRDefault="00D8638D" w:rsidP="00984069">
            <w:pPr>
              <w:pStyle w:val="NORMALTABLAS"/>
              <w:jc w:val="left"/>
            </w:pPr>
            <w:r>
              <w:t>Escala Base</w:t>
            </w:r>
          </w:p>
        </w:tc>
        <w:tc>
          <w:tcPr>
            <w:tcW w:w="4978" w:type="dxa"/>
          </w:tcPr>
          <w:p w:rsidR="00D8638D" w:rsidRDefault="00D8638D" w:rsidP="00984069">
            <w:pPr>
              <w:pStyle w:val="NORMALTABLAS"/>
              <w:jc w:val="left"/>
            </w:pPr>
            <w:r>
              <w:t>1:5.000</w:t>
            </w:r>
          </w:p>
        </w:tc>
      </w:tr>
      <w:tr w:rsidR="00D8638D" w:rsidTr="00984069">
        <w:tc>
          <w:tcPr>
            <w:tcW w:w="3662" w:type="dxa"/>
          </w:tcPr>
          <w:p w:rsidR="00D8638D" w:rsidRDefault="00D8638D" w:rsidP="00984069">
            <w:pPr>
              <w:pStyle w:val="NORMALTABLAS"/>
              <w:jc w:val="left"/>
            </w:pPr>
            <w:r>
              <w:t>Cubrimiento Geográfico</w:t>
            </w:r>
          </w:p>
        </w:tc>
        <w:tc>
          <w:tcPr>
            <w:tcW w:w="4978" w:type="dxa"/>
          </w:tcPr>
          <w:p w:rsidR="00D8638D" w:rsidRPr="00C0439C" w:rsidRDefault="00D8638D" w:rsidP="00984069">
            <w:pPr>
              <w:pStyle w:val="NORMALTABLAS"/>
              <w:jc w:val="left"/>
              <w:rPr>
                <w:lang w:val="es-BO"/>
              </w:rPr>
            </w:pPr>
            <w:r w:rsidRPr="000E0FB1">
              <w:rPr>
                <w:lang w:val="es-BO"/>
              </w:rPr>
              <w:t>Municipio La Paz</w:t>
            </w:r>
          </w:p>
        </w:tc>
      </w:tr>
      <w:tr w:rsidR="00D8638D" w:rsidTr="00984069">
        <w:tc>
          <w:tcPr>
            <w:tcW w:w="3662" w:type="dxa"/>
          </w:tcPr>
          <w:p w:rsidR="00D8638D" w:rsidRDefault="00D8638D" w:rsidP="00984069">
            <w:pPr>
              <w:pStyle w:val="NORMALTABLAS"/>
              <w:jc w:val="left"/>
            </w:pPr>
            <w:r>
              <w:t>Procesamiento</w:t>
            </w:r>
          </w:p>
        </w:tc>
        <w:tc>
          <w:tcPr>
            <w:tcW w:w="4978" w:type="dxa"/>
          </w:tcPr>
          <w:p w:rsidR="00D8638D" w:rsidRDefault="00D8638D" w:rsidP="00984069">
            <w:pPr>
              <w:pStyle w:val="NORMALTABLAS"/>
              <w:jc w:val="left"/>
            </w:pPr>
            <w:r>
              <w:t>Digitalización de Eventos</w:t>
            </w:r>
          </w:p>
        </w:tc>
      </w:tr>
    </w:tbl>
    <w:p w:rsidR="00D8638D" w:rsidRDefault="00D8638D" w:rsidP="00984069">
      <w:pPr>
        <w:pStyle w:val="BodyText"/>
        <w:rPr>
          <w:rFonts w:cs="Arial"/>
          <w:b/>
        </w:rPr>
      </w:pPr>
    </w:p>
    <w:p w:rsidR="00D8638D" w:rsidRPr="00E556D7" w:rsidRDefault="00D8638D" w:rsidP="00984069">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984069">
        <w:trPr>
          <w:tblHeader/>
        </w:trPr>
        <w:tc>
          <w:tcPr>
            <w:tcW w:w="1784" w:type="dxa"/>
            <w:shd w:val="clear" w:color="auto" w:fill="E6E6E6"/>
            <w:vAlign w:val="center"/>
          </w:tcPr>
          <w:p w:rsidR="00D8638D" w:rsidRDefault="00D8638D" w:rsidP="00984069">
            <w:pPr>
              <w:pStyle w:val="NORMALTABLAS"/>
              <w:rPr>
                <w:b/>
              </w:rPr>
            </w:pPr>
            <w:r>
              <w:rPr>
                <w:b/>
              </w:rPr>
              <w:t>NOMBRE DEL CAMPO (ATRIBUTO)</w:t>
            </w:r>
          </w:p>
        </w:tc>
        <w:tc>
          <w:tcPr>
            <w:tcW w:w="4141" w:type="dxa"/>
            <w:shd w:val="clear" w:color="auto" w:fill="E6E6E6"/>
            <w:vAlign w:val="center"/>
          </w:tcPr>
          <w:p w:rsidR="00D8638D" w:rsidRDefault="00D8638D" w:rsidP="00984069">
            <w:pPr>
              <w:pStyle w:val="NORMALTABLAS"/>
              <w:rPr>
                <w:b/>
              </w:rPr>
            </w:pPr>
            <w:r>
              <w:rPr>
                <w:b/>
              </w:rPr>
              <w:t>DESCRIPCION</w:t>
            </w:r>
          </w:p>
        </w:tc>
        <w:tc>
          <w:tcPr>
            <w:tcW w:w="2315" w:type="dxa"/>
            <w:shd w:val="clear" w:color="auto" w:fill="E6E6E6"/>
            <w:vAlign w:val="center"/>
          </w:tcPr>
          <w:p w:rsidR="00D8638D" w:rsidRDefault="00D8638D" w:rsidP="00984069">
            <w:pPr>
              <w:pStyle w:val="NORMALTABLAS"/>
              <w:rPr>
                <w:b/>
              </w:rPr>
            </w:pPr>
            <w:r>
              <w:rPr>
                <w:b/>
              </w:rPr>
              <w:t>FORMATO DEL CARÁCTER</w:t>
            </w:r>
          </w:p>
        </w:tc>
      </w:tr>
      <w:tr w:rsidR="00D8638D" w:rsidTr="00984069">
        <w:tc>
          <w:tcPr>
            <w:tcW w:w="1784" w:type="dxa"/>
            <w:vAlign w:val="center"/>
          </w:tcPr>
          <w:p w:rsidR="00D8638D" w:rsidRDefault="00D8638D" w:rsidP="00984069">
            <w:pPr>
              <w:pStyle w:val="NORMALTABLAS"/>
              <w:ind w:left="142"/>
              <w:jc w:val="left"/>
            </w:pPr>
            <w:r>
              <w:t>MACRO</w:t>
            </w:r>
          </w:p>
        </w:tc>
        <w:tc>
          <w:tcPr>
            <w:tcW w:w="4141" w:type="dxa"/>
            <w:vAlign w:val="center"/>
          </w:tcPr>
          <w:p w:rsidR="00D8638D" w:rsidRDefault="00D8638D" w:rsidP="00984069">
            <w:pPr>
              <w:pStyle w:val="NORMALTABLAS"/>
              <w:ind w:left="142"/>
              <w:jc w:val="left"/>
            </w:pPr>
            <w:r>
              <w:t xml:space="preserve">Codigo de macrodistrito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S_ALCALDIA</w:t>
            </w:r>
          </w:p>
        </w:tc>
        <w:tc>
          <w:tcPr>
            <w:tcW w:w="4141" w:type="dxa"/>
            <w:vAlign w:val="center"/>
          </w:tcPr>
          <w:p w:rsidR="00D8638D" w:rsidRDefault="00D8638D" w:rsidP="00984069">
            <w:pPr>
              <w:pStyle w:val="NORMALTABLAS"/>
              <w:ind w:left="142"/>
              <w:jc w:val="left"/>
            </w:pPr>
            <w:r>
              <w:t xml:space="preserve">Sub Alcaldía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DISTRITO</w:t>
            </w:r>
          </w:p>
        </w:tc>
        <w:tc>
          <w:tcPr>
            <w:tcW w:w="4141" w:type="dxa"/>
            <w:vAlign w:val="center"/>
          </w:tcPr>
          <w:p w:rsidR="00D8638D" w:rsidRDefault="00D8638D" w:rsidP="00984069">
            <w:pPr>
              <w:pStyle w:val="NORMALTABLAS"/>
              <w:ind w:left="142"/>
              <w:jc w:val="left"/>
            </w:pPr>
            <w:r>
              <w:t>Codigo de Distrito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COD_BARRIO</w:t>
            </w:r>
          </w:p>
        </w:tc>
        <w:tc>
          <w:tcPr>
            <w:tcW w:w="4141" w:type="dxa"/>
            <w:vAlign w:val="center"/>
          </w:tcPr>
          <w:p w:rsidR="00D8638D" w:rsidRDefault="00D8638D" w:rsidP="00984069">
            <w:pPr>
              <w:pStyle w:val="NORMALTABLAS"/>
              <w:ind w:left="142"/>
              <w:jc w:val="left"/>
            </w:pPr>
            <w:r>
              <w:t>Codigo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NOM_BARRIO</w:t>
            </w:r>
          </w:p>
        </w:tc>
        <w:tc>
          <w:tcPr>
            <w:tcW w:w="4141" w:type="dxa"/>
            <w:vAlign w:val="center"/>
          </w:tcPr>
          <w:p w:rsidR="00D8638D" w:rsidRDefault="00D8638D" w:rsidP="00984069">
            <w:pPr>
              <w:pStyle w:val="NORMALTABLAS"/>
              <w:ind w:left="142"/>
              <w:jc w:val="left"/>
            </w:pPr>
            <w:r>
              <w:t>Nombre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POB_T_04</w:t>
            </w:r>
          </w:p>
        </w:tc>
        <w:tc>
          <w:tcPr>
            <w:tcW w:w="4141" w:type="dxa"/>
            <w:vAlign w:val="center"/>
          </w:tcPr>
          <w:p w:rsidR="00D8638D" w:rsidRDefault="00D8638D" w:rsidP="00984069">
            <w:pPr>
              <w:pStyle w:val="NORMALTABLAS"/>
              <w:ind w:left="142"/>
              <w:jc w:val="left"/>
            </w:pPr>
            <w:r>
              <w:t xml:space="preserve">Población </w:t>
            </w:r>
          </w:p>
        </w:tc>
        <w:tc>
          <w:tcPr>
            <w:tcW w:w="2315" w:type="dxa"/>
          </w:tcPr>
          <w:p w:rsidR="00D8638D" w:rsidRDefault="00D8638D" w:rsidP="00984069">
            <w:pPr>
              <w:pStyle w:val="NORMALTABLAS"/>
              <w:jc w:val="both"/>
            </w:pPr>
            <w:r>
              <w:t>Number (Entero)</w:t>
            </w:r>
          </w:p>
        </w:tc>
      </w:tr>
      <w:tr w:rsidR="00D8638D" w:rsidTr="00984069">
        <w:tc>
          <w:tcPr>
            <w:tcW w:w="1784" w:type="dxa"/>
            <w:vAlign w:val="center"/>
          </w:tcPr>
          <w:p w:rsidR="00D8638D" w:rsidRDefault="00D8638D" w:rsidP="00984069">
            <w:pPr>
              <w:pStyle w:val="NORMALTABLAS"/>
              <w:ind w:left="142"/>
              <w:jc w:val="left"/>
            </w:pPr>
            <w:r>
              <w:t>AME_03</w:t>
            </w:r>
          </w:p>
        </w:tc>
        <w:tc>
          <w:tcPr>
            <w:tcW w:w="4141" w:type="dxa"/>
            <w:vAlign w:val="center"/>
          </w:tcPr>
          <w:p w:rsidR="00D8638D" w:rsidRDefault="00D8638D" w:rsidP="00984069">
            <w:pPr>
              <w:pStyle w:val="NORMALTABLAS"/>
              <w:ind w:left="142"/>
              <w:jc w:val="left"/>
            </w:pPr>
            <w:r>
              <w:t>Tipo de Amenaza</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Area_ha</w:t>
            </w:r>
          </w:p>
        </w:tc>
        <w:tc>
          <w:tcPr>
            <w:tcW w:w="4141" w:type="dxa"/>
            <w:vAlign w:val="center"/>
          </w:tcPr>
          <w:p w:rsidR="00D8638D" w:rsidRDefault="00D8638D" w:rsidP="00984069">
            <w:pPr>
              <w:pStyle w:val="NORMALTABLAS"/>
              <w:ind w:left="142"/>
              <w:jc w:val="left"/>
            </w:pPr>
            <w:r>
              <w:t xml:space="preserve">Area en Ha </w:t>
            </w:r>
          </w:p>
        </w:tc>
        <w:tc>
          <w:tcPr>
            <w:tcW w:w="2315" w:type="dxa"/>
          </w:tcPr>
          <w:p w:rsidR="00D8638D" w:rsidRDefault="00D8638D" w:rsidP="00984069">
            <w:pPr>
              <w:pStyle w:val="NORMALTABLAS"/>
              <w:jc w:val="both"/>
            </w:pPr>
            <w:r>
              <w:t>Number (Entero)</w:t>
            </w:r>
          </w:p>
        </w:tc>
      </w:tr>
    </w:tbl>
    <w:p w:rsidR="00D8638D" w:rsidRDefault="00D8638D" w:rsidP="00984069"/>
    <w:p w:rsidR="00D8638D" w:rsidRPr="005F6A7D" w:rsidRDefault="00D8638D" w:rsidP="00984069">
      <w:pPr>
        <w:pStyle w:val="Heading3"/>
      </w:pPr>
      <w:bookmarkStart w:id="116" w:name="_Toc346707502"/>
      <w:r>
        <w:t>Suceptible a Deslizamiento Complejo</w:t>
      </w:r>
      <w:bookmarkEnd w:id="116"/>
    </w:p>
    <w:p w:rsidR="00D8638D" w:rsidRDefault="00D8638D" w:rsidP="00984069">
      <w:pPr>
        <w:pStyle w:val="BodyText"/>
        <w:rPr>
          <w:rFonts w:cs="Arial"/>
          <w:b/>
        </w:rPr>
      </w:pPr>
      <w:r>
        <w:rPr>
          <w:rFonts w:cs="Arial"/>
          <w:b/>
        </w:rPr>
        <w:t>DESCRIPCION DEL ELEMENTO</w:t>
      </w:r>
    </w:p>
    <w:p w:rsidR="00D8638D" w:rsidRDefault="00D8638D" w:rsidP="00984069">
      <w:pPr>
        <w:pStyle w:val="BodyText"/>
        <w:rPr>
          <w:rFonts w:cs="Arial"/>
          <w:bCs/>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84069">
        <w:tc>
          <w:tcPr>
            <w:tcW w:w="8640" w:type="dxa"/>
            <w:gridSpan w:val="2"/>
            <w:shd w:val="clear" w:color="auto" w:fill="E6E6E6"/>
          </w:tcPr>
          <w:p w:rsidR="00D8638D" w:rsidRDefault="00D8638D" w:rsidP="00984069">
            <w:pPr>
              <w:pStyle w:val="NORMALTABLAS"/>
              <w:jc w:val="left"/>
              <w:rPr>
                <w:b/>
              </w:rPr>
            </w:pPr>
            <w:r>
              <w:rPr>
                <w:b/>
              </w:rPr>
              <w:t>Datos Generales</w:t>
            </w:r>
          </w:p>
        </w:tc>
      </w:tr>
      <w:tr w:rsidR="00D8638D" w:rsidTr="00984069">
        <w:tc>
          <w:tcPr>
            <w:tcW w:w="3662" w:type="dxa"/>
          </w:tcPr>
          <w:p w:rsidR="00D8638D" w:rsidRDefault="00D8638D" w:rsidP="00984069">
            <w:pPr>
              <w:pStyle w:val="NORMALTABLAS"/>
              <w:jc w:val="left"/>
            </w:pPr>
            <w:r>
              <w:t xml:space="preserve">Nombre de </w:t>
            </w:r>
            <w:r>
              <w:rPr>
                <w:szCs w:val="18"/>
              </w:rPr>
              <w:t>Archivo</w:t>
            </w:r>
          </w:p>
        </w:tc>
        <w:tc>
          <w:tcPr>
            <w:tcW w:w="4978" w:type="dxa"/>
          </w:tcPr>
          <w:p w:rsidR="00D8638D" w:rsidRDefault="00D8638D" w:rsidP="006E0EBC">
            <w:pPr>
              <w:pStyle w:val="NORMALTABLAS"/>
              <w:jc w:val="left"/>
            </w:pPr>
            <w:r>
              <w:t>09_SD_B.shp</w:t>
            </w:r>
          </w:p>
        </w:tc>
      </w:tr>
      <w:tr w:rsidR="00D8638D" w:rsidTr="00984069">
        <w:tc>
          <w:tcPr>
            <w:tcW w:w="3662" w:type="dxa"/>
          </w:tcPr>
          <w:p w:rsidR="00D8638D" w:rsidRDefault="00D8638D" w:rsidP="00984069">
            <w:pPr>
              <w:pStyle w:val="NORMALTABLAS"/>
              <w:jc w:val="left"/>
            </w:pPr>
            <w:r>
              <w:t>Ubicación de archivo</w:t>
            </w:r>
          </w:p>
        </w:tc>
        <w:tc>
          <w:tcPr>
            <w:tcW w:w="4978" w:type="dxa"/>
          </w:tcPr>
          <w:p w:rsidR="00D8638D" w:rsidRDefault="00D8638D" w:rsidP="00984069">
            <w:pPr>
              <w:pStyle w:val="NORMALTABLAS"/>
              <w:jc w:val="left"/>
              <w:rPr>
                <w:lang w:val="es-ES"/>
              </w:rPr>
            </w:pPr>
            <w:r>
              <w:rPr>
                <w:lang w:val="es-ES"/>
              </w:rPr>
              <w:t>C:\LAPAZ_CO2012</w:t>
            </w:r>
            <w:r w:rsidRPr="00264200">
              <w:rPr>
                <w:lang w:val="es-ES"/>
              </w:rPr>
              <w:t>\Datos\G_</w:t>
            </w:r>
            <w:r>
              <w:rPr>
                <w:lang w:val="es-ES"/>
              </w:rPr>
              <w:t>AMENAZAS</w:t>
            </w:r>
          </w:p>
        </w:tc>
      </w:tr>
      <w:tr w:rsidR="00D8638D" w:rsidTr="00984069">
        <w:tc>
          <w:tcPr>
            <w:tcW w:w="3662" w:type="dxa"/>
          </w:tcPr>
          <w:p w:rsidR="00D8638D" w:rsidRDefault="00D8638D" w:rsidP="00984069">
            <w:pPr>
              <w:pStyle w:val="NORMALTABLAS"/>
              <w:jc w:val="left"/>
            </w:pPr>
            <w:r>
              <w:t>Formato</w:t>
            </w:r>
          </w:p>
        </w:tc>
        <w:tc>
          <w:tcPr>
            <w:tcW w:w="4978" w:type="dxa"/>
          </w:tcPr>
          <w:p w:rsidR="00D8638D" w:rsidRDefault="00D8638D" w:rsidP="00984069">
            <w:pPr>
              <w:pStyle w:val="NORMALTABLAS"/>
              <w:jc w:val="left"/>
            </w:pPr>
            <w:r>
              <w:t>Shape</w:t>
            </w:r>
          </w:p>
        </w:tc>
      </w:tr>
      <w:tr w:rsidR="00D8638D" w:rsidTr="00984069">
        <w:tc>
          <w:tcPr>
            <w:tcW w:w="3662" w:type="dxa"/>
          </w:tcPr>
          <w:p w:rsidR="00D8638D" w:rsidRDefault="00D8638D" w:rsidP="00984069">
            <w:pPr>
              <w:pStyle w:val="NORMALTABLAS"/>
              <w:jc w:val="left"/>
            </w:pPr>
            <w:r>
              <w:t>Tipo de elemento</w:t>
            </w:r>
          </w:p>
        </w:tc>
        <w:tc>
          <w:tcPr>
            <w:tcW w:w="4978" w:type="dxa"/>
          </w:tcPr>
          <w:p w:rsidR="00D8638D" w:rsidRDefault="00D8638D" w:rsidP="00984069">
            <w:pPr>
              <w:pStyle w:val="NORMALTABLAS"/>
              <w:jc w:val="left"/>
            </w:pPr>
            <w:r>
              <w:t>Polígonos</w:t>
            </w:r>
          </w:p>
        </w:tc>
      </w:tr>
      <w:tr w:rsidR="00D8638D" w:rsidTr="00984069">
        <w:tc>
          <w:tcPr>
            <w:tcW w:w="8640" w:type="dxa"/>
            <w:gridSpan w:val="2"/>
            <w:shd w:val="clear" w:color="auto" w:fill="E6E6E6"/>
          </w:tcPr>
          <w:p w:rsidR="00D8638D" w:rsidRDefault="00D8638D" w:rsidP="00984069">
            <w:pPr>
              <w:pStyle w:val="NORMALTABLAS"/>
              <w:jc w:val="left"/>
              <w:rPr>
                <w:b/>
              </w:rPr>
            </w:pPr>
            <w:r>
              <w:rPr>
                <w:b/>
              </w:rPr>
              <w:t>Datos C</w:t>
            </w:r>
            <w:r>
              <w:rPr>
                <w:b/>
                <w:shd w:val="clear" w:color="auto" w:fill="E6E6E6"/>
              </w:rPr>
              <w:t>artográficos</w:t>
            </w:r>
          </w:p>
        </w:tc>
      </w:tr>
      <w:tr w:rsidR="00D8638D" w:rsidTr="00984069">
        <w:tc>
          <w:tcPr>
            <w:tcW w:w="3662" w:type="dxa"/>
          </w:tcPr>
          <w:p w:rsidR="00D8638D" w:rsidRDefault="00D8638D" w:rsidP="00984069">
            <w:pPr>
              <w:pStyle w:val="NORMALTABLAS"/>
              <w:jc w:val="left"/>
            </w:pPr>
            <w:r>
              <w:t>Proyección Cartográfica</w:t>
            </w:r>
          </w:p>
        </w:tc>
        <w:tc>
          <w:tcPr>
            <w:tcW w:w="4978" w:type="dxa"/>
          </w:tcPr>
          <w:p w:rsidR="00D8638D" w:rsidRDefault="00D8638D" w:rsidP="00984069">
            <w:pPr>
              <w:pStyle w:val="NORMALTABLAS"/>
              <w:jc w:val="left"/>
            </w:pPr>
            <w:r>
              <w:t>Universal Transversa de Mercator UTM</w:t>
            </w:r>
          </w:p>
        </w:tc>
      </w:tr>
      <w:tr w:rsidR="00D8638D" w:rsidTr="00984069">
        <w:tc>
          <w:tcPr>
            <w:tcW w:w="3662" w:type="dxa"/>
          </w:tcPr>
          <w:p w:rsidR="00D8638D" w:rsidRDefault="00D8638D" w:rsidP="00984069">
            <w:pPr>
              <w:pStyle w:val="NORMALTABLAS"/>
              <w:jc w:val="left"/>
            </w:pPr>
            <w:r>
              <w:t>Zona de Proyección UTM</w:t>
            </w:r>
          </w:p>
        </w:tc>
        <w:tc>
          <w:tcPr>
            <w:tcW w:w="4978" w:type="dxa"/>
          </w:tcPr>
          <w:p w:rsidR="00D8638D" w:rsidRDefault="00D8638D" w:rsidP="00984069">
            <w:pPr>
              <w:pStyle w:val="NORMALTABLAS"/>
              <w:jc w:val="left"/>
            </w:pPr>
            <w:r>
              <w:t>19, sur</w:t>
            </w:r>
          </w:p>
        </w:tc>
      </w:tr>
      <w:tr w:rsidR="00D8638D" w:rsidTr="00984069">
        <w:tc>
          <w:tcPr>
            <w:tcW w:w="3662" w:type="dxa"/>
          </w:tcPr>
          <w:p w:rsidR="00D8638D" w:rsidRDefault="00D8638D" w:rsidP="00984069">
            <w:pPr>
              <w:pStyle w:val="NORMALTABLAS"/>
              <w:jc w:val="left"/>
            </w:pPr>
            <w:r>
              <w:t>Datum</w:t>
            </w:r>
            <w:r>
              <w:tab/>
            </w:r>
          </w:p>
        </w:tc>
        <w:tc>
          <w:tcPr>
            <w:tcW w:w="4978" w:type="dxa"/>
          </w:tcPr>
          <w:p w:rsidR="00D8638D" w:rsidRDefault="00D8638D" w:rsidP="00984069">
            <w:pPr>
              <w:pStyle w:val="NORMALTABLAS"/>
              <w:jc w:val="left"/>
            </w:pPr>
            <w:r>
              <w:t>WGS-84</w:t>
            </w:r>
          </w:p>
        </w:tc>
      </w:tr>
      <w:tr w:rsidR="00D8638D" w:rsidTr="00984069">
        <w:tc>
          <w:tcPr>
            <w:tcW w:w="8640" w:type="dxa"/>
            <w:gridSpan w:val="2"/>
            <w:shd w:val="clear" w:color="auto" w:fill="E6E6E6"/>
          </w:tcPr>
          <w:p w:rsidR="00D8638D" w:rsidRDefault="00D8638D" w:rsidP="00984069">
            <w:pPr>
              <w:pStyle w:val="NORMALTABLAS"/>
              <w:jc w:val="left"/>
              <w:rPr>
                <w:b/>
              </w:rPr>
            </w:pPr>
            <w:r>
              <w:rPr>
                <w:b/>
              </w:rPr>
              <w:t>Información complementaria</w:t>
            </w:r>
          </w:p>
        </w:tc>
      </w:tr>
      <w:tr w:rsidR="00D8638D" w:rsidTr="00984069">
        <w:tc>
          <w:tcPr>
            <w:tcW w:w="3662" w:type="dxa"/>
          </w:tcPr>
          <w:p w:rsidR="00D8638D" w:rsidRDefault="00D8638D" w:rsidP="00984069">
            <w:pPr>
              <w:pStyle w:val="NORMALTABLAS"/>
              <w:jc w:val="left"/>
            </w:pPr>
            <w:r>
              <w:t>Origen de la información</w:t>
            </w:r>
          </w:p>
        </w:tc>
        <w:tc>
          <w:tcPr>
            <w:tcW w:w="4978" w:type="dxa"/>
          </w:tcPr>
          <w:p w:rsidR="00D8638D" w:rsidRDefault="00D8638D" w:rsidP="00984069">
            <w:pPr>
              <w:pStyle w:val="NORMALTABLAS"/>
              <w:jc w:val="both"/>
            </w:pPr>
            <w:r>
              <w:t>HAM LA PAZ</w:t>
            </w:r>
          </w:p>
        </w:tc>
      </w:tr>
      <w:tr w:rsidR="00D8638D" w:rsidTr="00984069">
        <w:tc>
          <w:tcPr>
            <w:tcW w:w="3662" w:type="dxa"/>
          </w:tcPr>
          <w:p w:rsidR="00D8638D" w:rsidRDefault="00D8638D" w:rsidP="00984069">
            <w:pPr>
              <w:pStyle w:val="NORMALTABLAS"/>
              <w:jc w:val="left"/>
            </w:pPr>
            <w:r>
              <w:t>Año</w:t>
            </w:r>
          </w:p>
        </w:tc>
        <w:tc>
          <w:tcPr>
            <w:tcW w:w="4978" w:type="dxa"/>
          </w:tcPr>
          <w:p w:rsidR="00D8638D" w:rsidRDefault="00D8638D" w:rsidP="00984069">
            <w:pPr>
              <w:pStyle w:val="NORMALTABLAS"/>
              <w:jc w:val="left"/>
            </w:pPr>
            <w:r>
              <w:t>2006</w:t>
            </w:r>
          </w:p>
        </w:tc>
      </w:tr>
      <w:tr w:rsidR="00D8638D" w:rsidTr="00984069">
        <w:tc>
          <w:tcPr>
            <w:tcW w:w="3662" w:type="dxa"/>
          </w:tcPr>
          <w:p w:rsidR="00D8638D" w:rsidRDefault="00D8638D" w:rsidP="00984069">
            <w:pPr>
              <w:pStyle w:val="NORMALTABLAS"/>
              <w:jc w:val="left"/>
            </w:pPr>
            <w:r>
              <w:t>Institución</w:t>
            </w:r>
          </w:p>
        </w:tc>
        <w:tc>
          <w:tcPr>
            <w:tcW w:w="4978" w:type="dxa"/>
          </w:tcPr>
          <w:p w:rsidR="00D8638D" w:rsidRDefault="00D8638D" w:rsidP="00984069">
            <w:pPr>
              <w:pStyle w:val="NORMALTABLAS"/>
              <w:jc w:val="left"/>
            </w:pPr>
            <w:r>
              <w:t>HAM LA PAZ</w:t>
            </w:r>
          </w:p>
        </w:tc>
      </w:tr>
      <w:tr w:rsidR="00D8638D" w:rsidTr="00984069">
        <w:tc>
          <w:tcPr>
            <w:tcW w:w="3662" w:type="dxa"/>
          </w:tcPr>
          <w:p w:rsidR="00D8638D" w:rsidRDefault="00D8638D" w:rsidP="00984069">
            <w:pPr>
              <w:pStyle w:val="NORMALTABLAS"/>
              <w:jc w:val="left"/>
            </w:pPr>
            <w:r>
              <w:t>Escala Base</w:t>
            </w:r>
          </w:p>
        </w:tc>
        <w:tc>
          <w:tcPr>
            <w:tcW w:w="4978" w:type="dxa"/>
          </w:tcPr>
          <w:p w:rsidR="00D8638D" w:rsidRDefault="00D8638D" w:rsidP="00984069">
            <w:pPr>
              <w:pStyle w:val="NORMALTABLAS"/>
              <w:jc w:val="left"/>
            </w:pPr>
            <w:r>
              <w:t>1:5.000</w:t>
            </w:r>
          </w:p>
        </w:tc>
      </w:tr>
      <w:tr w:rsidR="00D8638D" w:rsidTr="00984069">
        <w:tc>
          <w:tcPr>
            <w:tcW w:w="3662" w:type="dxa"/>
          </w:tcPr>
          <w:p w:rsidR="00D8638D" w:rsidRDefault="00D8638D" w:rsidP="00984069">
            <w:pPr>
              <w:pStyle w:val="NORMALTABLAS"/>
              <w:jc w:val="left"/>
            </w:pPr>
            <w:r>
              <w:t>Cubrimiento Geográfico</w:t>
            </w:r>
          </w:p>
        </w:tc>
        <w:tc>
          <w:tcPr>
            <w:tcW w:w="4978" w:type="dxa"/>
          </w:tcPr>
          <w:p w:rsidR="00D8638D" w:rsidRPr="00C0439C" w:rsidRDefault="00D8638D" w:rsidP="00984069">
            <w:pPr>
              <w:pStyle w:val="NORMALTABLAS"/>
              <w:jc w:val="left"/>
              <w:rPr>
                <w:lang w:val="es-BO"/>
              </w:rPr>
            </w:pPr>
            <w:r w:rsidRPr="000E0FB1">
              <w:rPr>
                <w:lang w:val="es-BO"/>
              </w:rPr>
              <w:t>Municipio La Paz</w:t>
            </w:r>
          </w:p>
        </w:tc>
      </w:tr>
      <w:tr w:rsidR="00D8638D" w:rsidTr="00984069">
        <w:tc>
          <w:tcPr>
            <w:tcW w:w="3662" w:type="dxa"/>
          </w:tcPr>
          <w:p w:rsidR="00D8638D" w:rsidRDefault="00D8638D" w:rsidP="00984069">
            <w:pPr>
              <w:pStyle w:val="NORMALTABLAS"/>
              <w:jc w:val="left"/>
            </w:pPr>
            <w:r>
              <w:t>Procesamiento</w:t>
            </w:r>
          </w:p>
        </w:tc>
        <w:tc>
          <w:tcPr>
            <w:tcW w:w="4978" w:type="dxa"/>
          </w:tcPr>
          <w:p w:rsidR="00D8638D" w:rsidRDefault="00D8638D" w:rsidP="00984069">
            <w:pPr>
              <w:pStyle w:val="NORMALTABLAS"/>
              <w:jc w:val="left"/>
            </w:pPr>
            <w:r>
              <w:t>Digitalización de Eventos</w:t>
            </w:r>
          </w:p>
        </w:tc>
      </w:tr>
    </w:tbl>
    <w:p w:rsidR="00D8638D" w:rsidRDefault="00D8638D" w:rsidP="00984069">
      <w:pPr>
        <w:pStyle w:val="BodyText"/>
        <w:rPr>
          <w:rFonts w:cs="Arial"/>
          <w:b/>
        </w:rPr>
      </w:pPr>
    </w:p>
    <w:p w:rsidR="00D8638D" w:rsidRPr="00E556D7" w:rsidRDefault="00D8638D" w:rsidP="00984069">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984069">
        <w:trPr>
          <w:tblHeader/>
        </w:trPr>
        <w:tc>
          <w:tcPr>
            <w:tcW w:w="1784" w:type="dxa"/>
            <w:shd w:val="clear" w:color="auto" w:fill="E6E6E6"/>
            <w:vAlign w:val="center"/>
          </w:tcPr>
          <w:p w:rsidR="00D8638D" w:rsidRDefault="00D8638D" w:rsidP="00984069">
            <w:pPr>
              <w:pStyle w:val="NORMALTABLAS"/>
              <w:rPr>
                <w:b/>
              </w:rPr>
            </w:pPr>
            <w:r>
              <w:rPr>
                <w:b/>
              </w:rPr>
              <w:t>NOMBRE DEL CAMPO (ATRIBUTO)</w:t>
            </w:r>
          </w:p>
        </w:tc>
        <w:tc>
          <w:tcPr>
            <w:tcW w:w="4141" w:type="dxa"/>
            <w:shd w:val="clear" w:color="auto" w:fill="E6E6E6"/>
            <w:vAlign w:val="center"/>
          </w:tcPr>
          <w:p w:rsidR="00D8638D" w:rsidRDefault="00D8638D" w:rsidP="00984069">
            <w:pPr>
              <w:pStyle w:val="NORMALTABLAS"/>
              <w:rPr>
                <w:b/>
              </w:rPr>
            </w:pPr>
            <w:r>
              <w:rPr>
                <w:b/>
              </w:rPr>
              <w:t>DESCRIPCION</w:t>
            </w:r>
          </w:p>
        </w:tc>
        <w:tc>
          <w:tcPr>
            <w:tcW w:w="2315" w:type="dxa"/>
            <w:shd w:val="clear" w:color="auto" w:fill="E6E6E6"/>
            <w:vAlign w:val="center"/>
          </w:tcPr>
          <w:p w:rsidR="00D8638D" w:rsidRDefault="00D8638D" w:rsidP="00984069">
            <w:pPr>
              <w:pStyle w:val="NORMALTABLAS"/>
              <w:rPr>
                <w:b/>
              </w:rPr>
            </w:pPr>
            <w:r>
              <w:rPr>
                <w:b/>
              </w:rPr>
              <w:t>FORMATO DEL CARÁCTER</w:t>
            </w:r>
          </w:p>
        </w:tc>
      </w:tr>
      <w:tr w:rsidR="00D8638D" w:rsidTr="00984069">
        <w:tc>
          <w:tcPr>
            <w:tcW w:w="1784" w:type="dxa"/>
            <w:vAlign w:val="center"/>
          </w:tcPr>
          <w:p w:rsidR="00D8638D" w:rsidRDefault="00D8638D" w:rsidP="00984069">
            <w:pPr>
              <w:pStyle w:val="NORMALTABLAS"/>
              <w:ind w:left="142"/>
              <w:jc w:val="left"/>
            </w:pPr>
            <w:r>
              <w:t>MACRO</w:t>
            </w:r>
          </w:p>
        </w:tc>
        <w:tc>
          <w:tcPr>
            <w:tcW w:w="4141" w:type="dxa"/>
            <w:vAlign w:val="center"/>
          </w:tcPr>
          <w:p w:rsidR="00D8638D" w:rsidRDefault="00D8638D" w:rsidP="00984069">
            <w:pPr>
              <w:pStyle w:val="NORMALTABLAS"/>
              <w:ind w:left="142"/>
              <w:jc w:val="left"/>
            </w:pPr>
            <w:r>
              <w:t xml:space="preserve">Codigo de macrodistrito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S_ALCALDIA</w:t>
            </w:r>
          </w:p>
        </w:tc>
        <w:tc>
          <w:tcPr>
            <w:tcW w:w="4141" w:type="dxa"/>
            <w:vAlign w:val="center"/>
          </w:tcPr>
          <w:p w:rsidR="00D8638D" w:rsidRDefault="00D8638D" w:rsidP="00984069">
            <w:pPr>
              <w:pStyle w:val="NORMALTABLAS"/>
              <w:ind w:left="142"/>
              <w:jc w:val="left"/>
            </w:pPr>
            <w:r>
              <w:t xml:space="preserve">Sub Alcaldía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DISTRITO</w:t>
            </w:r>
          </w:p>
        </w:tc>
        <w:tc>
          <w:tcPr>
            <w:tcW w:w="4141" w:type="dxa"/>
            <w:vAlign w:val="center"/>
          </w:tcPr>
          <w:p w:rsidR="00D8638D" w:rsidRDefault="00D8638D" w:rsidP="00984069">
            <w:pPr>
              <w:pStyle w:val="NORMALTABLAS"/>
              <w:ind w:left="142"/>
              <w:jc w:val="left"/>
            </w:pPr>
            <w:r>
              <w:t>Codigo de Distrito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COD_BARRIO</w:t>
            </w:r>
          </w:p>
        </w:tc>
        <w:tc>
          <w:tcPr>
            <w:tcW w:w="4141" w:type="dxa"/>
            <w:vAlign w:val="center"/>
          </w:tcPr>
          <w:p w:rsidR="00D8638D" w:rsidRDefault="00D8638D" w:rsidP="00984069">
            <w:pPr>
              <w:pStyle w:val="NORMALTABLAS"/>
              <w:ind w:left="142"/>
              <w:jc w:val="left"/>
            </w:pPr>
            <w:r>
              <w:t>Codigo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NOM_BARRIO</w:t>
            </w:r>
          </w:p>
        </w:tc>
        <w:tc>
          <w:tcPr>
            <w:tcW w:w="4141" w:type="dxa"/>
            <w:vAlign w:val="center"/>
          </w:tcPr>
          <w:p w:rsidR="00D8638D" w:rsidRDefault="00D8638D" w:rsidP="00984069">
            <w:pPr>
              <w:pStyle w:val="NORMALTABLAS"/>
              <w:ind w:left="142"/>
              <w:jc w:val="left"/>
            </w:pPr>
            <w:r>
              <w:t>Nombre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POB_T_04</w:t>
            </w:r>
          </w:p>
        </w:tc>
        <w:tc>
          <w:tcPr>
            <w:tcW w:w="4141" w:type="dxa"/>
            <w:vAlign w:val="center"/>
          </w:tcPr>
          <w:p w:rsidR="00D8638D" w:rsidRDefault="00D8638D" w:rsidP="00984069">
            <w:pPr>
              <w:pStyle w:val="NORMALTABLAS"/>
              <w:ind w:left="142"/>
              <w:jc w:val="left"/>
            </w:pPr>
            <w:r>
              <w:t xml:space="preserve">Población </w:t>
            </w:r>
          </w:p>
        </w:tc>
        <w:tc>
          <w:tcPr>
            <w:tcW w:w="2315" w:type="dxa"/>
          </w:tcPr>
          <w:p w:rsidR="00D8638D" w:rsidRDefault="00D8638D" w:rsidP="00984069">
            <w:pPr>
              <w:pStyle w:val="NORMALTABLAS"/>
              <w:jc w:val="both"/>
            </w:pPr>
            <w:r>
              <w:t>Number (Entero)</w:t>
            </w:r>
          </w:p>
        </w:tc>
      </w:tr>
      <w:tr w:rsidR="00D8638D" w:rsidTr="00984069">
        <w:tc>
          <w:tcPr>
            <w:tcW w:w="1784" w:type="dxa"/>
            <w:vAlign w:val="center"/>
          </w:tcPr>
          <w:p w:rsidR="00D8638D" w:rsidRDefault="00D8638D" w:rsidP="00984069">
            <w:pPr>
              <w:pStyle w:val="NORMALTABLAS"/>
              <w:ind w:left="142"/>
              <w:jc w:val="left"/>
            </w:pPr>
            <w:r>
              <w:t>AME_03</w:t>
            </w:r>
          </w:p>
        </w:tc>
        <w:tc>
          <w:tcPr>
            <w:tcW w:w="4141" w:type="dxa"/>
            <w:vAlign w:val="center"/>
          </w:tcPr>
          <w:p w:rsidR="00D8638D" w:rsidRDefault="00D8638D" w:rsidP="00984069">
            <w:pPr>
              <w:pStyle w:val="NORMALTABLAS"/>
              <w:ind w:left="142"/>
              <w:jc w:val="left"/>
            </w:pPr>
            <w:r>
              <w:t>Tipo de Amenaza</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Area_ha</w:t>
            </w:r>
          </w:p>
        </w:tc>
        <w:tc>
          <w:tcPr>
            <w:tcW w:w="4141" w:type="dxa"/>
            <w:vAlign w:val="center"/>
          </w:tcPr>
          <w:p w:rsidR="00D8638D" w:rsidRDefault="00D8638D" w:rsidP="00984069">
            <w:pPr>
              <w:pStyle w:val="NORMALTABLAS"/>
              <w:ind w:left="142"/>
              <w:jc w:val="left"/>
            </w:pPr>
            <w:r>
              <w:t xml:space="preserve">Area en Ha </w:t>
            </w:r>
          </w:p>
        </w:tc>
        <w:tc>
          <w:tcPr>
            <w:tcW w:w="2315" w:type="dxa"/>
          </w:tcPr>
          <w:p w:rsidR="00D8638D" w:rsidRDefault="00D8638D" w:rsidP="00984069">
            <w:pPr>
              <w:pStyle w:val="NORMALTABLAS"/>
              <w:jc w:val="both"/>
            </w:pPr>
            <w:r>
              <w:t>Number (Entero)</w:t>
            </w:r>
          </w:p>
        </w:tc>
      </w:tr>
    </w:tbl>
    <w:p w:rsidR="00D8638D" w:rsidRPr="005F6A7D" w:rsidRDefault="00D8638D" w:rsidP="00984069">
      <w:pPr>
        <w:pStyle w:val="Heading3"/>
      </w:pPr>
      <w:bookmarkStart w:id="117" w:name="_Toc346707503"/>
      <w:r>
        <w:t>Suceptible a Deslizamiento Complejo</w:t>
      </w:r>
      <w:bookmarkEnd w:id="117"/>
    </w:p>
    <w:p w:rsidR="00D8638D" w:rsidRDefault="00D8638D" w:rsidP="00984069">
      <w:pPr>
        <w:pStyle w:val="BodyText"/>
        <w:rPr>
          <w:rFonts w:cs="Arial"/>
          <w:b/>
        </w:rPr>
      </w:pPr>
      <w:r>
        <w:rPr>
          <w:rFonts w:cs="Arial"/>
          <w:b/>
        </w:rPr>
        <w:t>DESCRIPCION DEL ELEMENTO</w:t>
      </w:r>
    </w:p>
    <w:p w:rsidR="00D8638D" w:rsidRDefault="00D8638D" w:rsidP="00984069">
      <w:pPr>
        <w:pStyle w:val="BodyText"/>
        <w:rPr>
          <w:rFonts w:cs="Arial"/>
          <w:bCs/>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4978"/>
      </w:tblGrid>
      <w:tr w:rsidR="00D8638D" w:rsidTr="00984069">
        <w:tc>
          <w:tcPr>
            <w:tcW w:w="8640" w:type="dxa"/>
            <w:gridSpan w:val="2"/>
            <w:shd w:val="clear" w:color="auto" w:fill="E6E6E6"/>
          </w:tcPr>
          <w:p w:rsidR="00D8638D" w:rsidRDefault="00D8638D" w:rsidP="00984069">
            <w:pPr>
              <w:pStyle w:val="NORMALTABLAS"/>
              <w:jc w:val="left"/>
              <w:rPr>
                <w:b/>
              </w:rPr>
            </w:pPr>
            <w:r>
              <w:rPr>
                <w:b/>
              </w:rPr>
              <w:t>Datos Generales</w:t>
            </w:r>
          </w:p>
        </w:tc>
      </w:tr>
      <w:tr w:rsidR="00D8638D" w:rsidTr="00984069">
        <w:tc>
          <w:tcPr>
            <w:tcW w:w="3662" w:type="dxa"/>
          </w:tcPr>
          <w:p w:rsidR="00D8638D" w:rsidRDefault="00D8638D" w:rsidP="00984069">
            <w:pPr>
              <w:pStyle w:val="NORMALTABLAS"/>
              <w:jc w:val="left"/>
            </w:pPr>
            <w:r>
              <w:t xml:space="preserve">Nombre de </w:t>
            </w:r>
            <w:r>
              <w:rPr>
                <w:szCs w:val="18"/>
              </w:rPr>
              <w:t>Archivo</w:t>
            </w:r>
          </w:p>
        </w:tc>
        <w:tc>
          <w:tcPr>
            <w:tcW w:w="4978" w:type="dxa"/>
          </w:tcPr>
          <w:p w:rsidR="00D8638D" w:rsidRDefault="00D8638D" w:rsidP="00494845">
            <w:pPr>
              <w:pStyle w:val="NORMALTABLAS"/>
              <w:jc w:val="left"/>
            </w:pPr>
            <w:r>
              <w:t>10_SDC_A.shp</w:t>
            </w:r>
          </w:p>
        </w:tc>
      </w:tr>
      <w:tr w:rsidR="00D8638D" w:rsidTr="00984069">
        <w:tc>
          <w:tcPr>
            <w:tcW w:w="3662" w:type="dxa"/>
          </w:tcPr>
          <w:p w:rsidR="00D8638D" w:rsidRDefault="00D8638D" w:rsidP="00984069">
            <w:pPr>
              <w:pStyle w:val="NORMALTABLAS"/>
              <w:jc w:val="left"/>
            </w:pPr>
            <w:r>
              <w:t>Ubicación de archivo</w:t>
            </w:r>
          </w:p>
        </w:tc>
        <w:tc>
          <w:tcPr>
            <w:tcW w:w="4978" w:type="dxa"/>
          </w:tcPr>
          <w:p w:rsidR="00D8638D" w:rsidRDefault="00D8638D" w:rsidP="00984069">
            <w:pPr>
              <w:pStyle w:val="NORMALTABLAS"/>
              <w:jc w:val="left"/>
              <w:rPr>
                <w:lang w:val="es-ES"/>
              </w:rPr>
            </w:pPr>
            <w:r>
              <w:rPr>
                <w:lang w:val="es-ES"/>
              </w:rPr>
              <w:t>C:\LAPAZ_CO2012</w:t>
            </w:r>
            <w:r w:rsidRPr="00264200">
              <w:rPr>
                <w:lang w:val="es-ES"/>
              </w:rPr>
              <w:t>\Datos\G_</w:t>
            </w:r>
            <w:r>
              <w:rPr>
                <w:lang w:val="es-ES"/>
              </w:rPr>
              <w:t>AMENAZAS</w:t>
            </w:r>
          </w:p>
        </w:tc>
      </w:tr>
      <w:tr w:rsidR="00D8638D" w:rsidTr="00984069">
        <w:tc>
          <w:tcPr>
            <w:tcW w:w="3662" w:type="dxa"/>
          </w:tcPr>
          <w:p w:rsidR="00D8638D" w:rsidRDefault="00D8638D" w:rsidP="00984069">
            <w:pPr>
              <w:pStyle w:val="NORMALTABLAS"/>
              <w:jc w:val="left"/>
            </w:pPr>
            <w:r>
              <w:t>Formato</w:t>
            </w:r>
          </w:p>
        </w:tc>
        <w:tc>
          <w:tcPr>
            <w:tcW w:w="4978" w:type="dxa"/>
          </w:tcPr>
          <w:p w:rsidR="00D8638D" w:rsidRDefault="00D8638D" w:rsidP="00984069">
            <w:pPr>
              <w:pStyle w:val="NORMALTABLAS"/>
              <w:jc w:val="left"/>
            </w:pPr>
            <w:r>
              <w:t>Shape</w:t>
            </w:r>
          </w:p>
        </w:tc>
      </w:tr>
      <w:tr w:rsidR="00D8638D" w:rsidTr="00984069">
        <w:tc>
          <w:tcPr>
            <w:tcW w:w="3662" w:type="dxa"/>
          </w:tcPr>
          <w:p w:rsidR="00D8638D" w:rsidRDefault="00D8638D" w:rsidP="00984069">
            <w:pPr>
              <w:pStyle w:val="NORMALTABLAS"/>
              <w:jc w:val="left"/>
            </w:pPr>
            <w:r>
              <w:t>Tipo de elemento</w:t>
            </w:r>
          </w:p>
        </w:tc>
        <w:tc>
          <w:tcPr>
            <w:tcW w:w="4978" w:type="dxa"/>
          </w:tcPr>
          <w:p w:rsidR="00D8638D" w:rsidRDefault="00D8638D" w:rsidP="00984069">
            <w:pPr>
              <w:pStyle w:val="NORMALTABLAS"/>
              <w:jc w:val="left"/>
            </w:pPr>
            <w:r>
              <w:t>Polígonos</w:t>
            </w:r>
          </w:p>
        </w:tc>
      </w:tr>
      <w:tr w:rsidR="00D8638D" w:rsidTr="00984069">
        <w:tc>
          <w:tcPr>
            <w:tcW w:w="8640" w:type="dxa"/>
            <w:gridSpan w:val="2"/>
            <w:shd w:val="clear" w:color="auto" w:fill="E6E6E6"/>
          </w:tcPr>
          <w:p w:rsidR="00D8638D" w:rsidRDefault="00D8638D" w:rsidP="00984069">
            <w:pPr>
              <w:pStyle w:val="NORMALTABLAS"/>
              <w:jc w:val="left"/>
              <w:rPr>
                <w:b/>
              </w:rPr>
            </w:pPr>
            <w:r>
              <w:rPr>
                <w:b/>
              </w:rPr>
              <w:t>Datos C</w:t>
            </w:r>
            <w:r>
              <w:rPr>
                <w:b/>
                <w:shd w:val="clear" w:color="auto" w:fill="E6E6E6"/>
              </w:rPr>
              <w:t>artográficos</w:t>
            </w:r>
          </w:p>
        </w:tc>
      </w:tr>
      <w:tr w:rsidR="00D8638D" w:rsidTr="00984069">
        <w:tc>
          <w:tcPr>
            <w:tcW w:w="3662" w:type="dxa"/>
          </w:tcPr>
          <w:p w:rsidR="00D8638D" w:rsidRDefault="00D8638D" w:rsidP="00984069">
            <w:pPr>
              <w:pStyle w:val="NORMALTABLAS"/>
              <w:jc w:val="left"/>
            </w:pPr>
            <w:r>
              <w:t>Proyección Cartográfica</w:t>
            </w:r>
          </w:p>
        </w:tc>
        <w:tc>
          <w:tcPr>
            <w:tcW w:w="4978" w:type="dxa"/>
          </w:tcPr>
          <w:p w:rsidR="00D8638D" w:rsidRDefault="00D8638D" w:rsidP="00984069">
            <w:pPr>
              <w:pStyle w:val="NORMALTABLAS"/>
              <w:jc w:val="left"/>
            </w:pPr>
            <w:r>
              <w:t>Universal Transversa de Mercator UTM</w:t>
            </w:r>
          </w:p>
        </w:tc>
      </w:tr>
      <w:tr w:rsidR="00D8638D" w:rsidTr="00984069">
        <w:tc>
          <w:tcPr>
            <w:tcW w:w="3662" w:type="dxa"/>
          </w:tcPr>
          <w:p w:rsidR="00D8638D" w:rsidRDefault="00D8638D" w:rsidP="00984069">
            <w:pPr>
              <w:pStyle w:val="NORMALTABLAS"/>
              <w:jc w:val="left"/>
            </w:pPr>
            <w:r>
              <w:t>Zona de Proyección UTM</w:t>
            </w:r>
          </w:p>
        </w:tc>
        <w:tc>
          <w:tcPr>
            <w:tcW w:w="4978" w:type="dxa"/>
          </w:tcPr>
          <w:p w:rsidR="00D8638D" w:rsidRDefault="00D8638D" w:rsidP="00984069">
            <w:pPr>
              <w:pStyle w:val="NORMALTABLAS"/>
              <w:jc w:val="left"/>
            </w:pPr>
            <w:r>
              <w:t>19, sur</w:t>
            </w:r>
          </w:p>
        </w:tc>
      </w:tr>
      <w:tr w:rsidR="00D8638D" w:rsidTr="00984069">
        <w:tc>
          <w:tcPr>
            <w:tcW w:w="3662" w:type="dxa"/>
          </w:tcPr>
          <w:p w:rsidR="00D8638D" w:rsidRDefault="00D8638D" w:rsidP="00984069">
            <w:pPr>
              <w:pStyle w:val="NORMALTABLAS"/>
              <w:jc w:val="left"/>
            </w:pPr>
            <w:r>
              <w:t>Datum</w:t>
            </w:r>
            <w:r>
              <w:tab/>
            </w:r>
          </w:p>
        </w:tc>
        <w:tc>
          <w:tcPr>
            <w:tcW w:w="4978" w:type="dxa"/>
          </w:tcPr>
          <w:p w:rsidR="00D8638D" w:rsidRDefault="00D8638D" w:rsidP="00984069">
            <w:pPr>
              <w:pStyle w:val="NORMALTABLAS"/>
              <w:jc w:val="left"/>
            </w:pPr>
            <w:r>
              <w:t>WGS-84</w:t>
            </w:r>
          </w:p>
        </w:tc>
      </w:tr>
      <w:tr w:rsidR="00D8638D" w:rsidTr="00984069">
        <w:tc>
          <w:tcPr>
            <w:tcW w:w="8640" w:type="dxa"/>
            <w:gridSpan w:val="2"/>
            <w:shd w:val="clear" w:color="auto" w:fill="E6E6E6"/>
          </w:tcPr>
          <w:p w:rsidR="00D8638D" w:rsidRDefault="00D8638D" w:rsidP="00984069">
            <w:pPr>
              <w:pStyle w:val="NORMALTABLAS"/>
              <w:jc w:val="left"/>
              <w:rPr>
                <w:b/>
              </w:rPr>
            </w:pPr>
            <w:r>
              <w:rPr>
                <w:b/>
              </w:rPr>
              <w:t>Información complementaria</w:t>
            </w:r>
          </w:p>
        </w:tc>
      </w:tr>
      <w:tr w:rsidR="00D8638D" w:rsidTr="00984069">
        <w:tc>
          <w:tcPr>
            <w:tcW w:w="3662" w:type="dxa"/>
          </w:tcPr>
          <w:p w:rsidR="00D8638D" w:rsidRDefault="00D8638D" w:rsidP="00984069">
            <w:pPr>
              <w:pStyle w:val="NORMALTABLAS"/>
              <w:jc w:val="left"/>
            </w:pPr>
            <w:r>
              <w:t>Origen de la información</w:t>
            </w:r>
          </w:p>
        </w:tc>
        <w:tc>
          <w:tcPr>
            <w:tcW w:w="4978" w:type="dxa"/>
          </w:tcPr>
          <w:p w:rsidR="00D8638D" w:rsidRDefault="00D8638D" w:rsidP="00984069">
            <w:pPr>
              <w:pStyle w:val="NORMALTABLAS"/>
              <w:jc w:val="both"/>
            </w:pPr>
            <w:r>
              <w:t>HAM LA PAZ</w:t>
            </w:r>
          </w:p>
        </w:tc>
      </w:tr>
      <w:tr w:rsidR="00D8638D" w:rsidTr="00984069">
        <w:tc>
          <w:tcPr>
            <w:tcW w:w="3662" w:type="dxa"/>
          </w:tcPr>
          <w:p w:rsidR="00D8638D" w:rsidRDefault="00D8638D" w:rsidP="00984069">
            <w:pPr>
              <w:pStyle w:val="NORMALTABLAS"/>
              <w:jc w:val="left"/>
            </w:pPr>
            <w:r>
              <w:t>Año</w:t>
            </w:r>
          </w:p>
        </w:tc>
        <w:tc>
          <w:tcPr>
            <w:tcW w:w="4978" w:type="dxa"/>
          </w:tcPr>
          <w:p w:rsidR="00D8638D" w:rsidRDefault="00D8638D" w:rsidP="00984069">
            <w:pPr>
              <w:pStyle w:val="NORMALTABLAS"/>
              <w:jc w:val="left"/>
            </w:pPr>
            <w:r>
              <w:t>2006</w:t>
            </w:r>
          </w:p>
        </w:tc>
      </w:tr>
      <w:tr w:rsidR="00D8638D" w:rsidTr="00984069">
        <w:tc>
          <w:tcPr>
            <w:tcW w:w="3662" w:type="dxa"/>
          </w:tcPr>
          <w:p w:rsidR="00D8638D" w:rsidRDefault="00D8638D" w:rsidP="00984069">
            <w:pPr>
              <w:pStyle w:val="NORMALTABLAS"/>
              <w:jc w:val="left"/>
            </w:pPr>
            <w:r>
              <w:t>Institución</w:t>
            </w:r>
          </w:p>
        </w:tc>
        <w:tc>
          <w:tcPr>
            <w:tcW w:w="4978" w:type="dxa"/>
          </w:tcPr>
          <w:p w:rsidR="00D8638D" w:rsidRDefault="00D8638D" w:rsidP="00984069">
            <w:pPr>
              <w:pStyle w:val="NORMALTABLAS"/>
              <w:jc w:val="left"/>
            </w:pPr>
            <w:r>
              <w:t>HAM LA PAZ</w:t>
            </w:r>
          </w:p>
        </w:tc>
      </w:tr>
      <w:tr w:rsidR="00D8638D" w:rsidTr="00984069">
        <w:tc>
          <w:tcPr>
            <w:tcW w:w="3662" w:type="dxa"/>
          </w:tcPr>
          <w:p w:rsidR="00D8638D" w:rsidRDefault="00D8638D" w:rsidP="00984069">
            <w:pPr>
              <w:pStyle w:val="NORMALTABLAS"/>
              <w:jc w:val="left"/>
            </w:pPr>
            <w:r>
              <w:t>Escala Base</w:t>
            </w:r>
          </w:p>
        </w:tc>
        <w:tc>
          <w:tcPr>
            <w:tcW w:w="4978" w:type="dxa"/>
          </w:tcPr>
          <w:p w:rsidR="00D8638D" w:rsidRDefault="00D8638D" w:rsidP="00984069">
            <w:pPr>
              <w:pStyle w:val="NORMALTABLAS"/>
              <w:jc w:val="left"/>
            </w:pPr>
            <w:r>
              <w:t>1:5.000</w:t>
            </w:r>
          </w:p>
        </w:tc>
      </w:tr>
      <w:tr w:rsidR="00D8638D" w:rsidTr="00984069">
        <w:tc>
          <w:tcPr>
            <w:tcW w:w="3662" w:type="dxa"/>
          </w:tcPr>
          <w:p w:rsidR="00D8638D" w:rsidRDefault="00D8638D" w:rsidP="00984069">
            <w:pPr>
              <w:pStyle w:val="NORMALTABLAS"/>
              <w:jc w:val="left"/>
            </w:pPr>
            <w:r>
              <w:t>Cubrimiento Geográfico</w:t>
            </w:r>
          </w:p>
        </w:tc>
        <w:tc>
          <w:tcPr>
            <w:tcW w:w="4978" w:type="dxa"/>
          </w:tcPr>
          <w:p w:rsidR="00D8638D" w:rsidRPr="00C0439C" w:rsidRDefault="00D8638D" w:rsidP="00984069">
            <w:pPr>
              <w:pStyle w:val="NORMALTABLAS"/>
              <w:jc w:val="left"/>
              <w:rPr>
                <w:lang w:val="es-BO"/>
              </w:rPr>
            </w:pPr>
            <w:r w:rsidRPr="000E0FB1">
              <w:rPr>
                <w:lang w:val="es-BO"/>
              </w:rPr>
              <w:t>Municipio La Paz</w:t>
            </w:r>
          </w:p>
        </w:tc>
      </w:tr>
      <w:tr w:rsidR="00D8638D" w:rsidTr="00984069">
        <w:tc>
          <w:tcPr>
            <w:tcW w:w="3662" w:type="dxa"/>
          </w:tcPr>
          <w:p w:rsidR="00D8638D" w:rsidRDefault="00D8638D" w:rsidP="00984069">
            <w:pPr>
              <w:pStyle w:val="NORMALTABLAS"/>
              <w:jc w:val="left"/>
            </w:pPr>
            <w:r>
              <w:t>Procesamiento</w:t>
            </w:r>
          </w:p>
        </w:tc>
        <w:tc>
          <w:tcPr>
            <w:tcW w:w="4978" w:type="dxa"/>
          </w:tcPr>
          <w:p w:rsidR="00D8638D" w:rsidRDefault="00D8638D" w:rsidP="00984069">
            <w:pPr>
              <w:pStyle w:val="NORMALTABLAS"/>
              <w:jc w:val="left"/>
            </w:pPr>
            <w:r>
              <w:t>Digitalización de Eventos</w:t>
            </w:r>
          </w:p>
        </w:tc>
      </w:tr>
    </w:tbl>
    <w:p w:rsidR="00D8638D" w:rsidRDefault="00D8638D" w:rsidP="00984069">
      <w:pPr>
        <w:pStyle w:val="BodyText"/>
        <w:rPr>
          <w:rFonts w:cs="Arial"/>
          <w:b/>
        </w:rPr>
      </w:pPr>
    </w:p>
    <w:p w:rsidR="00D8638D" w:rsidRPr="00E556D7" w:rsidRDefault="00D8638D" w:rsidP="00984069">
      <w:pPr>
        <w:pStyle w:val="BodyText"/>
        <w:rPr>
          <w:rFonts w:cs="Arial"/>
          <w:b/>
        </w:rPr>
      </w:pPr>
      <w:r w:rsidRPr="00E556D7">
        <w:rPr>
          <w:rFonts w:cs="Arial"/>
          <w:b/>
        </w:rPr>
        <w:t>ATRIBUTOS DE LA BASE DE DATOS</w:t>
      </w:r>
    </w:p>
    <w:tbl>
      <w:tblPr>
        <w:tblW w:w="82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4"/>
        <w:gridCol w:w="4141"/>
        <w:gridCol w:w="2315"/>
      </w:tblGrid>
      <w:tr w:rsidR="00D8638D" w:rsidTr="00984069">
        <w:trPr>
          <w:tblHeader/>
        </w:trPr>
        <w:tc>
          <w:tcPr>
            <w:tcW w:w="1784" w:type="dxa"/>
            <w:shd w:val="clear" w:color="auto" w:fill="E6E6E6"/>
            <w:vAlign w:val="center"/>
          </w:tcPr>
          <w:p w:rsidR="00D8638D" w:rsidRDefault="00D8638D" w:rsidP="00984069">
            <w:pPr>
              <w:pStyle w:val="NORMALTABLAS"/>
              <w:rPr>
                <w:b/>
              </w:rPr>
            </w:pPr>
            <w:r>
              <w:rPr>
                <w:b/>
              </w:rPr>
              <w:t>NOMBRE DEL CAMPO (ATRIBUTO)</w:t>
            </w:r>
          </w:p>
        </w:tc>
        <w:tc>
          <w:tcPr>
            <w:tcW w:w="4141" w:type="dxa"/>
            <w:shd w:val="clear" w:color="auto" w:fill="E6E6E6"/>
            <w:vAlign w:val="center"/>
          </w:tcPr>
          <w:p w:rsidR="00D8638D" w:rsidRDefault="00D8638D" w:rsidP="00984069">
            <w:pPr>
              <w:pStyle w:val="NORMALTABLAS"/>
              <w:rPr>
                <w:b/>
              </w:rPr>
            </w:pPr>
            <w:r>
              <w:rPr>
                <w:b/>
              </w:rPr>
              <w:t>DESCRIPCION</w:t>
            </w:r>
          </w:p>
        </w:tc>
        <w:tc>
          <w:tcPr>
            <w:tcW w:w="2315" w:type="dxa"/>
            <w:shd w:val="clear" w:color="auto" w:fill="E6E6E6"/>
            <w:vAlign w:val="center"/>
          </w:tcPr>
          <w:p w:rsidR="00D8638D" w:rsidRDefault="00D8638D" w:rsidP="00984069">
            <w:pPr>
              <w:pStyle w:val="NORMALTABLAS"/>
              <w:rPr>
                <w:b/>
              </w:rPr>
            </w:pPr>
            <w:r>
              <w:rPr>
                <w:b/>
              </w:rPr>
              <w:t>FORMATO DEL CARÁCTER</w:t>
            </w:r>
          </w:p>
        </w:tc>
      </w:tr>
      <w:tr w:rsidR="00D8638D" w:rsidTr="00984069">
        <w:tc>
          <w:tcPr>
            <w:tcW w:w="1784" w:type="dxa"/>
            <w:vAlign w:val="center"/>
          </w:tcPr>
          <w:p w:rsidR="00D8638D" w:rsidRDefault="00D8638D" w:rsidP="00984069">
            <w:pPr>
              <w:pStyle w:val="NORMALTABLAS"/>
              <w:ind w:left="142"/>
              <w:jc w:val="left"/>
            </w:pPr>
            <w:r>
              <w:t>MACRO</w:t>
            </w:r>
          </w:p>
        </w:tc>
        <w:tc>
          <w:tcPr>
            <w:tcW w:w="4141" w:type="dxa"/>
            <w:vAlign w:val="center"/>
          </w:tcPr>
          <w:p w:rsidR="00D8638D" w:rsidRDefault="00D8638D" w:rsidP="00984069">
            <w:pPr>
              <w:pStyle w:val="NORMALTABLAS"/>
              <w:ind w:left="142"/>
              <w:jc w:val="left"/>
            </w:pPr>
            <w:r>
              <w:t xml:space="preserve">Codigo de macrodistrito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S_ALCALDIA</w:t>
            </w:r>
          </w:p>
        </w:tc>
        <w:tc>
          <w:tcPr>
            <w:tcW w:w="4141" w:type="dxa"/>
            <w:vAlign w:val="center"/>
          </w:tcPr>
          <w:p w:rsidR="00D8638D" w:rsidRDefault="00D8638D" w:rsidP="00984069">
            <w:pPr>
              <w:pStyle w:val="NORMALTABLAS"/>
              <w:ind w:left="142"/>
              <w:jc w:val="left"/>
            </w:pPr>
            <w:r>
              <w:t xml:space="preserve">Sub Alcaldía </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DISTRITO</w:t>
            </w:r>
          </w:p>
        </w:tc>
        <w:tc>
          <w:tcPr>
            <w:tcW w:w="4141" w:type="dxa"/>
            <w:vAlign w:val="center"/>
          </w:tcPr>
          <w:p w:rsidR="00D8638D" w:rsidRDefault="00D8638D" w:rsidP="00984069">
            <w:pPr>
              <w:pStyle w:val="NORMALTABLAS"/>
              <w:ind w:left="142"/>
              <w:jc w:val="left"/>
            </w:pPr>
            <w:r>
              <w:t>Codigo de Distrito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COD_BARRIO</w:t>
            </w:r>
          </w:p>
        </w:tc>
        <w:tc>
          <w:tcPr>
            <w:tcW w:w="4141" w:type="dxa"/>
            <w:vAlign w:val="center"/>
          </w:tcPr>
          <w:p w:rsidR="00D8638D" w:rsidRDefault="00D8638D" w:rsidP="00984069">
            <w:pPr>
              <w:pStyle w:val="NORMALTABLAS"/>
              <w:ind w:left="142"/>
              <w:jc w:val="left"/>
            </w:pPr>
            <w:r>
              <w:t>Codigo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NOM_BARRIO</w:t>
            </w:r>
          </w:p>
        </w:tc>
        <w:tc>
          <w:tcPr>
            <w:tcW w:w="4141" w:type="dxa"/>
            <w:vAlign w:val="center"/>
          </w:tcPr>
          <w:p w:rsidR="00D8638D" w:rsidRDefault="00D8638D" w:rsidP="00984069">
            <w:pPr>
              <w:pStyle w:val="NORMALTABLAS"/>
              <w:ind w:left="142"/>
              <w:jc w:val="left"/>
            </w:pPr>
            <w:r>
              <w:t>Nombre de Barrio</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POB_T_04</w:t>
            </w:r>
          </w:p>
        </w:tc>
        <w:tc>
          <w:tcPr>
            <w:tcW w:w="4141" w:type="dxa"/>
            <w:vAlign w:val="center"/>
          </w:tcPr>
          <w:p w:rsidR="00D8638D" w:rsidRDefault="00D8638D" w:rsidP="00984069">
            <w:pPr>
              <w:pStyle w:val="NORMALTABLAS"/>
              <w:ind w:left="142"/>
              <w:jc w:val="left"/>
            </w:pPr>
            <w:r>
              <w:t xml:space="preserve">Población </w:t>
            </w:r>
          </w:p>
        </w:tc>
        <w:tc>
          <w:tcPr>
            <w:tcW w:w="2315" w:type="dxa"/>
          </w:tcPr>
          <w:p w:rsidR="00D8638D" w:rsidRDefault="00D8638D" w:rsidP="00984069">
            <w:pPr>
              <w:pStyle w:val="NORMALTABLAS"/>
              <w:jc w:val="both"/>
            </w:pPr>
            <w:r>
              <w:t>Number (Entero)</w:t>
            </w:r>
          </w:p>
        </w:tc>
      </w:tr>
      <w:tr w:rsidR="00D8638D" w:rsidTr="00984069">
        <w:tc>
          <w:tcPr>
            <w:tcW w:w="1784" w:type="dxa"/>
            <w:vAlign w:val="center"/>
          </w:tcPr>
          <w:p w:rsidR="00D8638D" w:rsidRDefault="00D8638D" w:rsidP="00984069">
            <w:pPr>
              <w:pStyle w:val="NORMALTABLAS"/>
              <w:ind w:left="142"/>
              <w:jc w:val="left"/>
            </w:pPr>
            <w:r>
              <w:t>AME_03</w:t>
            </w:r>
          </w:p>
        </w:tc>
        <w:tc>
          <w:tcPr>
            <w:tcW w:w="4141" w:type="dxa"/>
            <w:vAlign w:val="center"/>
          </w:tcPr>
          <w:p w:rsidR="00D8638D" w:rsidRDefault="00D8638D" w:rsidP="00984069">
            <w:pPr>
              <w:pStyle w:val="NORMALTABLAS"/>
              <w:ind w:left="142"/>
              <w:jc w:val="left"/>
            </w:pPr>
            <w:r>
              <w:t>Tipo de Amenaza</w:t>
            </w:r>
          </w:p>
        </w:tc>
        <w:tc>
          <w:tcPr>
            <w:tcW w:w="2315" w:type="dxa"/>
          </w:tcPr>
          <w:p w:rsidR="00D8638D" w:rsidRDefault="00D8638D" w:rsidP="00984069">
            <w:pPr>
              <w:pStyle w:val="NORMALTABLAS"/>
              <w:jc w:val="both"/>
            </w:pPr>
            <w:r>
              <w:t>String (50)</w:t>
            </w:r>
          </w:p>
        </w:tc>
      </w:tr>
      <w:tr w:rsidR="00D8638D" w:rsidTr="00984069">
        <w:tc>
          <w:tcPr>
            <w:tcW w:w="1784" w:type="dxa"/>
            <w:vAlign w:val="center"/>
          </w:tcPr>
          <w:p w:rsidR="00D8638D" w:rsidRDefault="00D8638D" w:rsidP="00984069">
            <w:pPr>
              <w:pStyle w:val="NORMALTABLAS"/>
              <w:ind w:left="142"/>
              <w:jc w:val="left"/>
            </w:pPr>
            <w:r>
              <w:t>Area_ha</w:t>
            </w:r>
          </w:p>
        </w:tc>
        <w:tc>
          <w:tcPr>
            <w:tcW w:w="4141" w:type="dxa"/>
            <w:vAlign w:val="center"/>
          </w:tcPr>
          <w:p w:rsidR="00D8638D" w:rsidRDefault="00D8638D" w:rsidP="00984069">
            <w:pPr>
              <w:pStyle w:val="NORMALTABLAS"/>
              <w:ind w:left="142"/>
              <w:jc w:val="left"/>
            </w:pPr>
            <w:r>
              <w:t xml:space="preserve">Area en Ha </w:t>
            </w:r>
          </w:p>
        </w:tc>
        <w:tc>
          <w:tcPr>
            <w:tcW w:w="2315" w:type="dxa"/>
          </w:tcPr>
          <w:p w:rsidR="00D8638D" w:rsidRDefault="00D8638D" w:rsidP="00984069">
            <w:pPr>
              <w:pStyle w:val="NORMALTABLAS"/>
              <w:jc w:val="both"/>
            </w:pPr>
            <w:r>
              <w:t>Number (Entero)</w:t>
            </w:r>
          </w:p>
        </w:tc>
      </w:tr>
    </w:tbl>
    <w:p w:rsidR="00D8638D" w:rsidRDefault="00D8638D" w:rsidP="00984069"/>
    <w:p w:rsidR="00D8638D" w:rsidRDefault="00D8638D" w:rsidP="009C5575">
      <w:pPr>
        <w:pStyle w:val="Heading2"/>
      </w:pPr>
      <w:bookmarkStart w:id="118" w:name="_Toc346707504"/>
      <w:r>
        <w:t>DATOS COMPLEMENTARIOS</w:t>
      </w:r>
      <w:bookmarkEnd w:id="108"/>
      <w:bookmarkEnd w:id="118"/>
    </w:p>
    <w:p w:rsidR="00D8638D" w:rsidRPr="007667D4" w:rsidRDefault="00D8638D" w:rsidP="009C5575">
      <w:pPr>
        <w:pStyle w:val="Heading3"/>
      </w:pPr>
      <w:bookmarkStart w:id="119" w:name="_Toc209934318"/>
      <w:bookmarkStart w:id="120" w:name="_Toc227686612"/>
      <w:bookmarkStart w:id="121" w:name="_Toc306691358"/>
      <w:bookmarkStart w:id="122" w:name="_Toc346707505"/>
      <w:r w:rsidRPr="007667D4">
        <w:t>IMAGEN</w:t>
      </w:r>
      <w:r>
        <w:t>ES</w:t>
      </w:r>
      <w:r w:rsidRPr="007667D4">
        <w:t xml:space="preserve"> SATELITAL</w:t>
      </w:r>
      <w:bookmarkEnd w:id="119"/>
      <w:bookmarkEnd w:id="120"/>
      <w:bookmarkEnd w:id="121"/>
      <w:r>
        <w:t>ES</w:t>
      </w:r>
      <w:bookmarkEnd w:id="122"/>
      <w:r>
        <w:t xml:space="preserve"> </w:t>
      </w:r>
    </w:p>
    <w:p w:rsidR="00D8638D" w:rsidRPr="007667D4" w:rsidRDefault="00D8638D" w:rsidP="009C5575">
      <w:pPr>
        <w:pStyle w:val="Heading4"/>
      </w:pPr>
      <w:bookmarkStart w:id="123" w:name="_Toc306691359"/>
      <w:bookmarkStart w:id="124" w:name="_Toc346707506"/>
      <w:r w:rsidRPr="007667D4">
        <w:t>Landsat</w:t>
      </w:r>
      <w:bookmarkEnd w:id="123"/>
      <w:bookmarkEnd w:id="124"/>
    </w:p>
    <w:p w:rsidR="00D8638D" w:rsidRDefault="00D8638D" w:rsidP="009C5575">
      <w:pPr>
        <w:pStyle w:val="BodyText"/>
        <w:rPr>
          <w:rFonts w:cs="Arial"/>
        </w:rPr>
      </w:pPr>
      <w:r>
        <w:rPr>
          <w:rFonts w:cs="Arial"/>
        </w:rPr>
        <w:t>La imagen satelital que contiene el sistema de información geográfica tiene las siguientes características:</w:t>
      </w:r>
    </w:p>
    <w:p w:rsidR="00D8638D" w:rsidRDefault="00D8638D" w:rsidP="009C5575">
      <w:pPr>
        <w:pStyle w:val="BodyText"/>
        <w:rPr>
          <w:rFonts w:cs="Arial"/>
        </w:rPr>
      </w:pPr>
      <w:r>
        <w:rPr>
          <w:rFonts w:cs="Arial"/>
        </w:rPr>
        <w:t xml:space="preserve">DATOS FUENTE </w:t>
      </w:r>
    </w:p>
    <w:p w:rsidR="00D8638D" w:rsidRDefault="00D8638D" w:rsidP="009C5575">
      <w:pPr>
        <w:pStyle w:val="BodyText"/>
        <w:rPr>
          <w:rFonts w:cs="Arial"/>
        </w:rPr>
      </w:pPr>
      <w:r>
        <w:rPr>
          <w:rFonts w:cs="Arial"/>
        </w:rPr>
        <w:t>Imagen:</w:t>
      </w:r>
    </w:p>
    <w:p w:rsidR="00D8638D" w:rsidRDefault="00D8638D" w:rsidP="009C5575">
      <w:pPr>
        <w:pStyle w:val="BodyText"/>
        <w:rPr>
          <w:rFonts w:cs="Arial"/>
        </w:rPr>
      </w:pPr>
      <w:r>
        <w:rPr>
          <w:rFonts w:cs="Arial"/>
        </w:rPr>
        <w:t>• Bandas espectrales: Landsat ETM + bandas 4, 3, 2 y 1</w:t>
      </w:r>
    </w:p>
    <w:p w:rsidR="00D8638D" w:rsidRDefault="00D8638D" w:rsidP="009C5575">
      <w:pPr>
        <w:pStyle w:val="BodyText"/>
        <w:rPr>
          <w:rFonts w:cs="Arial"/>
        </w:rPr>
      </w:pPr>
      <w:r>
        <w:rPr>
          <w:rFonts w:cs="Arial"/>
        </w:rPr>
        <w:t>• La cobertura: 5x6 grados (el sur de norte de 60 degrees) de, y grados de 5x12 (el norte</w:t>
      </w:r>
    </w:p>
    <w:p w:rsidR="00D8638D" w:rsidRDefault="00D8638D" w:rsidP="009C5575">
      <w:pPr>
        <w:pStyle w:val="BodyText"/>
        <w:rPr>
          <w:rFonts w:cs="Arial"/>
        </w:rPr>
      </w:pPr>
      <w:r>
        <w:rPr>
          <w:rFonts w:cs="Arial"/>
        </w:rPr>
        <w:t>De norte de 60 degrees),</w:t>
      </w:r>
    </w:p>
    <w:p w:rsidR="00D8638D" w:rsidRDefault="00D8638D" w:rsidP="009C5575">
      <w:pPr>
        <w:pStyle w:val="BodyText"/>
        <w:rPr>
          <w:rFonts w:cs="Arial"/>
        </w:rPr>
      </w:pPr>
      <w:r>
        <w:rPr>
          <w:rFonts w:cs="Arial"/>
        </w:rPr>
        <w:t>• Proyección / Datum: UTM / WGS84 zona 19 SUR</w:t>
      </w:r>
    </w:p>
    <w:p w:rsidR="00D8638D" w:rsidRDefault="00D8638D" w:rsidP="009C5575">
      <w:pPr>
        <w:pStyle w:val="BodyText"/>
        <w:rPr>
          <w:rFonts w:cs="Arial"/>
        </w:rPr>
      </w:pPr>
      <w:r>
        <w:rPr>
          <w:rFonts w:cs="Arial"/>
        </w:rPr>
        <w:t>• Tamaño de pixel: 15,</w:t>
      </w:r>
    </w:p>
    <w:p w:rsidR="00D8638D" w:rsidRDefault="00D8638D" w:rsidP="009C5575">
      <w:pPr>
        <w:pStyle w:val="BodyText"/>
        <w:rPr>
          <w:rFonts w:cs="Arial"/>
        </w:rPr>
      </w:pPr>
      <w:r>
        <w:rPr>
          <w:rFonts w:cs="Arial"/>
        </w:rPr>
        <w:t>• Método de interpolación: Convolución  cúbica,</w:t>
      </w:r>
    </w:p>
    <w:p w:rsidR="00D8638D" w:rsidRPr="007667D4" w:rsidRDefault="00D8638D" w:rsidP="002F13F1">
      <w:pPr>
        <w:pStyle w:val="Heading4"/>
      </w:pPr>
      <w:bookmarkStart w:id="125" w:name="_Toc346707507"/>
      <w:r>
        <w:t>WORLD-VIEW-1</w:t>
      </w:r>
      <w:bookmarkEnd w:id="125"/>
    </w:p>
    <w:p w:rsidR="00D8638D" w:rsidRPr="002F13F1" w:rsidRDefault="00D8638D" w:rsidP="002F13F1">
      <w:pPr>
        <w:pStyle w:val="BodyText"/>
        <w:rPr>
          <w:rFonts w:cs="Arial"/>
        </w:rPr>
      </w:pPr>
      <w:r w:rsidRPr="002F13F1">
        <w:rPr>
          <w:rFonts w:cs="Arial"/>
        </w:rPr>
        <w:t xml:space="preserve">Altitud de órbita 822 Km </w:t>
      </w:r>
    </w:p>
    <w:p w:rsidR="00D8638D" w:rsidRPr="002F13F1" w:rsidRDefault="00D8638D" w:rsidP="002F13F1">
      <w:pPr>
        <w:pStyle w:val="BodyText"/>
        <w:rPr>
          <w:rFonts w:cs="Arial"/>
        </w:rPr>
      </w:pPr>
      <w:r w:rsidRPr="002F13F1">
        <w:rPr>
          <w:rFonts w:cs="Arial"/>
        </w:rPr>
        <w:t xml:space="preserve">Inclinación de órbita 98.7º, sincronización-solar </w:t>
      </w:r>
    </w:p>
    <w:p w:rsidR="00D8638D" w:rsidRPr="002F13F1" w:rsidRDefault="00D8638D" w:rsidP="002F13F1">
      <w:pPr>
        <w:pStyle w:val="BodyText"/>
        <w:rPr>
          <w:rFonts w:cs="Arial"/>
        </w:rPr>
      </w:pPr>
      <w:r w:rsidRPr="002F13F1">
        <w:rPr>
          <w:rFonts w:cs="Arial"/>
        </w:rPr>
        <w:t xml:space="preserve">Velocidad 7.4 Km/segundos - 26,640 Km/hora </w:t>
      </w:r>
    </w:p>
    <w:p w:rsidR="00D8638D" w:rsidRPr="002F13F1" w:rsidRDefault="00D8638D" w:rsidP="002F13F1">
      <w:pPr>
        <w:pStyle w:val="BodyText"/>
        <w:rPr>
          <w:rFonts w:cs="Arial"/>
        </w:rPr>
      </w:pPr>
      <w:r w:rsidRPr="002F13F1">
        <w:rPr>
          <w:rFonts w:cs="Arial"/>
        </w:rPr>
        <w:t xml:space="preserve">Horario de cruce por el Ecuador 10:30 a.m. (nódulo en descenso) </w:t>
      </w:r>
    </w:p>
    <w:p w:rsidR="00D8638D" w:rsidRPr="002F13F1" w:rsidRDefault="00D8638D" w:rsidP="002F13F1">
      <w:pPr>
        <w:pStyle w:val="BodyText"/>
        <w:rPr>
          <w:rFonts w:cs="Arial"/>
        </w:rPr>
      </w:pPr>
      <w:r w:rsidRPr="002F13F1">
        <w:rPr>
          <w:rFonts w:cs="Arial"/>
        </w:rPr>
        <w:t xml:space="preserve">Tiempo en órbita 101.4 minutos </w:t>
      </w:r>
    </w:p>
    <w:p w:rsidR="00D8638D" w:rsidRPr="002F13F1" w:rsidRDefault="00D8638D" w:rsidP="002F13F1">
      <w:pPr>
        <w:pStyle w:val="BodyText"/>
        <w:rPr>
          <w:rFonts w:cs="Arial"/>
        </w:rPr>
      </w:pPr>
      <w:r w:rsidRPr="002F13F1">
        <w:rPr>
          <w:rFonts w:cs="Arial"/>
        </w:rPr>
        <w:t xml:space="preserve">Tiempo de regreso 2-3 días dependiendo en latitud </w:t>
      </w:r>
    </w:p>
    <w:p w:rsidR="00D8638D" w:rsidRPr="002F13F1" w:rsidRDefault="00D8638D" w:rsidP="002F13F1">
      <w:pPr>
        <w:pStyle w:val="BodyText"/>
        <w:rPr>
          <w:rFonts w:cs="Arial"/>
        </w:rPr>
      </w:pPr>
      <w:r w:rsidRPr="002F13F1">
        <w:rPr>
          <w:rFonts w:cs="Arial"/>
        </w:rPr>
        <w:t xml:space="preserve">Anchura de ringlera 60 Km x 60 Km to 80 Km a nadir </w:t>
      </w:r>
    </w:p>
    <w:p w:rsidR="00D8638D" w:rsidRPr="002F13F1" w:rsidRDefault="00D8638D" w:rsidP="002F13F1">
      <w:pPr>
        <w:pStyle w:val="BodyText"/>
        <w:rPr>
          <w:rFonts w:cs="Arial"/>
        </w:rPr>
      </w:pPr>
      <w:r w:rsidRPr="002F13F1">
        <w:rPr>
          <w:rFonts w:cs="Arial"/>
        </w:rPr>
        <w:t xml:space="preserve">Exactitud métrica &lt;50-m de exactitud en posición horizontal (CE90%) </w:t>
      </w:r>
    </w:p>
    <w:p w:rsidR="00D8638D" w:rsidRPr="002F13F1" w:rsidRDefault="00D8638D" w:rsidP="002F13F1">
      <w:pPr>
        <w:pStyle w:val="BodyText"/>
        <w:rPr>
          <w:rFonts w:cs="Arial"/>
        </w:rPr>
      </w:pPr>
      <w:r w:rsidRPr="002F13F1">
        <w:rPr>
          <w:rFonts w:cs="Arial"/>
        </w:rPr>
        <w:t xml:space="preserve">Digitalización 8 Bits </w:t>
      </w:r>
    </w:p>
    <w:p w:rsidR="00D8638D" w:rsidRPr="002F13F1" w:rsidRDefault="00D8638D" w:rsidP="002F13F1">
      <w:pPr>
        <w:pStyle w:val="BodyText"/>
        <w:rPr>
          <w:rFonts w:cs="Arial"/>
        </w:rPr>
      </w:pPr>
      <w:r w:rsidRPr="002F13F1">
        <w:rPr>
          <w:rFonts w:cs="Arial"/>
        </w:rPr>
        <w:t xml:space="preserve">Resolución Pan: </w:t>
      </w:r>
      <w:r>
        <w:rPr>
          <w:rFonts w:cs="Arial"/>
        </w:rPr>
        <w:t>0</w:t>
      </w:r>
      <w:r w:rsidRPr="002F13F1">
        <w:rPr>
          <w:rFonts w:cs="Arial"/>
        </w:rPr>
        <w:t xml:space="preserve">.5m </w:t>
      </w:r>
    </w:p>
    <w:p w:rsidR="00D8638D" w:rsidRPr="002F13F1" w:rsidRDefault="00D8638D" w:rsidP="002F13F1">
      <w:pPr>
        <w:pStyle w:val="BodyText"/>
        <w:rPr>
          <w:rFonts w:cs="Arial"/>
        </w:rPr>
      </w:pPr>
      <w:r>
        <w:rPr>
          <w:rFonts w:cs="Arial"/>
        </w:rPr>
        <w:t xml:space="preserve">Azul </w:t>
      </w:r>
      <w:r w:rsidRPr="002F13F1">
        <w:rPr>
          <w:rFonts w:cs="Arial"/>
        </w:rPr>
        <w:t xml:space="preserve">:   </w:t>
      </w:r>
      <w:r>
        <w:rPr>
          <w:rFonts w:cs="Arial"/>
        </w:rPr>
        <w:t xml:space="preserve">400 - </w:t>
      </w:r>
      <w:r w:rsidRPr="002F13F1">
        <w:rPr>
          <w:rFonts w:cs="Arial"/>
        </w:rPr>
        <w:t>480  nm</w:t>
      </w:r>
    </w:p>
    <w:p w:rsidR="00D8638D" w:rsidRPr="002F13F1" w:rsidRDefault="00D8638D" w:rsidP="002F13F1">
      <w:pPr>
        <w:pStyle w:val="BodyText"/>
        <w:rPr>
          <w:rFonts w:cs="Arial"/>
        </w:rPr>
      </w:pPr>
      <w:r w:rsidRPr="002F13F1">
        <w:rPr>
          <w:rFonts w:cs="Arial"/>
        </w:rPr>
        <w:t>Verde:  500 - 590 nm</w:t>
      </w:r>
    </w:p>
    <w:p w:rsidR="00D8638D" w:rsidRDefault="00D8638D" w:rsidP="002F13F1">
      <w:pPr>
        <w:pStyle w:val="BodyText"/>
        <w:rPr>
          <w:rFonts w:cs="Arial"/>
        </w:rPr>
      </w:pPr>
      <w:r w:rsidRPr="002F13F1">
        <w:rPr>
          <w:rFonts w:cs="Arial"/>
        </w:rPr>
        <w:t>Roja:   610 - 680 nm</w:t>
      </w:r>
    </w:p>
    <w:p w:rsidR="00D8638D" w:rsidRDefault="00D8638D" w:rsidP="009C5575">
      <w:pPr>
        <w:rPr>
          <w:rFonts w:ascii="Verdana" w:hAnsi="Verdana"/>
          <w:szCs w:val="22"/>
          <w:lang w:val="es-ES"/>
        </w:rPr>
      </w:pPr>
    </w:p>
    <w:p w:rsidR="00D8638D" w:rsidRDefault="00D8638D" w:rsidP="009C5575">
      <w:pPr>
        <w:rPr>
          <w:rFonts w:ascii="Verdana" w:hAnsi="Verdana"/>
          <w:szCs w:val="22"/>
          <w:lang w:val="es-ES"/>
        </w:rPr>
      </w:pPr>
    </w:p>
    <w:p w:rsidR="00D8638D" w:rsidRDefault="00D8638D" w:rsidP="00B90763">
      <w:pPr>
        <w:spacing w:before="0" w:after="0" w:line="240" w:lineRule="auto"/>
        <w:jc w:val="left"/>
        <w:rPr>
          <w:rFonts w:ascii="Verdana" w:hAnsi="Verdana"/>
          <w:szCs w:val="22"/>
          <w:lang w:val="es-ES"/>
        </w:rPr>
      </w:pPr>
    </w:p>
    <w:p w:rsidR="00D8638D" w:rsidRDefault="00D8638D" w:rsidP="00B90763">
      <w:pPr>
        <w:spacing w:before="0" w:after="0" w:line="240" w:lineRule="auto"/>
        <w:jc w:val="left"/>
        <w:rPr>
          <w:rFonts w:ascii="Verdana" w:hAnsi="Verdana"/>
          <w:szCs w:val="22"/>
          <w:lang w:val="es-ES"/>
        </w:rPr>
      </w:pPr>
    </w:p>
    <w:p w:rsidR="00D8638D" w:rsidRDefault="00D8638D" w:rsidP="00B90763">
      <w:pPr>
        <w:spacing w:before="0" w:after="0" w:line="240" w:lineRule="auto"/>
        <w:jc w:val="left"/>
        <w:rPr>
          <w:rFonts w:ascii="Verdana" w:hAnsi="Verdana"/>
          <w:szCs w:val="22"/>
          <w:lang w:val="es-ES"/>
        </w:rPr>
      </w:pPr>
    </w:p>
    <w:p w:rsidR="00D8638D" w:rsidRDefault="00D8638D" w:rsidP="00B90763">
      <w:pPr>
        <w:spacing w:before="0" w:after="0" w:line="240" w:lineRule="auto"/>
        <w:jc w:val="left"/>
        <w:rPr>
          <w:rFonts w:ascii="Verdana" w:hAnsi="Verdana"/>
          <w:szCs w:val="22"/>
          <w:lang w:val="es-ES"/>
        </w:rPr>
      </w:pPr>
    </w:p>
    <w:p w:rsidR="00D8638D" w:rsidRDefault="00D8638D" w:rsidP="00B90763">
      <w:pPr>
        <w:spacing w:before="0" w:after="0" w:line="240" w:lineRule="auto"/>
        <w:jc w:val="left"/>
        <w:rPr>
          <w:rFonts w:ascii="Verdana" w:hAnsi="Verdana"/>
          <w:szCs w:val="22"/>
          <w:lang w:val="es-ES"/>
        </w:rPr>
      </w:pPr>
    </w:p>
    <w:p w:rsidR="00D8638D" w:rsidRDefault="00D8638D" w:rsidP="00B90763">
      <w:pPr>
        <w:spacing w:before="0" w:after="0" w:line="240" w:lineRule="auto"/>
        <w:jc w:val="left"/>
        <w:rPr>
          <w:rFonts w:ascii="Verdana" w:hAnsi="Verdana"/>
          <w:szCs w:val="22"/>
          <w:lang w:val="es-ES"/>
        </w:rPr>
      </w:pPr>
    </w:p>
    <w:p w:rsidR="00D8638D" w:rsidRDefault="00D8638D" w:rsidP="00B90763">
      <w:pPr>
        <w:spacing w:before="0" w:after="0" w:line="240" w:lineRule="auto"/>
        <w:jc w:val="left"/>
        <w:rPr>
          <w:rFonts w:ascii="Verdana" w:hAnsi="Verdana"/>
          <w:szCs w:val="22"/>
          <w:lang w:val="es-ES"/>
        </w:rPr>
      </w:pPr>
    </w:p>
    <w:p w:rsidR="00D8638D" w:rsidRDefault="00D8638D" w:rsidP="00B90763">
      <w:pPr>
        <w:spacing w:before="0" w:after="0" w:line="240" w:lineRule="auto"/>
        <w:jc w:val="left"/>
        <w:rPr>
          <w:rFonts w:ascii="Verdana" w:hAnsi="Verdana"/>
          <w:szCs w:val="22"/>
          <w:lang w:val="es-ES"/>
        </w:rPr>
      </w:pPr>
    </w:p>
    <w:p w:rsidR="00D8638D" w:rsidRDefault="00D8638D" w:rsidP="00B90763">
      <w:pPr>
        <w:spacing w:before="0" w:after="0" w:line="240" w:lineRule="auto"/>
        <w:jc w:val="left"/>
        <w:rPr>
          <w:rFonts w:ascii="Verdana" w:hAnsi="Verdana"/>
          <w:szCs w:val="22"/>
          <w:lang w:val="es-ES"/>
        </w:rPr>
      </w:pPr>
    </w:p>
    <w:p w:rsidR="00D8638D" w:rsidRDefault="00D8638D" w:rsidP="00B90763">
      <w:pPr>
        <w:spacing w:before="0" w:after="0" w:line="240" w:lineRule="auto"/>
        <w:jc w:val="left"/>
        <w:rPr>
          <w:rFonts w:ascii="Verdana" w:hAnsi="Verdana"/>
          <w:szCs w:val="22"/>
          <w:lang w:val="es-ES"/>
        </w:rPr>
      </w:pPr>
    </w:p>
    <w:p w:rsidR="00D8638D" w:rsidRDefault="00D8638D" w:rsidP="00B90763">
      <w:pPr>
        <w:spacing w:before="0" w:after="0" w:line="240" w:lineRule="auto"/>
        <w:jc w:val="left"/>
        <w:rPr>
          <w:rFonts w:ascii="Verdana" w:hAnsi="Verdana"/>
          <w:szCs w:val="22"/>
          <w:lang w:val="es-ES"/>
        </w:rPr>
      </w:pPr>
    </w:p>
    <w:p w:rsidR="00D8638D" w:rsidRDefault="00D8638D" w:rsidP="00B90763">
      <w:pPr>
        <w:spacing w:before="0" w:after="0" w:line="240" w:lineRule="auto"/>
        <w:jc w:val="left"/>
        <w:rPr>
          <w:rFonts w:ascii="Verdana" w:hAnsi="Verdana"/>
          <w:szCs w:val="22"/>
          <w:lang w:val="es-ES"/>
        </w:rPr>
      </w:pPr>
    </w:p>
    <w:p w:rsidR="00D8638D" w:rsidRDefault="00D8638D" w:rsidP="00B90763">
      <w:pPr>
        <w:spacing w:before="0" w:after="0" w:line="240" w:lineRule="auto"/>
        <w:jc w:val="left"/>
        <w:rPr>
          <w:rFonts w:ascii="Verdana" w:hAnsi="Verdana"/>
          <w:szCs w:val="22"/>
          <w:lang w:val="es-ES"/>
        </w:rPr>
      </w:pPr>
    </w:p>
    <w:p w:rsidR="00D8638D" w:rsidRDefault="00D8638D" w:rsidP="009C5575">
      <w:pPr>
        <w:rPr>
          <w:rFonts w:ascii="Verdana" w:hAnsi="Verdana"/>
          <w:szCs w:val="22"/>
          <w:lang w:val="es-ES"/>
        </w:rPr>
      </w:pPr>
    </w:p>
    <w:p w:rsidR="00D8638D" w:rsidRDefault="00D8638D" w:rsidP="009C5575">
      <w:pPr>
        <w:rPr>
          <w:rFonts w:ascii="Verdana" w:hAnsi="Verdana"/>
          <w:szCs w:val="22"/>
          <w:lang w:val="es-ES"/>
        </w:rPr>
      </w:pPr>
    </w:p>
    <w:p w:rsidR="00D8638D" w:rsidRDefault="00D8638D" w:rsidP="009C5575">
      <w:pPr>
        <w:rPr>
          <w:rFonts w:ascii="Verdana" w:hAnsi="Verdana"/>
          <w:szCs w:val="22"/>
          <w:lang w:val="es-ES"/>
        </w:rPr>
      </w:pPr>
    </w:p>
    <w:p w:rsidR="00D8638D" w:rsidRPr="0045799E" w:rsidRDefault="00D8638D" w:rsidP="009C5575">
      <w:pPr>
        <w:rPr>
          <w:rFonts w:ascii="Verdana" w:hAnsi="Verdana"/>
          <w:szCs w:val="22"/>
          <w:lang w:val="es-ES"/>
        </w:rPr>
      </w:pPr>
    </w:p>
    <w:p w:rsidR="00D8638D" w:rsidRPr="00D74929" w:rsidRDefault="00D8638D" w:rsidP="00D247F6">
      <w:pPr>
        <w:jc w:val="center"/>
        <w:rPr>
          <w:b/>
          <w:sz w:val="48"/>
        </w:rPr>
      </w:pPr>
      <w:r w:rsidRPr="00D74929">
        <w:rPr>
          <w:b/>
          <w:sz w:val="48"/>
        </w:rPr>
        <w:t>ANEXO 1.-</w:t>
      </w:r>
    </w:p>
    <w:p w:rsidR="00D8638D" w:rsidRDefault="00D8638D" w:rsidP="00D247F6">
      <w:pPr>
        <w:jc w:val="center"/>
        <w:rPr>
          <w:b/>
          <w:sz w:val="48"/>
        </w:rPr>
      </w:pPr>
    </w:p>
    <w:p w:rsidR="00D8638D" w:rsidRDefault="00D8638D" w:rsidP="00D247F6">
      <w:pPr>
        <w:jc w:val="center"/>
        <w:rPr>
          <w:b/>
          <w:sz w:val="48"/>
        </w:rPr>
      </w:pPr>
    </w:p>
    <w:p w:rsidR="00D8638D" w:rsidRPr="00D74929" w:rsidRDefault="00D8638D" w:rsidP="00D247F6">
      <w:pPr>
        <w:jc w:val="center"/>
        <w:rPr>
          <w:b/>
          <w:sz w:val="48"/>
        </w:rPr>
      </w:pPr>
      <w:r w:rsidRPr="00D74929">
        <w:rPr>
          <w:b/>
          <w:sz w:val="48"/>
        </w:rPr>
        <w:t>ESTRUCTURA DE LA BASE DE DATOS GEOGRAFICA</w:t>
      </w:r>
    </w:p>
    <w:p w:rsidR="00D8638D" w:rsidRDefault="00D8638D" w:rsidP="00D247F6">
      <w:pPr>
        <w:rPr>
          <w:sz w:val="48"/>
        </w:rPr>
      </w:pPr>
      <w:r w:rsidRPr="00D74929">
        <w:rPr>
          <w:sz w:val="48"/>
        </w:rPr>
        <w:tab/>
      </w:r>
    </w:p>
    <w:p w:rsidR="00D8638D" w:rsidRDefault="00D8638D" w:rsidP="00D247F6">
      <w:pPr>
        <w:rPr>
          <w:sz w:val="48"/>
        </w:rPr>
      </w:pPr>
    </w:p>
    <w:p w:rsidR="00D8638D" w:rsidRDefault="00D8638D">
      <w:pPr>
        <w:spacing w:before="0" w:after="0" w:line="240" w:lineRule="auto"/>
        <w:jc w:val="left"/>
        <w:rPr>
          <w:sz w:val="48"/>
        </w:rPr>
      </w:pPr>
      <w:r>
        <w:rPr>
          <w:sz w:val="48"/>
        </w:rPr>
        <w:br w:type="page"/>
      </w:r>
    </w:p>
    <w:p w:rsidR="00D8638D" w:rsidRDefault="00D8638D" w:rsidP="00203929">
      <w:pPr>
        <w:jc w:val="center"/>
        <w:rPr>
          <w:b/>
          <w:sz w:val="48"/>
        </w:rPr>
      </w:pPr>
    </w:p>
    <w:p w:rsidR="00D8638D" w:rsidRDefault="00D8638D" w:rsidP="00203929">
      <w:pPr>
        <w:jc w:val="center"/>
        <w:rPr>
          <w:b/>
          <w:sz w:val="48"/>
        </w:rPr>
      </w:pPr>
    </w:p>
    <w:p w:rsidR="00D8638D" w:rsidRDefault="00D8638D" w:rsidP="00203929">
      <w:pPr>
        <w:jc w:val="center"/>
        <w:rPr>
          <w:b/>
          <w:sz w:val="48"/>
        </w:rPr>
      </w:pPr>
    </w:p>
    <w:p w:rsidR="00D8638D" w:rsidRDefault="00D8638D" w:rsidP="00203929">
      <w:pPr>
        <w:jc w:val="center"/>
        <w:rPr>
          <w:b/>
          <w:sz w:val="48"/>
        </w:rPr>
      </w:pPr>
    </w:p>
    <w:p w:rsidR="00D8638D" w:rsidRPr="00D74929" w:rsidRDefault="00D8638D" w:rsidP="00203929">
      <w:pPr>
        <w:jc w:val="center"/>
        <w:rPr>
          <w:b/>
          <w:sz w:val="48"/>
        </w:rPr>
      </w:pPr>
      <w:r w:rsidRPr="00D74929">
        <w:rPr>
          <w:b/>
          <w:sz w:val="48"/>
        </w:rPr>
        <w:t xml:space="preserve">ANEXO </w:t>
      </w:r>
      <w:r>
        <w:rPr>
          <w:b/>
          <w:sz w:val="48"/>
        </w:rPr>
        <w:t>2</w:t>
      </w:r>
      <w:r w:rsidRPr="00D74929">
        <w:rPr>
          <w:b/>
          <w:sz w:val="48"/>
        </w:rPr>
        <w:t>.-</w:t>
      </w:r>
    </w:p>
    <w:p w:rsidR="00D8638D" w:rsidRDefault="00D8638D" w:rsidP="00203929">
      <w:pPr>
        <w:jc w:val="center"/>
        <w:rPr>
          <w:b/>
          <w:sz w:val="48"/>
        </w:rPr>
      </w:pPr>
    </w:p>
    <w:p w:rsidR="00D8638D" w:rsidRDefault="00D8638D" w:rsidP="00203929">
      <w:pPr>
        <w:jc w:val="center"/>
        <w:rPr>
          <w:b/>
          <w:sz w:val="48"/>
        </w:rPr>
      </w:pPr>
    </w:p>
    <w:p w:rsidR="00D8638D" w:rsidRPr="00D74929" w:rsidRDefault="00D8638D" w:rsidP="00203929">
      <w:pPr>
        <w:jc w:val="center"/>
        <w:rPr>
          <w:b/>
          <w:sz w:val="48"/>
        </w:rPr>
      </w:pPr>
      <w:r>
        <w:rPr>
          <w:b/>
          <w:sz w:val="48"/>
        </w:rPr>
        <w:t>BORRADOR DEL MAPA DE CONSTRUCTIBILIDAD</w:t>
      </w:r>
    </w:p>
    <w:p w:rsidR="00D8638D" w:rsidRPr="00203929" w:rsidRDefault="00D8638D" w:rsidP="00D247F6">
      <w:pPr>
        <w:rPr>
          <w:rFonts w:ascii="Verdana" w:hAnsi="Verdana"/>
          <w:szCs w:val="22"/>
        </w:rPr>
      </w:pPr>
    </w:p>
    <w:p w:rsidR="00D8638D" w:rsidRPr="00E90CDD" w:rsidRDefault="00D8638D" w:rsidP="006862EE">
      <w:pPr>
        <w:rPr>
          <w:rFonts w:ascii="Verdana" w:hAnsi="Verdana"/>
          <w:szCs w:val="22"/>
          <w:lang w:val="es-ES_tradnl"/>
        </w:rPr>
      </w:pPr>
    </w:p>
    <w:p w:rsidR="00D8638D" w:rsidRPr="00E90CDD" w:rsidRDefault="00D8638D" w:rsidP="006862EE">
      <w:pPr>
        <w:rPr>
          <w:rFonts w:ascii="Verdana" w:hAnsi="Verdana"/>
          <w:szCs w:val="22"/>
          <w:lang w:val="es-ES_tradnl"/>
        </w:rPr>
      </w:pPr>
    </w:p>
    <w:p w:rsidR="00D8638D" w:rsidRPr="00E90CDD" w:rsidRDefault="00D8638D" w:rsidP="006862EE">
      <w:pPr>
        <w:rPr>
          <w:rFonts w:ascii="Verdana" w:hAnsi="Verdana"/>
          <w:szCs w:val="22"/>
        </w:rPr>
      </w:pPr>
    </w:p>
    <w:p w:rsidR="00D8638D" w:rsidRPr="00E90CDD" w:rsidRDefault="00D8638D">
      <w:pPr>
        <w:spacing w:before="0" w:after="0" w:line="240" w:lineRule="auto"/>
        <w:jc w:val="left"/>
        <w:rPr>
          <w:rFonts w:ascii="Verdana" w:hAnsi="Verdana"/>
          <w:szCs w:val="22"/>
          <w:lang w:val="es-ES"/>
        </w:rPr>
      </w:pPr>
    </w:p>
    <w:sectPr w:rsidR="00D8638D" w:rsidRPr="00E90CDD" w:rsidSect="006D5A4E">
      <w:headerReference w:type="even" r:id="rId32"/>
      <w:headerReference w:type="default" r:id="rId33"/>
      <w:footerReference w:type="even" r:id="rId34"/>
      <w:footerReference w:type="default" r:id="rId35"/>
      <w:headerReference w:type="first" r:id="rId36"/>
      <w:footerReference w:type="first" r:id="rId37"/>
      <w:pgSz w:w="12240" w:h="15840" w:code="1"/>
      <w:pgMar w:top="1418" w:right="1418" w:bottom="1418" w:left="1701" w:header="794" w:footer="794" w:gutter="0"/>
      <w:pgNumType w:start="1"/>
      <w:cols w:space="720"/>
      <w:noEndnote/>
      <w:rtlGutter/>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38D" w:rsidRDefault="00D8638D">
      <w:r>
        <w:separator/>
      </w:r>
    </w:p>
  </w:endnote>
  <w:endnote w:type="continuationSeparator" w:id="0">
    <w:p w:rsidR="00D8638D" w:rsidRDefault="00D863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MS Mincho">
    <w:altName w:val="?l?r ??fc"/>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8D" w:rsidRPr="006663A2" w:rsidRDefault="00D8638D" w:rsidP="00DD75CF">
    <w:pPr>
      <w:pStyle w:val="Footer"/>
      <w:tabs>
        <w:tab w:val="clear" w:pos="8504"/>
        <w:tab w:val="right" w:pos="8820"/>
      </w:tabs>
      <w:ind w:right="-32"/>
      <w:rPr>
        <w:rFonts w:ascii="Tahoma" w:hAnsi="Tahoma" w:cs="Tahoma"/>
        <w:szCs w:val="16"/>
        <w:lang w:val="es-ES"/>
      </w:rPr>
    </w:pPr>
    <w:r>
      <w:rPr>
        <w:noProof/>
        <w:lang w:val="en-US" w:eastAsia="en-US"/>
      </w:rPr>
      <w:pict>
        <v:line id="Line 13" o:spid="_x0000_s2050" style="position:absolute;left:0;text-align:left;flip:y;z-index:251657216;visibility:visible" from="0,-3.05pt" to="44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" strokeweight="1pt"/>
      </w:pict>
    </w:r>
    <w:r w:rsidRPr="00C32958">
      <w:rPr>
        <w:rFonts w:cs="Arial"/>
        <w:i/>
        <w:sz w:val="14"/>
        <w:szCs w:val="14"/>
      </w:rPr>
      <w:t xml:space="preserve"> ESTUDIO INTEGRAL TÉCNICO, ECONÓMICO, SOCIAL Y AMBIENTAL (TESA)</w:t>
    </w:r>
    <w:r>
      <w:rPr>
        <w:rFonts w:ascii="Tahoma" w:hAnsi="Tahoma" w:cs="Tahoma"/>
        <w:szCs w:val="16"/>
        <w:lang w:val="es-ES"/>
      </w:rPr>
      <w:tab/>
    </w:r>
    <w:r>
      <w:rPr>
        <w:rFonts w:ascii="Tahoma" w:hAnsi="Tahoma" w:cs="Tahoma"/>
        <w:b/>
        <w:szCs w:val="16"/>
        <w:lang w:val="es-ES"/>
      </w:rPr>
      <w:t>SISTEMA DE INFORMACION GEOGRAFICO</w:t>
    </w:r>
  </w:p>
  <w:p w:rsidR="00D8638D" w:rsidRPr="00E6149B" w:rsidRDefault="00D8638D" w:rsidP="008B4639">
    <w:pPr>
      <w:pStyle w:val="Footer"/>
      <w:framePr w:wrap="around" w:vAnchor="text" w:hAnchor="page" w:x="10309" w:y="48"/>
      <w:rPr>
        <w:rStyle w:val="PageNumber"/>
        <w:sz w:val="18"/>
        <w:szCs w:val="18"/>
      </w:rPr>
    </w:pPr>
    <w:r w:rsidRPr="00E6149B">
      <w:rPr>
        <w:rStyle w:val="PageNumber"/>
        <w:sz w:val="18"/>
        <w:szCs w:val="18"/>
      </w:rPr>
      <w:fldChar w:fldCharType="begin"/>
    </w:r>
    <w:r w:rsidRPr="00E6149B">
      <w:rPr>
        <w:rStyle w:val="PageNumber"/>
        <w:sz w:val="18"/>
        <w:szCs w:val="18"/>
      </w:rPr>
      <w:instrText xml:space="preserve">PAGE  </w:instrText>
    </w:r>
    <w:r w:rsidRPr="00E6149B">
      <w:rPr>
        <w:rStyle w:val="PageNumber"/>
        <w:sz w:val="18"/>
        <w:szCs w:val="18"/>
      </w:rPr>
      <w:fldChar w:fldCharType="separate"/>
    </w:r>
    <w:r>
      <w:rPr>
        <w:rStyle w:val="PageNumber"/>
        <w:noProof/>
        <w:sz w:val="18"/>
        <w:szCs w:val="18"/>
      </w:rPr>
      <w:t>i</w:t>
    </w:r>
    <w:r w:rsidRPr="00E6149B">
      <w:rPr>
        <w:rStyle w:val="PageNumber"/>
        <w:sz w:val="18"/>
        <w:szCs w:val="18"/>
      </w:rPr>
      <w:fldChar w:fldCharType="end"/>
    </w:r>
  </w:p>
  <w:p w:rsidR="00D8638D" w:rsidRPr="00C32958" w:rsidRDefault="00D8638D" w:rsidP="0040340F">
    <w:pPr>
      <w:tabs>
        <w:tab w:val="left" w:pos="5115"/>
      </w:tabs>
      <w:spacing w:before="0" w:after="0" w:line="240" w:lineRule="auto"/>
      <w:jc w:val="left"/>
      <w:rPr>
        <w:rFonts w:cs="Arial"/>
        <w:i/>
        <w:sz w:val="14"/>
        <w:szCs w:val="14"/>
      </w:rPr>
    </w:pPr>
    <w:r w:rsidRPr="00C32958">
      <w:rPr>
        <w:rFonts w:cs="Arial"/>
        <w:i/>
        <w:sz w:val="14"/>
        <w:szCs w:val="14"/>
      </w:rPr>
      <w:t>DE LA CARRETERA OKINAWA CRUCE RF-09 (LOS TRONCOS)</w:t>
    </w:r>
    <w:r>
      <w:rPr>
        <w:rFonts w:cs="Arial"/>
        <w:i/>
        <w:sz w:val="14"/>
        <w:szCs w:val="14"/>
      </w:rPr>
      <w:tab/>
    </w:r>
  </w:p>
  <w:p w:rsidR="00D8638D" w:rsidRPr="006663A2" w:rsidRDefault="00D8638D" w:rsidP="00DD75CF">
    <w:pPr>
      <w:pStyle w:val="Footer"/>
      <w:tabs>
        <w:tab w:val="right" w:pos="9072"/>
      </w:tabs>
      <w:ind w:right="360"/>
      <w:jc w:val="left"/>
      <w:rPr>
        <w:lang w:val="es-ES"/>
      </w:rPr>
    </w:pPr>
    <w:r w:rsidRPr="006663A2">
      <w:rPr>
        <w:rFonts w:ascii="Tahoma" w:hAnsi="Tahoma" w:cs="Tahoma"/>
        <w:szCs w:val="16"/>
        <w:lang w:val="es-ES"/>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8D" w:rsidRDefault="00D863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74</w:t>
    </w:r>
    <w:r>
      <w:rPr>
        <w:rStyle w:val="PageNumber"/>
      </w:rPr>
      <w:fldChar w:fldCharType="end"/>
    </w:r>
  </w:p>
  <w:p w:rsidR="00D8638D" w:rsidRDefault="00D8638D">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8D" w:rsidRPr="006663A2" w:rsidRDefault="00D8638D" w:rsidP="00D61C78">
    <w:pPr>
      <w:pStyle w:val="Footer"/>
      <w:tabs>
        <w:tab w:val="clear" w:pos="8504"/>
        <w:tab w:val="right" w:pos="8778"/>
        <w:tab w:val="left" w:pos="9177"/>
      </w:tabs>
      <w:ind w:right="-32"/>
      <w:rPr>
        <w:rFonts w:ascii="Tahoma" w:hAnsi="Tahoma" w:cs="Tahoma"/>
        <w:szCs w:val="16"/>
        <w:lang w:val="es-ES"/>
      </w:rPr>
    </w:pPr>
    <w:r>
      <w:rPr>
        <w:noProof/>
        <w:lang w:val="en-US" w:eastAsia="en-US"/>
      </w:rPr>
      <w:pict>
        <v:line id="Line 29" o:spid="_x0000_s2052" style="position:absolute;left:0;text-align:left;flip:y;z-index:251658240;visibility:visible" from="0,-3.05pt" to="441.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" strokeweight="1pt"/>
      </w:pict>
    </w:r>
    <w:r w:rsidRPr="00C32958">
      <w:rPr>
        <w:rFonts w:cs="Arial"/>
        <w:i/>
        <w:sz w:val="14"/>
        <w:szCs w:val="14"/>
      </w:rPr>
      <w:t xml:space="preserve"> ESTUDIO </w:t>
    </w:r>
    <w:r>
      <w:rPr>
        <w:rFonts w:cs="Arial"/>
        <w:i/>
        <w:sz w:val="14"/>
        <w:szCs w:val="14"/>
      </w:rPr>
      <w:t xml:space="preserve">DE ELABORACIONY ACTUALIZACION DEL MAPA DE      </w:t>
    </w:r>
    <w:r>
      <w:rPr>
        <w:rFonts w:ascii="Tahoma" w:hAnsi="Tahoma" w:cs="Tahoma"/>
        <w:szCs w:val="16"/>
        <w:lang w:val="es-ES"/>
      </w:rPr>
      <w:tab/>
    </w:r>
    <w:r>
      <w:rPr>
        <w:rFonts w:ascii="Tahoma" w:hAnsi="Tahoma" w:cs="Tahoma"/>
        <w:b/>
        <w:szCs w:val="16"/>
        <w:lang w:val="es-ES"/>
      </w:rPr>
      <w:t>SISTEMA DE INFORMACION GEOGRAFICA</w:t>
    </w:r>
  </w:p>
  <w:p w:rsidR="00D8638D" w:rsidRPr="00A0121E" w:rsidRDefault="00D8638D" w:rsidP="00981A65">
    <w:pPr>
      <w:pStyle w:val="Footer"/>
      <w:framePr w:wrap="around" w:vAnchor="text" w:hAnchor="margin" w:xAlign="right" w:y="1"/>
      <w:rPr>
        <w:rStyle w:val="PageNumber"/>
        <w:szCs w:val="16"/>
      </w:rPr>
    </w:pPr>
    <w:r w:rsidRPr="00A0121E">
      <w:rPr>
        <w:rStyle w:val="PageNumber"/>
        <w:szCs w:val="16"/>
      </w:rPr>
      <w:fldChar w:fldCharType="begin"/>
    </w:r>
    <w:r w:rsidRPr="00A0121E">
      <w:rPr>
        <w:rStyle w:val="PageNumber"/>
        <w:szCs w:val="16"/>
      </w:rPr>
      <w:instrText xml:space="preserve">PAGE  </w:instrText>
    </w:r>
    <w:r w:rsidRPr="00A0121E">
      <w:rPr>
        <w:rStyle w:val="PageNumber"/>
        <w:szCs w:val="16"/>
      </w:rPr>
      <w:fldChar w:fldCharType="separate"/>
    </w:r>
    <w:r>
      <w:rPr>
        <w:rStyle w:val="PageNumber"/>
        <w:noProof/>
        <w:szCs w:val="16"/>
      </w:rPr>
      <w:t>68</w:t>
    </w:r>
    <w:r w:rsidRPr="00A0121E">
      <w:rPr>
        <w:rStyle w:val="PageNumber"/>
        <w:szCs w:val="16"/>
      </w:rPr>
      <w:fldChar w:fldCharType="end"/>
    </w:r>
  </w:p>
  <w:p w:rsidR="00D8638D" w:rsidRDefault="00D8638D" w:rsidP="00502295">
    <w:pPr>
      <w:spacing w:before="0" w:after="0" w:line="240" w:lineRule="auto"/>
      <w:jc w:val="left"/>
      <w:rPr>
        <w:rFonts w:cs="Arial"/>
        <w:i/>
        <w:sz w:val="14"/>
        <w:szCs w:val="14"/>
      </w:rPr>
    </w:pPr>
    <w:r w:rsidRPr="0018727B">
      <w:rPr>
        <w:rFonts w:cs="Arial"/>
        <w:i/>
        <w:sz w:val="14"/>
        <w:szCs w:val="14"/>
      </w:rPr>
      <w:t xml:space="preserve">CONSTRUCTIBILIDAD </w:t>
    </w:r>
    <w:r>
      <w:rPr>
        <w:rFonts w:cs="Arial"/>
        <w:i/>
        <w:sz w:val="14"/>
        <w:szCs w:val="14"/>
      </w:rPr>
      <w:t xml:space="preserve">20112 DEL AREA URBANA DEL MUNICIPIO DE </w:t>
    </w:r>
  </w:p>
  <w:p w:rsidR="00D8638D" w:rsidRPr="00C32958" w:rsidRDefault="00D8638D" w:rsidP="00502295">
    <w:pPr>
      <w:spacing w:before="0" w:after="0" w:line="240" w:lineRule="auto"/>
      <w:jc w:val="left"/>
      <w:rPr>
        <w:rFonts w:cs="Arial"/>
        <w:i/>
        <w:sz w:val="14"/>
        <w:szCs w:val="14"/>
      </w:rPr>
    </w:pPr>
    <w:r>
      <w:rPr>
        <w:rFonts w:cs="Arial"/>
        <w:i/>
        <w:sz w:val="14"/>
        <w:szCs w:val="14"/>
      </w:rPr>
      <w:t>LA PAZ</w:t>
    </w:r>
  </w:p>
  <w:p w:rsidR="00D8638D" w:rsidRDefault="00D8638D" w:rsidP="00502295">
    <w:pPr>
      <w:pStyle w:val="Footer"/>
      <w:tabs>
        <w:tab w:val="clear" w:pos="8504"/>
        <w:tab w:val="right" w:pos="9063"/>
      </w:tabs>
      <w:ind w:right="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8D" w:rsidRDefault="00D863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38D" w:rsidRDefault="00D8638D">
      <w:r>
        <w:separator/>
      </w:r>
    </w:p>
  </w:footnote>
  <w:footnote w:type="continuationSeparator" w:id="0">
    <w:p w:rsidR="00D8638D" w:rsidRDefault="00D863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8D" w:rsidRDefault="00D8638D" w:rsidP="00BB2B3D">
    <w:pPr>
      <w:pStyle w:val="Header"/>
      <w:tabs>
        <w:tab w:val="clear" w:pos="4252"/>
        <w:tab w:val="clear" w:pos="8504"/>
        <w:tab w:val="center" w:pos="0"/>
        <w:tab w:val="right" w:pos="8778"/>
      </w:tabs>
    </w:pPr>
    <w:r>
      <w:rPr>
        <w:noProof/>
        <w:lang w:val="en-US" w:eastAsia="en-US"/>
      </w:rPr>
      <w:pict>
        <v:line id="Line 12" o:spid="_x0000_s2049" style="position:absolute;left:0;text-align:left;z-index:251656192;visibility:visible;mso-wrap-distance-top:-1e-4mm;mso-wrap-distance-bottom:-1e-4mm" from="1.2pt,19.75pt" to="440.3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"/>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8D" w:rsidRDefault="00D8638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8D" w:rsidRDefault="00D8638D">
    <w:pPr>
      <w:pStyle w:val="Header"/>
    </w:pPr>
    <w:r>
      <w:rPr>
        <w:noProof/>
        <w:lang w:val="en-US" w:eastAsia="en-US"/>
      </w:rPr>
      <w:pict>
        <v:line id="_x0000_s2051" style="position:absolute;left:0;text-align:left;z-index:251659264;visibility:visible;mso-wrap-distance-top:-1e-4mm;mso-wrap-distance-bottom:-1e-4mm" from="13.2pt,34.55pt" to="452.3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TlAFAIAACo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"/>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38D" w:rsidRDefault="00D863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4E3CC6CC"/>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E33ACEB0"/>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6D807F2"/>
    <w:lvl w:ilvl="0">
      <w:start w:val="1"/>
      <w:numFmt w:val="bullet"/>
      <w:lvlText w:val=""/>
      <w:lvlJc w:val="left"/>
      <w:pPr>
        <w:tabs>
          <w:tab w:val="num" w:pos="360"/>
        </w:tabs>
        <w:ind w:left="360" w:hanging="360"/>
      </w:pPr>
      <w:rPr>
        <w:rFonts w:ascii="Symbol" w:hAnsi="Symbol" w:hint="default"/>
      </w:rPr>
    </w:lvl>
  </w:abstractNum>
  <w:abstractNum w:abstractNumId="3">
    <w:nsid w:val="FFFFFFFE"/>
    <w:multiLevelType w:val="singleLevel"/>
    <w:tmpl w:val="75D26702"/>
    <w:lvl w:ilvl="0">
      <w:numFmt w:val="decimal"/>
      <w:pStyle w:val="Vieta"/>
      <w:lvlText w:val="*"/>
      <w:lvlJc w:val="left"/>
      <w:rPr>
        <w:rFonts w:cs="Times New Roman"/>
      </w:rPr>
    </w:lvl>
  </w:abstractNum>
  <w:abstractNum w:abstractNumId="4">
    <w:nsid w:val="03B60690"/>
    <w:multiLevelType w:val="multilevel"/>
    <w:tmpl w:val="EA0ECA8A"/>
    <w:styleLink w:val="Alfabetico"/>
    <w:lvl w:ilvl="0">
      <w:start w:val="1"/>
      <w:numFmt w:val="lowerLetter"/>
      <w:lvlText w:val="%1)"/>
      <w:lvlJc w:val="left"/>
      <w:pPr>
        <w:tabs>
          <w:tab w:val="num" w:pos="720"/>
        </w:tabs>
        <w:ind w:left="720" w:hanging="360"/>
      </w:pPr>
      <w:rPr>
        <w:rFonts w:ascii="Arial" w:hAnsi="Arial" w:cs="Times New Roman"/>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660232F"/>
    <w:multiLevelType w:val="hybridMultilevel"/>
    <w:tmpl w:val="F6E0A5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93E7C16"/>
    <w:multiLevelType w:val="hybridMultilevel"/>
    <w:tmpl w:val="45A64FBC"/>
    <w:lvl w:ilvl="0" w:tplc="FFFFFFFF">
      <w:start w:val="1"/>
      <w:numFmt w:val="decimal"/>
      <w:pStyle w:val="actividad"/>
      <w:lvlText w:val="Actividad %1"/>
      <w:lvlJc w:val="left"/>
      <w:pPr>
        <w:ind w:left="720" w:hanging="360"/>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39442524"/>
    <w:multiLevelType w:val="multilevel"/>
    <w:tmpl w:val="95429916"/>
    <w:lvl w:ilvl="0">
      <w:start w:val="1"/>
      <w:numFmt w:val="decimal"/>
      <w:pStyle w:val="Heading1"/>
      <w:lvlText w:val="%1"/>
      <w:lvlJc w:val="left"/>
      <w:pPr>
        <w:tabs>
          <w:tab w:val="num" w:pos="432"/>
        </w:tabs>
        <w:ind w:left="432" w:hanging="432"/>
      </w:pPr>
      <w:rPr>
        <w:rFonts w:ascii="Arial" w:hAnsi="Arial" w:cs="Times New Roman" w:hint="default"/>
        <w:b/>
        <w:i w:val="0"/>
        <w:sz w:val="28"/>
        <w:szCs w:val="28"/>
      </w:rPr>
    </w:lvl>
    <w:lvl w:ilvl="1">
      <w:start w:val="1"/>
      <w:numFmt w:val="decimal"/>
      <w:pStyle w:val="Heading2"/>
      <w:lvlText w:val="%1.%2"/>
      <w:lvlJc w:val="left"/>
      <w:pPr>
        <w:tabs>
          <w:tab w:val="num" w:pos="576"/>
        </w:tabs>
        <w:ind w:left="576" w:hanging="576"/>
      </w:pPr>
      <w:rPr>
        <w:rFonts w:ascii="Arial" w:hAnsi="Arial" w:cs="Times New Roman"/>
        <w:b/>
        <w:bCs/>
        <w:i w:val="0"/>
        <w:iCs w:val="0"/>
        <w:caps/>
        <w:smallCaps w:val="0"/>
        <w:strike w:val="0"/>
        <w:dstrike w:val="0"/>
        <w:snapToGrid w:val="0"/>
        <w:vanish w:val="0"/>
        <w:color w:val="auto"/>
        <w:spacing w:val="0"/>
        <w:w w:val="100"/>
        <w:kern w:val="32"/>
        <w:position w:val="0"/>
        <w:sz w:val="24"/>
        <w:szCs w:val="24"/>
        <w:u w:val="none"/>
        <w:effect w:val="none"/>
        <w:vertAlign w:val="baseline"/>
      </w:rPr>
    </w:lvl>
    <w:lvl w:ilvl="2">
      <w:start w:val="1"/>
      <w:numFmt w:val="decimal"/>
      <w:pStyle w:val="Heading3"/>
      <w:lvlText w:val="%1.%2.%3"/>
      <w:lvlJc w:val="left"/>
      <w:pPr>
        <w:tabs>
          <w:tab w:val="num" w:pos="720"/>
        </w:tabs>
        <w:ind w:left="720" w:hanging="720"/>
      </w:pPr>
      <w:rPr>
        <w:rFonts w:ascii="Arial" w:hAnsi="Arial" w:cs="Times New Roman" w:hint="default"/>
        <w:b/>
        <w:i w:val="0"/>
        <w:sz w:val="22"/>
        <w:szCs w:val="22"/>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8">
    <w:nsid w:val="3AF633B0"/>
    <w:multiLevelType w:val="hybridMultilevel"/>
    <w:tmpl w:val="D302980A"/>
    <w:lvl w:ilvl="0" w:tplc="BF34C6E4">
      <w:start w:val="1"/>
      <w:numFmt w:val="bullet"/>
      <w:pStyle w:val="Vietas"/>
      <w:lvlText w:val=""/>
      <w:lvlJc w:val="left"/>
      <w:pPr>
        <w:tabs>
          <w:tab w:val="num" w:pos="1080"/>
        </w:tabs>
        <w:ind w:left="1080" w:hanging="360"/>
      </w:pPr>
      <w:rPr>
        <w:rFonts w:ascii="Wingdings" w:hAnsi="Wingdings"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nsid w:val="3B642112"/>
    <w:multiLevelType w:val="hybridMultilevel"/>
    <w:tmpl w:val="DB90AA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3DE23CBB"/>
    <w:multiLevelType w:val="hybridMultilevel"/>
    <w:tmpl w:val="397E09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3FE90F37"/>
    <w:multiLevelType w:val="multilevel"/>
    <w:tmpl w:val="36EA2CE2"/>
    <w:lvl w:ilvl="0">
      <w:start w:val="1"/>
      <w:numFmt w:val="decimal"/>
      <w:pStyle w:val="TtulodeCuadro"/>
      <w:lvlText w:val="Cuadro No. %1."/>
      <w:lvlJc w:val="left"/>
      <w:pPr>
        <w:tabs>
          <w:tab w:val="num" w:pos="3000"/>
        </w:tabs>
        <w:ind w:left="1992" w:hanging="432"/>
      </w:pPr>
      <w:rPr>
        <w:rFonts w:ascii="Arial" w:hAnsi="Arial" w:cs="Times New Roman" w:hint="default"/>
        <w:b/>
        <w:i w:val="0"/>
        <w:sz w:val="20"/>
      </w:rPr>
    </w:lvl>
    <w:lvl w:ilvl="1">
      <w:start w:val="1"/>
      <w:numFmt w:val="decimal"/>
      <w:lvlText w:val="%1.%2"/>
      <w:lvlJc w:val="left"/>
      <w:pPr>
        <w:tabs>
          <w:tab w:val="num" w:pos="2136"/>
        </w:tabs>
        <w:ind w:left="2136" w:hanging="576"/>
      </w:pPr>
      <w:rPr>
        <w:rFonts w:cs="Times New Roman" w:hint="default"/>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2424"/>
        </w:tabs>
        <w:ind w:left="2424" w:hanging="864"/>
      </w:pPr>
      <w:rPr>
        <w:rFonts w:cs="Times New Roman" w:hint="default"/>
      </w:rPr>
    </w:lvl>
    <w:lvl w:ilvl="4">
      <w:start w:val="1"/>
      <w:numFmt w:val="decimal"/>
      <w:lvlText w:val="%1.%2.%3.%4.%5"/>
      <w:lvlJc w:val="left"/>
      <w:pPr>
        <w:tabs>
          <w:tab w:val="num" w:pos="2568"/>
        </w:tabs>
        <w:ind w:left="2568" w:hanging="1008"/>
      </w:pPr>
      <w:rPr>
        <w:rFonts w:cs="Times New Roman" w:hint="default"/>
      </w:rPr>
    </w:lvl>
    <w:lvl w:ilvl="5">
      <w:start w:val="1"/>
      <w:numFmt w:val="decimal"/>
      <w:lvlText w:val="%1.%2.%3.%4.%5.%6"/>
      <w:lvlJc w:val="left"/>
      <w:pPr>
        <w:tabs>
          <w:tab w:val="num" w:pos="2712"/>
        </w:tabs>
        <w:ind w:left="2712" w:hanging="1152"/>
      </w:pPr>
      <w:rPr>
        <w:rFonts w:cs="Times New Roman" w:hint="default"/>
      </w:rPr>
    </w:lvl>
    <w:lvl w:ilvl="6">
      <w:start w:val="1"/>
      <w:numFmt w:val="decimal"/>
      <w:lvlText w:val="%1.%2.%3.%4.%5.%6.%7"/>
      <w:lvlJc w:val="left"/>
      <w:pPr>
        <w:tabs>
          <w:tab w:val="num" w:pos="2856"/>
        </w:tabs>
        <w:ind w:left="2856" w:hanging="1296"/>
      </w:pPr>
      <w:rPr>
        <w:rFonts w:cs="Times New Roman" w:hint="default"/>
      </w:rPr>
    </w:lvl>
    <w:lvl w:ilvl="7">
      <w:start w:val="1"/>
      <w:numFmt w:val="decimal"/>
      <w:lvlText w:val="%1.%2.%3.%4.%5.%6.%7.%8"/>
      <w:lvlJc w:val="left"/>
      <w:pPr>
        <w:tabs>
          <w:tab w:val="num" w:pos="3000"/>
        </w:tabs>
        <w:ind w:left="3000" w:hanging="1440"/>
      </w:pPr>
      <w:rPr>
        <w:rFonts w:cs="Times New Roman" w:hint="default"/>
      </w:rPr>
    </w:lvl>
    <w:lvl w:ilvl="8">
      <w:start w:val="1"/>
      <w:numFmt w:val="decimal"/>
      <w:lvlText w:val="%1.%2.%3.%4.%5.%6.%7.%8.%9"/>
      <w:lvlJc w:val="left"/>
      <w:pPr>
        <w:tabs>
          <w:tab w:val="num" w:pos="3144"/>
        </w:tabs>
        <w:ind w:left="3144" w:hanging="1584"/>
      </w:pPr>
      <w:rPr>
        <w:rFonts w:cs="Times New Roman" w:hint="default"/>
      </w:rPr>
    </w:lvl>
  </w:abstractNum>
  <w:abstractNum w:abstractNumId="12">
    <w:nsid w:val="43EF744A"/>
    <w:multiLevelType w:val="multilevel"/>
    <w:tmpl w:val="66D46668"/>
    <w:styleLink w:val="EstiloConvietasSymbolsmboloIzquierda025Sangrafra"/>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BBA6AEB"/>
    <w:multiLevelType w:val="multilevel"/>
    <w:tmpl w:val="D8D05BA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T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59D173BE"/>
    <w:multiLevelType w:val="hybridMultilevel"/>
    <w:tmpl w:val="17B4AF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7DF2B86"/>
    <w:multiLevelType w:val="hybridMultilevel"/>
    <w:tmpl w:val="DF405852"/>
    <w:lvl w:ilvl="0" w:tplc="4FF0331A">
      <w:start w:val="1"/>
      <w:numFmt w:val="decimal"/>
      <w:pStyle w:val="Numerales"/>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6">
    <w:nsid w:val="70000A53"/>
    <w:multiLevelType w:val="hybridMultilevel"/>
    <w:tmpl w:val="9CB8C7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7"/>
  </w:num>
  <w:num w:numId="8">
    <w:abstractNumId w:val="12"/>
  </w:num>
  <w:num w:numId="9">
    <w:abstractNumId w:val="3"/>
    <w:lvlOverride w:ilvl="0">
      <w:lvl w:ilvl="0">
        <w:start w:val="1"/>
        <w:numFmt w:val="bullet"/>
        <w:pStyle w:val="Vieta"/>
        <w:lvlText w:val=""/>
        <w:legacy w:legacy="1" w:legacySpace="120" w:legacyIndent="210"/>
        <w:lvlJc w:val="left"/>
        <w:rPr>
          <w:rFonts w:ascii="Symbol" w:hAnsi="Symbol" w:hint="default"/>
        </w:rPr>
      </w:lvl>
    </w:lvlOverride>
  </w:num>
  <w:num w:numId="10">
    <w:abstractNumId w:val="13"/>
  </w:num>
  <w:num w:numId="11">
    <w:abstractNumId w:val="2"/>
  </w:num>
  <w:num w:numId="12">
    <w:abstractNumId w:val="1"/>
  </w:num>
  <w:num w:numId="13">
    <w:abstractNumId w:val="0"/>
  </w:num>
  <w:num w:numId="14">
    <w:abstractNumId w:val="6"/>
  </w:num>
  <w:num w:numId="15">
    <w:abstractNumId w:val="8"/>
  </w:num>
  <w:num w:numId="16">
    <w:abstractNumId w:val="4"/>
  </w:num>
  <w:num w:numId="17">
    <w:abstractNumId w:val="15"/>
  </w:num>
  <w:num w:numId="18">
    <w:abstractNumId w:val="11"/>
  </w:num>
  <w:num w:numId="19">
    <w:abstractNumId w:val="10"/>
  </w:num>
  <w:num w:numId="20">
    <w:abstractNumId w:val="14"/>
  </w:num>
  <w:num w:numId="21">
    <w:abstractNumId w:val="16"/>
  </w:num>
  <w:num w:numId="22">
    <w:abstractNumId w:val="5"/>
  </w:num>
  <w:num w:numId="23">
    <w:abstractNumId w:val="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hyphenationZone w:val="425"/>
  <w:drawingGridHorizontalSpacing w:val="110"/>
  <w:drawingGridVerticalSpacing w:val="6"/>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73E87"/>
    <w:rsid w:val="000003B8"/>
    <w:rsid w:val="00001192"/>
    <w:rsid w:val="000011A0"/>
    <w:rsid w:val="00001212"/>
    <w:rsid w:val="00002D45"/>
    <w:rsid w:val="00003436"/>
    <w:rsid w:val="000035E6"/>
    <w:rsid w:val="0000399C"/>
    <w:rsid w:val="00003C94"/>
    <w:rsid w:val="000043FC"/>
    <w:rsid w:val="00005533"/>
    <w:rsid w:val="00005E3A"/>
    <w:rsid w:val="00006D9A"/>
    <w:rsid w:val="00007428"/>
    <w:rsid w:val="000077AA"/>
    <w:rsid w:val="000079A0"/>
    <w:rsid w:val="00007D3F"/>
    <w:rsid w:val="000103CF"/>
    <w:rsid w:val="00010481"/>
    <w:rsid w:val="00011209"/>
    <w:rsid w:val="00011573"/>
    <w:rsid w:val="00012D30"/>
    <w:rsid w:val="000137A0"/>
    <w:rsid w:val="000138A0"/>
    <w:rsid w:val="00013FE6"/>
    <w:rsid w:val="00014077"/>
    <w:rsid w:val="000143CF"/>
    <w:rsid w:val="00014529"/>
    <w:rsid w:val="000148BB"/>
    <w:rsid w:val="00015516"/>
    <w:rsid w:val="00015F10"/>
    <w:rsid w:val="00016225"/>
    <w:rsid w:val="00016C8E"/>
    <w:rsid w:val="00017A85"/>
    <w:rsid w:val="00020034"/>
    <w:rsid w:val="000201F7"/>
    <w:rsid w:val="00020A0E"/>
    <w:rsid w:val="00021F81"/>
    <w:rsid w:val="00022884"/>
    <w:rsid w:val="0002303D"/>
    <w:rsid w:val="00023CDD"/>
    <w:rsid w:val="000246A4"/>
    <w:rsid w:val="00024F40"/>
    <w:rsid w:val="00025BE9"/>
    <w:rsid w:val="00027496"/>
    <w:rsid w:val="00031301"/>
    <w:rsid w:val="000313D0"/>
    <w:rsid w:val="0003149B"/>
    <w:rsid w:val="00032489"/>
    <w:rsid w:val="0003387C"/>
    <w:rsid w:val="00034F63"/>
    <w:rsid w:val="00037394"/>
    <w:rsid w:val="00037796"/>
    <w:rsid w:val="00037CA5"/>
    <w:rsid w:val="0004065E"/>
    <w:rsid w:val="0004084B"/>
    <w:rsid w:val="00040B86"/>
    <w:rsid w:val="00041C3F"/>
    <w:rsid w:val="00042430"/>
    <w:rsid w:val="00043A8D"/>
    <w:rsid w:val="000447DA"/>
    <w:rsid w:val="00044ECB"/>
    <w:rsid w:val="000452BA"/>
    <w:rsid w:val="000468C8"/>
    <w:rsid w:val="00047A83"/>
    <w:rsid w:val="00050124"/>
    <w:rsid w:val="00050667"/>
    <w:rsid w:val="00053BD0"/>
    <w:rsid w:val="00054999"/>
    <w:rsid w:val="000554D9"/>
    <w:rsid w:val="00055696"/>
    <w:rsid w:val="00055ECA"/>
    <w:rsid w:val="00056769"/>
    <w:rsid w:val="00056F3B"/>
    <w:rsid w:val="00057345"/>
    <w:rsid w:val="000576AD"/>
    <w:rsid w:val="000578B5"/>
    <w:rsid w:val="00060899"/>
    <w:rsid w:val="00060EBC"/>
    <w:rsid w:val="00061FF8"/>
    <w:rsid w:val="00063211"/>
    <w:rsid w:val="000637E0"/>
    <w:rsid w:val="00064071"/>
    <w:rsid w:val="0006409C"/>
    <w:rsid w:val="00064EEF"/>
    <w:rsid w:val="00066B31"/>
    <w:rsid w:val="00066E76"/>
    <w:rsid w:val="0006767D"/>
    <w:rsid w:val="00067C3E"/>
    <w:rsid w:val="00070075"/>
    <w:rsid w:val="00071106"/>
    <w:rsid w:val="00071735"/>
    <w:rsid w:val="0007174F"/>
    <w:rsid w:val="0007290E"/>
    <w:rsid w:val="0007310A"/>
    <w:rsid w:val="00073177"/>
    <w:rsid w:val="000739D8"/>
    <w:rsid w:val="0007486E"/>
    <w:rsid w:val="00074B9A"/>
    <w:rsid w:val="00074F78"/>
    <w:rsid w:val="00074FCF"/>
    <w:rsid w:val="00075609"/>
    <w:rsid w:val="00075EB2"/>
    <w:rsid w:val="0007665C"/>
    <w:rsid w:val="00076F69"/>
    <w:rsid w:val="00080112"/>
    <w:rsid w:val="00080BE9"/>
    <w:rsid w:val="00081545"/>
    <w:rsid w:val="0008392C"/>
    <w:rsid w:val="00084E70"/>
    <w:rsid w:val="00085BBB"/>
    <w:rsid w:val="00085DFD"/>
    <w:rsid w:val="00086206"/>
    <w:rsid w:val="00086255"/>
    <w:rsid w:val="00086FD6"/>
    <w:rsid w:val="0008771B"/>
    <w:rsid w:val="0009156C"/>
    <w:rsid w:val="000916DE"/>
    <w:rsid w:val="00091852"/>
    <w:rsid w:val="0009296C"/>
    <w:rsid w:val="00093231"/>
    <w:rsid w:val="000948C0"/>
    <w:rsid w:val="000951B2"/>
    <w:rsid w:val="00095756"/>
    <w:rsid w:val="000975D7"/>
    <w:rsid w:val="000A06C5"/>
    <w:rsid w:val="000A08E6"/>
    <w:rsid w:val="000A3FC2"/>
    <w:rsid w:val="000A4B73"/>
    <w:rsid w:val="000A4FCD"/>
    <w:rsid w:val="000A607D"/>
    <w:rsid w:val="000A6903"/>
    <w:rsid w:val="000A745F"/>
    <w:rsid w:val="000B039E"/>
    <w:rsid w:val="000B0712"/>
    <w:rsid w:val="000B1197"/>
    <w:rsid w:val="000B1806"/>
    <w:rsid w:val="000B20E2"/>
    <w:rsid w:val="000B2681"/>
    <w:rsid w:val="000B27F0"/>
    <w:rsid w:val="000B35D3"/>
    <w:rsid w:val="000B5F18"/>
    <w:rsid w:val="000C01BD"/>
    <w:rsid w:val="000C078B"/>
    <w:rsid w:val="000C0D4E"/>
    <w:rsid w:val="000C1C53"/>
    <w:rsid w:val="000C3D8D"/>
    <w:rsid w:val="000C3F63"/>
    <w:rsid w:val="000C4EE6"/>
    <w:rsid w:val="000C56F1"/>
    <w:rsid w:val="000D00A6"/>
    <w:rsid w:val="000D0579"/>
    <w:rsid w:val="000D0C9B"/>
    <w:rsid w:val="000D1A34"/>
    <w:rsid w:val="000D236C"/>
    <w:rsid w:val="000D2F1F"/>
    <w:rsid w:val="000D32DC"/>
    <w:rsid w:val="000D4A5E"/>
    <w:rsid w:val="000D4B24"/>
    <w:rsid w:val="000D580C"/>
    <w:rsid w:val="000D5E40"/>
    <w:rsid w:val="000D5F65"/>
    <w:rsid w:val="000E032E"/>
    <w:rsid w:val="000E06B4"/>
    <w:rsid w:val="000E0FB1"/>
    <w:rsid w:val="000E247E"/>
    <w:rsid w:val="000E26B0"/>
    <w:rsid w:val="000E2BBF"/>
    <w:rsid w:val="000E33FC"/>
    <w:rsid w:val="000E3A66"/>
    <w:rsid w:val="000E3DEE"/>
    <w:rsid w:val="000E4F62"/>
    <w:rsid w:val="000E63E7"/>
    <w:rsid w:val="000E6831"/>
    <w:rsid w:val="000E6B9C"/>
    <w:rsid w:val="000E7861"/>
    <w:rsid w:val="000F0839"/>
    <w:rsid w:val="000F235F"/>
    <w:rsid w:val="000F30F8"/>
    <w:rsid w:val="000F3920"/>
    <w:rsid w:val="000F3FFE"/>
    <w:rsid w:val="000F510E"/>
    <w:rsid w:val="000F5F35"/>
    <w:rsid w:val="000F6ADC"/>
    <w:rsid w:val="00100BC3"/>
    <w:rsid w:val="00100DD5"/>
    <w:rsid w:val="001011F9"/>
    <w:rsid w:val="00101369"/>
    <w:rsid w:val="001021A7"/>
    <w:rsid w:val="00102375"/>
    <w:rsid w:val="001030C2"/>
    <w:rsid w:val="00103D01"/>
    <w:rsid w:val="00103DDC"/>
    <w:rsid w:val="00103EB5"/>
    <w:rsid w:val="00104589"/>
    <w:rsid w:val="00104BDE"/>
    <w:rsid w:val="0010523D"/>
    <w:rsid w:val="001054AE"/>
    <w:rsid w:val="00105998"/>
    <w:rsid w:val="00105EA2"/>
    <w:rsid w:val="0010627C"/>
    <w:rsid w:val="00107922"/>
    <w:rsid w:val="00107B33"/>
    <w:rsid w:val="00111400"/>
    <w:rsid w:val="00111868"/>
    <w:rsid w:val="001120FB"/>
    <w:rsid w:val="0011251B"/>
    <w:rsid w:val="00112CCF"/>
    <w:rsid w:val="0011304F"/>
    <w:rsid w:val="0011361A"/>
    <w:rsid w:val="00113BCC"/>
    <w:rsid w:val="00114B39"/>
    <w:rsid w:val="00114E39"/>
    <w:rsid w:val="00115CB1"/>
    <w:rsid w:val="001168B7"/>
    <w:rsid w:val="00116A61"/>
    <w:rsid w:val="00116B52"/>
    <w:rsid w:val="00117687"/>
    <w:rsid w:val="0012069A"/>
    <w:rsid w:val="0012162C"/>
    <w:rsid w:val="00122A5A"/>
    <w:rsid w:val="00122E1A"/>
    <w:rsid w:val="0012524F"/>
    <w:rsid w:val="00126BC4"/>
    <w:rsid w:val="00127EC4"/>
    <w:rsid w:val="00130EFA"/>
    <w:rsid w:val="00131F82"/>
    <w:rsid w:val="001325AA"/>
    <w:rsid w:val="00134618"/>
    <w:rsid w:val="00134F59"/>
    <w:rsid w:val="00134FC5"/>
    <w:rsid w:val="0013628E"/>
    <w:rsid w:val="001366B3"/>
    <w:rsid w:val="0013687A"/>
    <w:rsid w:val="0013695F"/>
    <w:rsid w:val="00136A8A"/>
    <w:rsid w:val="001373BB"/>
    <w:rsid w:val="001379B9"/>
    <w:rsid w:val="0014094C"/>
    <w:rsid w:val="0014188B"/>
    <w:rsid w:val="00141ED5"/>
    <w:rsid w:val="0014345F"/>
    <w:rsid w:val="00143915"/>
    <w:rsid w:val="00143976"/>
    <w:rsid w:val="0014582C"/>
    <w:rsid w:val="00146580"/>
    <w:rsid w:val="00146C9D"/>
    <w:rsid w:val="00146D5C"/>
    <w:rsid w:val="00147BC7"/>
    <w:rsid w:val="00150214"/>
    <w:rsid w:val="001504F6"/>
    <w:rsid w:val="00150FCD"/>
    <w:rsid w:val="0015152F"/>
    <w:rsid w:val="0015285E"/>
    <w:rsid w:val="0015340F"/>
    <w:rsid w:val="001548CA"/>
    <w:rsid w:val="00155958"/>
    <w:rsid w:val="00155A55"/>
    <w:rsid w:val="00155D5B"/>
    <w:rsid w:val="00161DF6"/>
    <w:rsid w:val="00162478"/>
    <w:rsid w:val="0016431D"/>
    <w:rsid w:val="00164934"/>
    <w:rsid w:val="00165756"/>
    <w:rsid w:val="00165FE3"/>
    <w:rsid w:val="00167170"/>
    <w:rsid w:val="0016785E"/>
    <w:rsid w:val="001678D7"/>
    <w:rsid w:val="00170305"/>
    <w:rsid w:val="00170AA4"/>
    <w:rsid w:val="00170F78"/>
    <w:rsid w:val="0017166A"/>
    <w:rsid w:val="00171E23"/>
    <w:rsid w:val="00173A96"/>
    <w:rsid w:val="00174208"/>
    <w:rsid w:val="00174992"/>
    <w:rsid w:val="00175252"/>
    <w:rsid w:val="00175519"/>
    <w:rsid w:val="00177B0C"/>
    <w:rsid w:val="00180C1A"/>
    <w:rsid w:val="00181C26"/>
    <w:rsid w:val="001835FF"/>
    <w:rsid w:val="0018637F"/>
    <w:rsid w:val="00186520"/>
    <w:rsid w:val="0018727B"/>
    <w:rsid w:val="001915D3"/>
    <w:rsid w:val="00191675"/>
    <w:rsid w:val="00191915"/>
    <w:rsid w:val="00191AAD"/>
    <w:rsid w:val="00191AB4"/>
    <w:rsid w:val="001928E3"/>
    <w:rsid w:val="00192F9E"/>
    <w:rsid w:val="001933C6"/>
    <w:rsid w:val="001940AE"/>
    <w:rsid w:val="00195131"/>
    <w:rsid w:val="00195F6F"/>
    <w:rsid w:val="001963DF"/>
    <w:rsid w:val="001964A1"/>
    <w:rsid w:val="0019653F"/>
    <w:rsid w:val="00196D86"/>
    <w:rsid w:val="00196FB8"/>
    <w:rsid w:val="001975F9"/>
    <w:rsid w:val="001A0264"/>
    <w:rsid w:val="001A0C21"/>
    <w:rsid w:val="001A11DE"/>
    <w:rsid w:val="001A19C6"/>
    <w:rsid w:val="001A2214"/>
    <w:rsid w:val="001A2890"/>
    <w:rsid w:val="001A2BDD"/>
    <w:rsid w:val="001A43C2"/>
    <w:rsid w:val="001A5629"/>
    <w:rsid w:val="001A5EE1"/>
    <w:rsid w:val="001A688B"/>
    <w:rsid w:val="001A7AC1"/>
    <w:rsid w:val="001B003E"/>
    <w:rsid w:val="001B014B"/>
    <w:rsid w:val="001B0470"/>
    <w:rsid w:val="001B1A01"/>
    <w:rsid w:val="001B1D2F"/>
    <w:rsid w:val="001B251F"/>
    <w:rsid w:val="001B255F"/>
    <w:rsid w:val="001B34E7"/>
    <w:rsid w:val="001B62CA"/>
    <w:rsid w:val="001C04AD"/>
    <w:rsid w:val="001C0862"/>
    <w:rsid w:val="001C2A21"/>
    <w:rsid w:val="001C3932"/>
    <w:rsid w:val="001C6320"/>
    <w:rsid w:val="001C67DE"/>
    <w:rsid w:val="001C7B8B"/>
    <w:rsid w:val="001C7D39"/>
    <w:rsid w:val="001D009B"/>
    <w:rsid w:val="001D01F7"/>
    <w:rsid w:val="001D1B96"/>
    <w:rsid w:val="001D1BBD"/>
    <w:rsid w:val="001D1BD6"/>
    <w:rsid w:val="001D2331"/>
    <w:rsid w:val="001D3820"/>
    <w:rsid w:val="001D3A0B"/>
    <w:rsid w:val="001D3C84"/>
    <w:rsid w:val="001D42A1"/>
    <w:rsid w:val="001D4DD4"/>
    <w:rsid w:val="001D7167"/>
    <w:rsid w:val="001D753B"/>
    <w:rsid w:val="001E0629"/>
    <w:rsid w:val="001E1B77"/>
    <w:rsid w:val="001E32F9"/>
    <w:rsid w:val="001E5076"/>
    <w:rsid w:val="001E69FF"/>
    <w:rsid w:val="001E6D8C"/>
    <w:rsid w:val="001E7243"/>
    <w:rsid w:val="001E7DF8"/>
    <w:rsid w:val="001F0616"/>
    <w:rsid w:val="001F06D7"/>
    <w:rsid w:val="001F1F02"/>
    <w:rsid w:val="001F1F75"/>
    <w:rsid w:val="001F2A40"/>
    <w:rsid w:val="001F4200"/>
    <w:rsid w:val="001F48B6"/>
    <w:rsid w:val="001F4F50"/>
    <w:rsid w:val="001F52D2"/>
    <w:rsid w:val="001F5A18"/>
    <w:rsid w:val="001F6EE7"/>
    <w:rsid w:val="001F7648"/>
    <w:rsid w:val="001F7D66"/>
    <w:rsid w:val="00201EB2"/>
    <w:rsid w:val="0020239D"/>
    <w:rsid w:val="00203929"/>
    <w:rsid w:val="00203ABB"/>
    <w:rsid w:val="00205D8C"/>
    <w:rsid w:val="00206097"/>
    <w:rsid w:val="002068E1"/>
    <w:rsid w:val="00210827"/>
    <w:rsid w:val="00211528"/>
    <w:rsid w:val="00212E09"/>
    <w:rsid w:val="00212F96"/>
    <w:rsid w:val="00213398"/>
    <w:rsid w:val="002147DE"/>
    <w:rsid w:val="00214E55"/>
    <w:rsid w:val="00215C52"/>
    <w:rsid w:val="00216359"/>
    <w:rsid w:val="00216408"/>
    <w:rsid w:val="0021785D"/>
    <w:rsid w:val="00217C8C"/>
    <w:rsid w:val="0022032A"/>
    <w:rsid w:val="00220461"/>
    <w:rsid w:val="0022068C"/>
    <w:rsid w:val="002209A8"/>
    <w:rsid w:val="00220CDF"/>
    <w:rsid w:val="00222512"/>
    <w:rsid w:val="0022279F"/>
    <w:rsid w:val="0022307C"/>
    <w:rsid w:val="00223DD2"/>
    <w:rsid w:val="0022414A"/>
    <w:rsid w:val="002257B2"/>
    <w:rsid w:val="00225EEF"/>
    <w:rsid w:val="0022722A"/>
    <w:rsid w:val="002272FA"/>
    <w:rsid w:val="00227B56"/>
    <w:rsid w:val="00227DEE"/>
    <w:rsid w:val="0023015B"/>
    <w:rsid w:val="0023137E"/>
    <w:rsid w:val="0023178D"/>
    <w:rsid w:val="00231FA1"/>
    <w:rsid w:val="002322EF"/>
    <w:rsid w:val="002339B0"/>
    <w:rsid w:val="002355D9"/>
    <w:rsid w:val="00236013"/>
    <w:rsid w:val="002364EE"/>
    <w:rsid w:val="00236615"/>
    <w:rsid w:val="002369F4"/>
    <w:rsid w:val="00240B81"/>
    <w:rsid w:val="00240C0A"/>
    <w:rsid w:val="00240FE5"/>
    <w:rsid w:val="00241D61"/>
    <w:rsid w:val="00242344"/>
    <w:rsid w:val="0024321F"/>
    <w:rsid w:val="00244640"/>
    <w:rsid w:val="002454A0"/>
    <w:rsid w:val="002457E8"/>
    <w:rsid w:val="00247584"/>
    <w:rsid w:val="0025046D"/>
    <w:rsid w:val="002529D9"/>
    <w:rsid w:val="00252CDA"/>
    <w:rsid w:val="00252D1B"/>
    <w:rsid w:val="002547F8"/>
    <w:rsid w:val="0025559E"/>
    <w:rsid w:val="00255C28"/>
    <w:rsid w:val="00255C73"/>
    <w:rsid w:val="002561A5"/>
    <w:rsid w:val="0025641F"/>
    <w:rsid w:val="00257677"/>
    <w:rsid w:val="002579D2"/>
    <w:rsid w:val="002603AA"/>
    <w:rsid w:val="00260BAA"/>
    <w:rsid w:val="00260E3D"/>
    <w:rsid w:val="00261DEC"/>
    <w:rsid w:val="002633B1"/>
    <w:rsid w:val="00263B3C"/>
    <w:rsid w:val="00264200"/>
    <w:rsid w:val="002642B3"/>
    <w:rsid w:val="002652C8"/>
    <w:rsid w:val="002652F3"/>
    <w:rsid w:val="002663FF"/>
    <w:rsid w:val="00266F1F"/>
    <w:rsid w:val="00267482"/>
    <w:rsid w:val="002702D7"/>
    <w:rsid w:val="00271B47"/>
    <w:rsid w:val="00271BB1"/>
    <w:rsid w:val="002725B1"/>
    <w:rsid w:val="00272BD2"/>
    <w:rsid w:val="00273347"/>
    <w:rsid w:val="002736ED"/>
    <w:rsid w:val="00274386"/>
    <w:rsid w:val="00274462"/>
    <w:rsid w:val="00274BBF"/>
    <w:rsid w:val="00275755"/>
    <w:rsid w:val="00275CDB"/>
    <w:rsid w:val="0027664B"/>
    <w:rsid w:val="00276B51"/>
    <w:rsid w:val="00276EA9"/>
    <w:rsid w:val="0027788F"/>
    <w:rsid w:val="00280283"/>
    <w:rsid w:val="002809D6"/>
    <w:rsid w:val="0028137A"/>
    <w:rsid w:val="0028187C"/>
    <w:rsid w:val="0028277F"/>
    <w:rsid w:val="00282D84"/>
    <w:rsid w:val="00283930"/>
    <w:rsid w:val="00286991"/>
    <w:rsid w:val="00286A68"/>
    <w:rsid w:val="00287B81"/>
    <w:rsid w:val="00291613"/>
    <w:rsid w:val="002916D6"/>
    <w:rsid w:val="00292DAE"/>
    <w:rsid w:val="002932CF"/>
    <w:rsid w:val="0029369B"/>
    <w:rsid w:val="0029433B"/>
    <w:rsid w:val="002967ED"/>
    <w:rsid w:val="002975B9"/>
    <w:rsid w:val="002A05E2"/>
    <w:rsid w:val="002A1BF1"/>
    <w:rsid w:val="002A2CD8"/>
    <w:rsid w:val="002A41EE"/>
    <w:rsid w:val="002A508B"/>
    <w:rsid w:val="002A5426"/>
    <w:rsid w:val="002A6002"/>
    <w:rsid w:val="002A66C9"/>
    <w:rsid w:val="002A7707"/>
    <w:rsid w:val="002B06AD"/>
    <w:rsid w:val="002B06F7"/>
    <w:rsid w:val="002B2DD3"/>
    <w:rsid w:val="002B2F55"/>
    <w:rsid w:val="002B43EE"/>
    <w:rsid w:val="002B4641"/>
    <w:rsid w:val="002B5B0B"/>
    <w:rsid w:val="002B5D88"/>
    <w:rsid w:val="002B5EA6"/>
    <w:rsid w:val="002B640A"/>
    <w:rsid w:val="002B6C8C"/>
    <w:rsid w:val="002B6D80"/>
    <w:rsid w:val="002B7103"/>
    <w:rsid w:val="002C05A7"/>
    <w:rsid w:val="002C10DE"/>
    <w:rsid w:val="002C12F4"/>
    <w:rsid w:val="002C181B"/>
    <w:rsid w:val="002C18FB"/>
    <w:rsid w:val="002C2F3B"/>
    <w:rsid w:val="002C2FD7"/>
    <w:rsid w:val="002C3B64"/>
    <w:rsid w:val="002C451C"/>
    <w:rsid w:val="002C4C4D"/>
    <w:rsid w:val="002C5ED0"/>
    <w:rsid w:val="002C60AE"/>
    <w:rsid w:val="002C65A0"/>
    <w:rsid w:val="002C7C07"/>
    <w:rsid w:val="002D03D1"/>
    <w:rsid w:val="002D0B5B"/>
    <w:rsid w:val="002D2F12"/>
    <w:rsid w:val="002D31E4"/>
    <w:rsid w:val="002D328C"/>
    <w:rsid w:val="002D527A"/>
    <w:rsid w:val="002D53E4"/>
    <w:rsid w:val="002D5C7C"/>
    <w:rsid w:val="002D5EBC"/>
    <w:rsid w:val="002D6F0F"/>
    <w:rsid w:val="002D7588"/>
    <w:rsid w:val="002D79A9"/>
    <w:rsid w:val="002E0421"/>
    <w:rsid w:val="002E0612"/>
    <w:rsid w:val="002E0F45"/>
    <w:rsid w:val="002E156F"/>
    <w:rsid w:val="002E52DF"/>
    <w:rsid w:val="002E7BC5"/>
    <w:rsid w:val="002F0E2F"/>
    <w:rsid w:val="002F13F1"/>
    <w:rsid w:val="002F1972"/>
    <w:rsid w:val="002F236C"/>
    <w:rsid w:val="002F2F96"/>
    <w:rsid w:val="002F3FF5"/>
    <w:rsid w:val="002F482A"/>
    <w:rsid w:val="002F48B9"/>
    <w:rsid w:val="002F6319"/>
    <w:rsid w:val="002F6406"/>
    <w:rsid w:val="002F6EB4"/>
    <w:rsid w:val="002F764C"/>
    <w:rsid w:val="002F7F82"/>
    <w:rsid w:val="003001CD"/>
    <w:rsid w:val="003001FA"/>
    <w:rsid w:val="0030024D"/>
    <w:rsid w:val="00300284"/>
    <w:rsid w:val="0030150F"/>
    <w:rsid w:val="00301C3B"/>
    <w:rsid w:val="0030222D"/>
    <w:rsid w:val="00302256"/>
    <w:rsid w:val="0030277D"/>
    <w:rsid w:val="00302FE6"/>
    <w:rsid w:val="003048E7"/>
    <w:rsid w:val="00304B31"/>
    <w:rsid w:val="00304EA7"/>
    <w:rsid w:val="003056A0"/>
    <w:rsid w:val="0030586A"/>
    <w:rsid w:val="0030696E"/>
    <w:rsid w:val="00313037"/>
    <w:rsid w:val="00313F33"/>
    <w:rsid w:val="00314A9C"/>
    <w:rsid w:val="00314B0C"/>
    <w:rsid w:val="00315BEC"/>
    <w:rsid w:val="00315CEA"/>
    <w:rsid w:val="0031610E"/>
    <w:rsid w:val="00316F2F"/>
    <w:rsid w:val="00317B25"/>
    <w:rsid w:val="00320486"/>
    <w:rsid w:val="00321FB9"/>
    <w:rsid w:val="00322DE2"/>
    <w:rsid w:val="00323193"/>
    <w:rsid w:val="003235D5"/>
    <w:rsid w:val="003247B6"/>
    <w:rsid w:val="00326137"/>
    <w:rsid w:val="0032710C"/>
    <w:rsid w:val="00327329"/>
    <w:rsid w:val="0032738E"/>
    <w:rsid w:val="00327DBF"/>
    <w:rsid w:val="00327EEB"/>
    <w:rsid w:val="00330468"/>
    <w:rsid w:val="00330C00"/>
    <w:rsid w:val="00331001"/>
    <w:rsid w:val="00331511"/>
    <w:rsid w:val="00331709"/>
    <w:rsid w:val="00332677"/>
    <w:rsid w:val="00333628"/>
    <w:rsid w:val="00333E20"/>
    <w:rsid w:val="00334211"/>
    <w:rsid w:val="00335690"/>
    <w:rsid w:val="0033635A"/>
    <w:rsid w:val="00337611"/>
    <w:rsid w:val="00337CEA"/>
    <w:rsid w:val="00340187"/>
    <w:rsid w:val="0034280D"/>
    <w:rsid w:val="00342B06"/>
    <w:rsid w:val="00343457"/>
    <w:rsid w:val="00343C27"/>
    <w:rsid w:val="003454B8"/>
    <w:rsid w:val="00345CFD"/>
    <w:rsid w:val="00347357"/>
    <w:rsid w:val="00347AB3"/>
    <w:rsid w:val="0035046C"/>
    <w:rsid w:val="00350784"/>
    <w:rsid w:val="00350E1C"/>
    <w:rsid w:val="00350E24"/>
    <w:rsid w:val="00351490"/>
    <w:rsid w:val="00352EF6"/>
    <w:rsid w:val="0035352C"/>
    <w:rsid w:val="00353B9B"/>
    <w:rsid w:val="00355015"/>
    <w:rsid w:val="00356109"/>
    <w:rsid w:val="003568A2"/>
    <w:rsid w:val="00356C25"/>
    <w:rsid w:val="003571A7"/>
    <w:rsid w:val="00357821"/>
    <w:rsid w:val="00360345"/>
    <w:rsid w:val="003603EE"/>
    <w:rsid w:val="00360BE1"/>
    <w:rsid w:val="00360F2F"/>
    <w:rsid w:val="00361A7D"/>
    <w:rsid w:val="00362CF5"/>
    <w:rsid w:val="0036348A"/>
    <w:rsid w:val="003636CA"/>
    <w:rsid w:val="00363840"/>
    <w:rsid w:val="00364A9C"/>
    <w:rsid w:val="00364C78"/>
    <w:rsid w:val="00366ABF"/>
    <w:rsid w:val="00366B4A"/>
    <w:rsid w:val="00366FDD"/>
    <w:rsid w:val="00370270"/>
    <w:rsid w:val="003708D5"/>
    <w:rsid w:val="003709BA"/>
    <w:rsid w:val="0037276E"/>
    <w:rsid w:val="00373578"/>
    <w:rsid w:val="00373860"/>
    <w:rsid w:val="00373C0A"/>
    <w:rsid w:val="00373F49"/>
    <w:rsid w:val="00374D62"/>
    <w:rsid w:val="0037591E"/>
    <w:rsid w:val="00375F32"/>
    <w:rsid w:val="00376997"/>
    <w:rsid w:val="00377DD6"/>
    <w:rsid w:val="00377F3D"/>
    <w:rsid w:val="0038150D"/>
    <w:rsid w:val="00381F82"/>
    <w:rsid w:val="0038205A"/>
    <w:rsid w:val="003831B6"/>
    <w:rsid w:val="003836E6"/>
    <w:rsid w:val="003848E7"/>
    <w:rsid w:val="00387049"/>
    <w:rsid w:val="0038727A"/>
    <w:rsid w:val="00387D33"/>
    <w:rsid w:val="0039215C"/>
    <w:rsid w:val="00393907"/>
    <w:rsid w:val="003939D8"/>
    <w:rsid w:val="00393E26"/>
    <w:rsid w:val="00394270"/>
    <w:rsid w:val="0039466C"/>
    <w:rsid w:val="00395791"/>
    <w:rsid w:val="0039623A"/>
    <w:rsid w:val="0039628D"/>
    <w:rsid w:val="00396E13"/>
    <w:rsid w:val="003A081D"/>
    <w:rsid w:val="003A0C5F"/>
    <w:rsid w:val="003A19FD"/>
    <w:rsid w:val="003A38AA"/>
    <w:rsid w:val="003A4B17"/>
    <w:rsid w:val="003A5A11"/>
    <w:rsid w:val="003A6A31"/>
    <w:rsid w:val="003A6C75"/>
    <w:rsid w:val="003A705A"/>
    <w:rsid w:val="003B07F3"/>
    <w:rsid w:val="003B3A07"/>
    <w:rsid w:val="003B4FAE"/>
    <w:rsid w:val="003B6459"/>
    <w:rsid w:val="003B78D8"/>
    <w:rsid w:val="003B799B"/>
    <w:rsid w:val="003B7CAC"/>
    <w:rsid w:val="003C03FC"/>
    <w:rsid w:val="003C1858"/>
    <w:rsid w:val="003C1D2F"/>
    <w:rsid w:val="003C3369"/>
    <w:rsid w:val="003C3857"/>
    <w:rsid w:val="003C4054"/>
    <w:rsid w:val="003C4372"/>
    <w:rsid w:val="003C5232"/>
    <w:rsid w:val="003C6701"/>
    <w:rsid w:val="003C7350"/>
    <w:rsid w:val="003D0C80"/>
    <w:rsid w:val="003D0E4B"/>
    <w:rsid w:val="003D1497"/>
    <w:rsid w:val="003D1C74"/>
    <w:rsid w:val="003D1F4E"/>
    <w:rsid w:val="003D31CF"/>
    <w:rsid w:val="003D394A"/>
    <w:rsid w:val="003D3B14"/>
    <w:rsid w:val="003D4468"/>
    <w:rsid w:val="003D4695"/>
    <w:rsid w:val="003D4AB0"/>
    <w:rsid w:val="003D4E03"/>
    <w:rsid w:val="003D7C26"/>
    <w:rsid w:val="003E073B"/>
    <w:rsid w:val="003E07A4"/>
    <w:rsid w:val="003E1E41"/>
    <w:rsid w:val="003E307A"/>
    <w:rsid w:val="003E3E98"/>
    <w:rsid w:val="003E4A83"/>
    <w:rsid w:val="003E4CCC"/>
    <w:rsid w:val="003E5A5D"/>
    <w:rsid w:val="003E5AF1"/>
    <w:rsid w:val="003E5EA6"/>
    <w:rsid w:val="003E64AC"/>
    <w:rsid w:val="003E680D"/>
    <w:rsid w:val="003E6BE1"/>
    <w:rsid w:val="003F0286"/>
    <w:rsid w:val="003F03F3"/>
    <w:rsid w:val="003F15C3"/>
    <w:rsid w:val="003F1760"/>
    <w:rsid w:val="003F1B25"/>
    <w:rsid w:val="003F2166"/>
    <w:rsid w:val="003F3492"/>
    <w:rsid w:val="003F3508"/>
    <w:rsid w:val="003F3920"/>
    <w:rsid w:val="003F65A5"/>
    <w:rsid w:val="003F7662"/>
    <w:rsid w:val="003F776E"/>
    <w:rsid w:val="003F77EF"/>
    <w:rsid w:val="0040055D"/>
    <w:rsid w:val="00401137"/>
    <w:rsid w:val="00401550"/>
    <w:rsid w:val="0040223E"/>
    <w:rsid w:val="004023F3"/>
    <w:rsid w:val="00402452"/>
    <w:rsid w:val="00402690"/>
    <w:rsid w:val="00403389"/>
    <w:rsid w:val="0040340F"/>
    <w:rsid w:val="004036EC"/>
    <w:rsid w:val="0040385A"/>
    <w:rsid w:val="004048BD"/>
    <w:rsid w:val="004052E5"/>
    <w:rsid w:val="00406EBC"/>
    <w:rsid w:val="00407999"/>
    <w:rsid w:val="00407BBE"/>
    <w:rsid w:val="00407E0E"/>
    <w:rsid w:val="00407E9F"/>
    <w:rsid w:val="00407EC0"/>
    <w:rsid w:val="004103B7"/>
    <w:rsid w:val="00410B8A"/>
    <w:rsid w:val="00410C4C"/>
    <w:rsid w:val="004110FC"/>
    <w:rsid w:val="004112A4"/>
    <w:rsid w:val="00411E88"/>
    <w:rsid w:val="004139E1"/>
    <w:rsid w:val="00415F80"/>
    <w:rsid w:val="00415FFC"/>
    <w:rsid w:val="00416833"/>
    <w:rsid w:val="004170FC"/>
    <w:rsid w:val="00417F4D"/>
    <w:rsid w:val="00420160"/>
    <w:rsid w:val="004217E0"/>
    <w:rsid w:val="00422F99"/>
    <w:rsid w:val="00423779"/>
    <w:rsid w:val="004241FB"/>
    <w:rsid w:val="00424FCD"/>
    <w:rsid w:val="0042524B"/>
    <w:rsid w:val="00425AB0"/>
    <w:rsid w:val="00425D5F"/>
    <w:rsid w:val="00425F1C"/>
    <w:rsid w:val="00427F4E"/>
    <w:rsid w:val="00431717"/>
    <w:rsid w:val="00432338"/>
    <w:rsid w:val="004341CD"/>
    <w:rsid w:val="004348AA"/>
    <w:rsid w:val="00434BD2"/>
    <w:rsid w:val="00435158"/>
    <w:rsid w:val="00435293"/>
    <w:rsid w:val="00435558"/>
    <w:rsid w:val="00435A76"/>
    <w:rsid w:val="00435C16"/>
    <w:rsid w:val="004366C2"/>
    <w:rsid w:val="00437C95"/>
    <w:rsid w:val="004409CF"/>
    <w:rsid w:val="00443D5F"/>
    <w:rsid w:val="0044482E"/>
    <w:rsid w:val="0044525D"/>
    <w:rsid w:val="0044582F"/>
    <w:rsid w:val="00445AFA"/>
    <w:rsid w:val="004467BE"/>
    <w:rsid w:val="00446D80"/>
    <w:rsid w:val="00446FFB"/>
    <w:rsid w:val="004505B9"/>
    <w:rsid w:val="004511A0"/>
    <w:rsid w:val="00451C67"/>
    <w:rsid w:val="0045395E"/>
    <w:rsid w:val="00453F34"/>
    <w:rsid w:val="00456BCB"/>
    <w:rsid w:val="004570CC"/>
    <w:rsid w:val="004572C1"/>
    <w:rsid w:val="00457882"/>
    <w:rsid w:val="0045799E"/>
    <w:rsid w:val="004605AC"/>
    <w:rsid w:val="00461420"/>
    <w:rsid w:val="00461511"/>
    <w:rsid w:val="004620A4"/>
    <w:rsid w:val="004628F2"/>
    <w:rsid w:val="00462A34"/>
    <w:rsid w:val="0046671B"/>
    <w:rsid w:val="0046694C"/>
    <w:rsid w:val="004702DC"/>
    <w:rsid w:val="00471DDC"/>
    <w:rsid w:val="004723C7"/>
    <w:rsid w:val="00472E34"/>
    <w:rsid w:val="00473237"/>
    <w:rsid w:val="00473240"/>
    <w:rsid w:val="00474455"/>
    <w:rsid w:val="00474D94"/>
    <w:rsid w:val="0047501C"/>
    <w:rsid w:val="004751CC"/>
    <w:rsid w:val="004759F7"/>
    <w:rsid w:val="00476890"/>
    <w:rsid w:val="00476A24"/>
    <w:rsid w:val="00476C93"/>
    <w:rsid w:val="00480212"/>
    <w:rsid w:val="00481ABF"/>
    <w:rsid w:val="00483A2C"/>
    <w:rsid w:val="00484E64"/>
    <w:rsid w:val="004859F1"/>
    <w:rsid w:val="00491FD6"/>
    <w:rsid w:val="00492E12"/>
    <w:rsid w:val="00493E44"/>
    <w:rsid w:val="004940AB"/>
    <w:rsid w:val="00494845"/>
    <w:rsid w:val="00495AE8"/>
    <w:rsid w:val="004960D9"/>
    <w:rsid w:val="00497026"/>
    <w:rsid w:val="004977F8"/>
    <w:rsid w:val="004A0542"/>
    <w:rsid w:val="004A141A"/>
    <w:rsid w:val="004A1A59"/>
    <w:rsid w:val="004A26A4"/>
    <w:rsid w:val="004A2A76"/>
    <w:rsid w:val="004A3F70"/>
    <w:rsid w:val="004A4056"/>
    <w:rsid w:val="004A432B"/>
    <w:rsid w:val="004A4944"/>
    <w:rsid w:val="004A4DED"/>
    <w:rsid w:val="004A6806"/>
    <w:rsid w:val="004A7229"/>
    <w:rsid w:val="004A7B1B"/>
    <w:rsid w:val="004A7BBB"/>
    <w:rsid w:val="004B0924"/>
    <w:rsid w:val="004B0DD3"/>
    <w:rsid w:val="004B17D0"/>
    <w:rsid w:val="004B191B"/>
    <w:rsid w:val="004B2320"/>
    <w:rsid w:val="004B2473"/>
    <w:rsid w:val="004B2857"/>
    <w:rsid w:val="004B3906"/>
    <w:rsid w:val="004B4B9E"/>
    <w:rsid w:val="004B4BF7"/>
    <w:rsid w:val="004B4F58"/>
    <w:rsid w:val="004B5912"/>
    <w:rsid w:val="004B5A60"/>
    <w:rsid w:val="004B67D6"/>
    <w:rsid w:val="004B6922"/>
    <w:rsid w:val="004B6D82"/>
    <w:rsid w:val="004B7009"/>
    <w:rsid w:val="004B7CF0"/>
    <w:rsid w:val="004C1227"/>
    <w:rsid w:val="004C1718"/>
    <w:rsid w:val="004C289F"/>
    <w:rsid w:val="004C3A18"/>
    <w:rsid w:val="004C45DF"/>
    <w:rsid w:val="004C4D6C"/>
    <w:rsid w:val="004C57F6"/>
    <w:rsid w:val="004C5DD6"/>
    <w:rsid w:val="004C6775"/>
    <w:rsid w:val="004D1102"/>
    <w:rsid w:val="004D1C96"/>
    <w:rsid w:val="004D216A"/>
    <w:rsid w:val="004D2769"/>
    <w:rsid w:val="004D3988"/>
    <w:rsid w:val="004D42A9"/>
    <w:rsid w:val="004D4BDC"/>
    <w:rsid w:val="004D4C88"/>
    <w:rsid w:val="004D4D55"/>
    <w:rsid w:val="004D63F4"/>
    <w:rsid w:val="004D6F61"/>
    <w:rsid w:val="004D7EC7"/>
    <w:rsid w:val="004E0DE8"/>
    <w:rsid w:val="004E114B"/>
    <w:rsid w:val="004E17EC"/>
    <w:rsid w:val="004E1A07"/>
    <w:rsid w:val="004E1E1F"/>
    <w:rsid w:val="004E299C"/>
    <w:rsid w:val="004E3A29"/>
    <w:rsid w:val="004E3D34"/>
    <w:rsid w:val="004E474B"/>
    <w:rsid w:val="004E5075"/>
    <w:rsid w:val="004E510A"/>
    <w:rsid w:val="004E517D"/>
    <w:rsid w:val="004E5C0F"/>
    <w:rsid w:val="004E7B5F"/>
    <w:rsid w:val="004F0CAA"/>
    <w:rsid w:val="004F10D7"/>
    <w:rsid w:val="004F3CF0"/>
    <w:rsid w:val="004F45CE"/>
    <w:rsid w:val="004F4618"/>
    <w:rsid w:val="004F480F"/>
    <w:rsid w:val="004F5088"/>
    <w:rsid w:val="004F5205"/>
    <w:rsid w:val="00500CDE"/>
    <w:rsid w:val="00500DBD"/>
    <w:rsid w:val="00501CA7"/>
    <w:rsid w:val="00502295"/>
    <w:rsid w:val="0050364A"/>
    <w:rsid w:val="00504111"/>
    <w:rsid w:val="00505BCF"/>
    <w:rsid w:val="00505F01"/>
    <w:rsid w:val="00506894"/>
    <w:rsid w:val="00506D5B"/>
    <w:rsid w:val="005106B2"/>
    <w:rsid w:val="00510CE8"/>
    <w:rsid w:val="00510D3F"/>
    <w:rsid w:val="00511575"/>
    <w:rsid w:val="005139A7"/>
    <w:rsid w:val="00514CE0"/>
    <w:rsid w:val="00515BA2"/>
    <w:rsid w:val="00516280"/>
    <w:rsid w:val="00517271"/>
    <w:rsid w:val="00521780"/>
    <w:rsid w:val="005221BF"/>
    <w:rsid w:val="00523F0D"/>
    <w:rsid w:val="0052565E"/>
    <w:rsid w:val="00526106"/>
    <w:rsid w:val="00527462"/>
    <w:rsid w:val="00527B21"/>
    <w:rsid w:val="00527C44"/>
    <w:rsid w:val="00527D18"/>
    <w:rsid w:val="0053102E"/>
    <w:rsid w:val="00531536"/>
    <w:rsid w:val="00532225"/>
    <w:rsid w:val="0053231A"/>
    <w:rsid w:val="0053321F"/>
    <w:rsid w:val="005337E9"/>
    <w:rsid w:val="005341D5"/>
    <w:rsid w:val="005342D1"/>
    <w:rsid w:val="005346FD"/>
    <w:rsid w:val="005347AA"/>
    <w:rsid w:val="00535145"/>
    <w:rsid w:val="00536AB3"/>
    <w:rsid w:val="00536F95"/>
    <w:rsid w:val="00537E75"/>
    <w:rsid w:val="00540156"/>
    <w:rsid w:val="005406B6"/>
    <w:rsid w:val="005414E6"/>
    <w:rsid w:val="005416FF"/>
    <w:rsid w:val="0054211B"/>
    <w:rsid w:val="00542139"/>
    <w:rsid w:val="0054296C"/>
    <w:rsid w:val="00543396"/>
    <w:rsid w:val="0054399F"/>
    <w:rsid w:val="00544135"/>
    <w:rsid w:val="0054523E"/>
    <w:rsid w:val="00545E1B"/>
    <w:rsid w:val="00546B4E"/>
    <w:rsid w:val="005470B5"/>
    <w:rsid w:val="00547852"/>
    <w:rsid w:val="00550C92"/>
    <w:rsid w:val="0055155D"/>
    <w:rsid w:val="00551D61"/>
    <w:rsid w:val="00552862"/>
    <w:rsid w:val="005531ED"/>
    <w:rsid w:val="00553D81"/>
    <w:rsid w:val="0055444A"/>
    <w:rsid w:val="005544AD"/>
    <w:rsid w:val="00555388"/>
    <w:rsid w:val="00556052"/>
    <w:rsid w:val="00556568"/>
    <w:rsid w:val="00556B40"/>
    <w:rsid w:val="00560386"/>
    <w:rsid w:val="00562A3E"/>
    <w:rsid w:val="0056489A"/>
    <w:rsid w:val="0056587E"/>
    <w:rsid w:val="00566891"/>
    <w:rsid w:val="00566A6F"/>
    <w:rsid w:val="00566FC3"/>
    <w:rsid w:val="0056737F"/>
    <w:rsid w:val="005704F0"/>
    <w:rsid w:val="0057362C"/>
    <w:rsid w:val="005737EA"/>
    <w:rsid w:val="00573E4D"/>
    <w:rsid w:val="00573E54"/>
    <w:rsid w:val="00574A96"/>
    <w:rsid w:val="00574E97"/>
    <w:rsid w:val="005766AB"/>
    <w:rsid w:val="005772EA"/>
    <w:rsid w:val="00577EC3"/>
    <w:rsid w:val="0058026E"/>
    <w:rsid w:val="00582672"/>
    <w:rsid w:val="0058302F"/>
    <w:rsid w:val="005835BE"/>
    <w:rsid w:val="00584016"/>
    <w:rsid w:val="005858FF"/>
    <w:rsid w:val="0058600E"/>
    <w:rsid w:val="005868AB"/>
    <w:rsid w:val="0058764D"/>
    <w:rsid w:val="005901BF"/>
    <w:rsid w:val="005902B2"/>
    <w:rsid w:val="00590A8A"/>
    <w:rsid w:val="00590BBF"/>
    <w:rsid w:val="00590E76"/>
    <w:rsid w:val="00591131"/>
    <w:rsid w:val="00592026"/>
    <w:rsid w:val="005920B3"/>
    <w:rsid w:val="00594AF9"/>
    <w:rsid w:val="00596547"/>
    <w:rsid w:val="005974AA"/>
    <w:rsid w:val="00597B70"/>
    <w:rsid w:val="005A0F18"/>
    <w:rsid w:val="005A1972"/>
    <w:rsid w:val="005A19C7"/>
    <w:rsid w:val="005A1D4A"/>
    <w:rsid w:val="005A2633"/>
    <w:rsid w:val="005A3352"/>
    <w:rsid w:val="005A3438"/>
    <w:rsid w:val="005A4000"/>
    <w:rsid w:val="005A51B8"/>
    <w:rsid w:val="005A670B"/>
    <w:rsid w:val="005A6A8A"/>
    <w:rsid w:val="005A748B"/>
    <w:rsid w:val="005A7F80"/>
    <w:rsid w:val="005B06B8"/>
    <w:rsid w:val="005B0C4E"/>
    <w:rsid w:val="005B31F3"/>
    <w:rsid w:val="005B3458"/>
    <w:rsid w:val="005B3D20"/>
    <w:rsid w:val="005B4278"/>
    <w:rsid w:val="005B5994"/>
    <w:rsid w:val="005B7EC2"/>
    <w:rsid w:val="005B7F4D"/>
    <w:rsid w:val="005C126E"/>
    <w:rsid w:val="005C189F"/>
    <w:rsid w:val="005C1B16"/>
    <w:rsid w:val="005C2741"/>
    <w:rsid w:val="005C2852"/>
    <w:rsid w:val="005C2C69"/>
    <w:rsid w:val="005C2CFF"/>
    <w:rsid w:val="005C2FA2"/>
    <w:rsid w:val="005C3BDE"/>
    <w:rsid w:val="005C3C0F"/>
    <w:rsid w:val="005C3FC5"/>
    <w:rsid w:val="005C5C1F"/>
    <w:rsid w:val="005C79B5"/>
    <w:rsid w:val="005D2F95"/>
    <w:rsid w:val="005D3D69"/>
    <w:rsid w:val="005D53CC"/>
    <w:rsid w:val="005D58A1"/>
    <w:rsid w:val="005D5A27"/>
    <w:rsid w:val="005D6DE1"/>
    <w:rsid w:val="005D7DFD"/>
    <w:rsid w:val="005E10A7"/>
    <w:rsid w:val="005E1106"/>
    <w:rsid w:val="005E1444"/>
    <w:rsid w:val="005E1AF5"/>
    <w:rsid w:val="005E20F9"/>
    <w:rsid w:val="005E48C7"/>
    <w:rsid w:val="005E4D16"/>
    <w:rsid w:val="005E5038"/>
    <w:rsid w:val="005E5313"/>
    <w:rsid w:val="005E6891"/>
    <w:rsid w:val="005E6C1A"/>
    <w:rsid w:val="005E7413"/>
    <w:rsid w:val="005E766C"/>
    <w:rsid w:val="005E794B"/>
    <w:rsid w:val="005F0DA7"/>
    <w:rsid w:val="005F1610"/>
    <w:rsid w:val="005F184B"/>
    <w:rsid w:val="005F25BA"/>
    <w:rsid w:val="005F2E9F"/>
    <w:rsid w:val="005F5C45"/>
    <w:rsid w:val="005F6A7D"/>
    <w:rsid w:val="005F7B03"/>
    <w:rsid w:val="006005E4"/>
    <w:rsid w:val="0060080F"/>
    <w:rsid w:val="006008C7"/>
    <w:rsid w:val="00602059"/>
    <w:rsid w:val="00602981"/>
    <w:rsid w:val="00603509"/>
    <w:rsid w:val="006039C4"/>
    <w:rsid w:val="00603EBA"/>
    <w:rsid w:val="006047CC"/>
    <w:rsid w:val="00604A6A"/>
    <w:rsid w:val="00605A76"/>
    <w:rsid w:val="00606332"/>
    <w:rsid w:val="006067AD"/>
    <w:rsid w:val="00606881"/>
    <w:rsid w:val="00606EC1"/>
    <w:rsid w:val="0060702C"/>
    <w:rsid w:val="006075CC"/>
    <w:rsid w:val="006077DA"/>
    <w:rsid w:val="0060783B"/>
    <w:rsid w:val="00607912"/>
    <w:rsid w:val="00610509"/>
    <w:rsid w:val="00610D0B"/>
    <w:rsid w:val="00611A12"/>
    <w:rsid w:val="00612115"/>
    <w:rsid w:val="0061337F"/>
    <w:rsid w:val="0061364D"/>
    <w:rsid w:val="006153D9"/>
    <w:rsid w:val="006154EE"/>
    <w:rsid w:val="0061594E"/>
    <w:rsid w:val="00616142"/>
    <w:rsid w:val="00616561"/>
    <w:rsid w:val="00617CF0"/>
    <w:rsid w:val="00622366"/>
    <w:rsid w:val="00622BC4"/>
    <w:rsid w:val="006237D2"/>
    <w:rsid w:val="00624108"/>
    <w:rsid w:val="006251E1"/>
    <w:rsid w:val="006252F8"/>
    <w:rsid w:val="0062709B"/>
    <w:rsid w:val="00630453"/>
    <w:rsid w:val="006316FE"/>
    <w:rsid w:val="006322DB"/>
    <w:rsid w:val="0063292C"/>
    <w:rsid w:val="00632F49"/>
    <w:rsid w:val="006347BC"/>
    <w:rsid w:val="00634C81"/>
    <w:rsid w:val="00636487"/>
    <w:rsid w:val="00637FC7"/>
    <w:rsid w:val="006410C9"/>
    <w:rsid w:val="0064137C"/>
    <w:rsid w:val="006417E8"/>
    <w:rsid w:val="00642B95"/>
    <w:rsid w:val="00643A36"/>
    <w:rsid w:val="0064451E"/>
    <w:rsid w:val="006446F1"/>
    <w:rsid w:val="00644D1F"/>
    <w:rsid w:val="00644FDF"/>
    <w:rsid w:val="00647132"/>
    <w:rsid w:val="00650846"/>
    <w:rsid w:val="00650C25"/>
    <w:rsid w:val="0065118A"/>
    <w:rsid w:val="00651E7D"/>
    <w:rsid w:val="00652719"/>
    <w:rsid w:val="00652BFF"/>
    <w:rsid w:val="0065436C"/>
    <w:rsid w:val="00654AB6"/>
    <w:rsid w:val="0065510A"/>
    <w:rsid w:val="00656710"/>
    <w:rsid w:val="00656E3F"/>
    <w:rsid w:val="0065707F"/>
    <w:rsid w:val="00657450"/>
    <w:rsid w:val="006577C5"/>
    <w:rsid w:val="00662152"/>
    <w:rsid w:val="006624C2"/>
    <w:rsid w:val="00662C7B"/>
    <w:rsid w:val="00663496"/>
    <w:rsid w:val="00664BC2"/>
    <w:rsid w:val="00665AB0"/>
    <w:rsid w:val="00665DC9"/>
    <w:rsid w:val="006663A2"/>
    <w:rsid w:val="00666479"/>
    <w:rsid w:val="00666B06"/>
    <w:rsid w:val="00667054"/>
    <w:rsid w:val="00667337"/>
    <w:rsid w:val="006674BA"/>
    <w:rsid w:val="00667549"/>
    <w:rsid w:val="00667C38"/>
    <w:rsid w:val="00667F9E"/>
    <w:rsid w:val="006723B7"/>
    <w:rsid w:val="006723FE"/>
    <w:rsid w:val="006729EB"/>
    <w:rsid w:val="00672E34"/>
    <w:rsid w:val="0067421C"/>
    <w:rsid w:val="00674E1D"/>
    <w:rsid w:val="00675BCD"/>
    <w:rsid w:val="006761D1"/>
    <w:rsid w:val="00676C73"/>
    <w:rsid w:val="00683108"/>
    <w:rsid w:val="00683E60"/>
    <w:rsid w:val="00683F8C"/>
    <w:rsid w:val="00683FC3"/>
    <w:rsid w:val="00684067"/>
    <w:rsid w:val="006847AE"/>
    <w:rsid w:val="00685D0C"/>
    <w:rsid w:val="006860B9"/>
    <w:rsid w:val="006862EE"/>
    <w:rsid w:val="0068737E"/>
    <w:rsid w:val="00690258"/>
    <w:rsid w:val="00690BE3"/>
    <w:rsid w:val="00691F68"/>
    <w:rsid w:val="006927F5"/>
    <w:rsid w:val="00693D76"/>
    <w:rsid w:val="00693DB2"/>
    <w:rsid w:val="006942BB"/>
    <w:rsid w:val="006950FB"/>
    <w:rsid w:val="00695804"/>
    <w:rsid w:val="00696219"/>
    <w:rsid w:val="006963EE"/>
    <w:rsid w:val="00696F8A"/>
    <w:rsid w:val="00697666"/>
    <w:rsid w:val="00697D7B"/>
    <w:rsid w:val="006A13E5"/>
    <w:rsid w:val="006A4A4E"/>
    <w:rsid w:val="006A588D"/>
    <w:rsid w:val="006A6D86"/>
    <w:rsid w:val="006A7418"/>
    <w:rsid w:val="006A7AFB"/>
    <w:rsid w:val="006B022C"/>
    <w:rsid w:val="006B2170"/>
    <w:rsid w:val="006B2C00"/>
    <w:rsid w:val="006B3548"/>
    <w:rsid w:val="006B38B1"/>
    <w:rsid w:val="006B41C1"/>
    <w:rsid w:val="006B4DB4"/>
    <w:rsid w:val="006B5DB8"/>
    <w:rsid w:val="006B7A77"/>
    <w:rsid w:val="006B7D50"/>
    <w:rsid w:val="006C11CE"/>
    <w:rsid w:val="006C147E"/>
    <w:rsid w:val="006C151C"/>
    <w:rsid w:val="006C1FE9"/>
    <w:rsid w:val="006C246B"/>
    <w:rsid w:val="006C2AC7"/>
    <w:rsid w:val="006C317F"/>
    <w:rsid w:val="006C3C3D"/>
    <w:rsid w:val="006C4F06"/>
    <w:rsid w:val="006C5C07"/>
    <w:rsid w:val="006C61B0"/>
    <w:rsid w:val="006C6AC1"/>
    <w:rsid w:val="006C6C84"/>
    <w:rsid w:val="006D1C2A"/>
    <w:rsid w:val="006D2215"/>
    <w:rsid w:val="006D5A4E"/>
    <w:rsid w:val="006D62FB"/>
    <w:rsid w:val="006D7440"/>
    <w:rsid w:val="006E0913"/>
    <w:rsid w:val="006E0EBC"/>
    <w:rsid w:val="006E1139"/>
    <w:rsid w:val="006E220A"/>
    <w:rsid w:val="006E2AF1"/>
    <w:rsid w:val="006E2CB4"/>
    <w:rsid w:val="006E31DA"/>
    <w:rsid w:val="006E379A"/>
    <w:rsid w:val="006E3B37"/>
    <w:rsid w:val="006E670E"/>
    <w:rsid w:val="006F06B7"/>
    <w:rsid w:val="006F2313"/>
    <w:rsid w:val="006F2536"/>
    <w:rsid w:val="006F2A9B"/>
    <w:rsid w:val="006F3162"/>
    <w:rsid w:val="006F4F50"/>
    <w:rsid w:val="006F6A7D"/>
    <w:rsid w:val="007006B5"/>
    <w:rsid w:val="00700E4B"/>
    <w:rsid w:val="007017B3"/>
    <w:rsid w:val="00702B6C"/>
    <w:rsid w:val="00702C04"/>
    <w:rsid w:val="007042DA"/>
    <w:rsid w:val="00704975"/>
    <w:rsid w:val="00705A56"/>
    <w:rsid w:val="00705CDC"/>
    <w:rsid w:val="00706055"/>
    <w:rsid w:val="00706583"/>
    <w:rsid w:val="0071049A"/>
    <w:rsid w:val="00710612"/>
    <w:rsid w:val="007106A1"/>
    <w:rsid w:val="00710E12"/>
    <w:rsid w:val="00712543"/>
    <w:rsid w:val="0071444B"/>
    <w:rsid w:val="0071477E"/>
    <w:rsid w:val="0071478A"/>
    <w:rsid w:val="0071594D"/>
    <w:rsid w:val="0071783C"/>
    <w:rsid w:val="00717C31"/>
    <w:rsid w:val="00717CF0"/>
    <w:rsid w:val="007205C7"/>
    <w:rsid w:val="007261FB"/>
    <w:rsid w:val="00727A53"/>
    <w:rsid w:val="00733CE1"/>
    <w:rsid w:val="007343C6"/>
    <w:rsid w:val="00734B3D"/>
    <w:rsid w:val="007412E3"/>
    <w:rsid w:val="007425CD"/>
    <w:rsid w:val="00742B48"/>
    <w:rsid w:val="00743FD8"/>
    <w:rsid w:val="00744A3D"/>
    <w:rsid w:val="00744B80"/>
    <w:rsid w:val="00744E94"/>
    <w:rsid w:val="00745C28"/>
    <w:rsid w:val="00745CE4"/>
    <w:rsid w:val="00745EB3"/>
    <w:rsid w:val="00746BB2"/>
    <w:rsid w:val="00747026"/>
    <w:rsid w:val="00747965"/>
    <w:rsid w:val="00747B4A"/>
    <w:rsid w:val="00747F0A"/>
    <w:rsid w:val="0075039B"/>
    <w:rsid w:val="0075184A"/>
    <w:rsid w:val="007533CD"/>
    <w:rsid w:val="00753BF2"/>
    <w:rsid w:val="00755768"/>
    <w:rsid w:val="00755FC9"/>
    <w:rsid w:val="00760D22"/>
    <w:rsid w:val="007618EC"/>
    <w:rsid w:val="007619D7"/>
    <w:rsid w:val="00763AF6"/>
    <w:rsid w:val="007642D9"/>
    <w:rsid w:val="00764D6A"/>
    <w:rsid w:val="007650A8"/>
    <w:rsid w:val="00765F42"/>
    <w:rsid w:val="00765FE9"/>
    <w:rsid w:val="00766264"/>
    <w:rsid w:val="007667D4"/>
    <w:rsid w:val="00767E3E"/>
    <w:rsid w:val="00772B7E"/>
    <w:rsid w:val="00772E2C"/>
    <w:rsid w:val="00772FA0"/>
    <w:rsid w:val="00773EC2"/>
    <w:rsid w:val="007751F2"/>
    <w:rsid w:val="0077607F"/>
    <w:rsid w:val="0077666C"/>
    <w:rsid w:val="00777606"/>
    <w:rsid w:val="00777B5F"/>
    <w:rsid w:val="007800BA"/>
    <w:rsid w:val="007804A9"/>
    <w:rsid w:val="00780A86"/>
    <w:rsid w:val="007815D6"/>
    <w:rsid w:val="0078236C"/>
    <w:rsid w:val="007823FB"/>
    <w:rsid w:val="00782CFA"/>
    <w:rsid w:val="0078365C"/>
    <w:rsid w:val="00783D4D"/>
    <w:rsid w:val="00783DA8"/>
    <w:rsid w:val="00784359"/>
    <w:rsid w:val="00785EA7"/>
    <w:rsid w:val="00786DC9"/>
    <w:rsid w:val="00787AF7"/>
    <w:rsid w:val="00791041"/>
    <w:rsid w:val="00791446"/>
    <w:rsid w:val="00791751"/>
    <w:rsid w:val="00792454"/>
    <w:rsid w:val="00792FCC"/>
    <w:rsid w:val="00793244"/>
    <w:rsid w:val="007936F5"/>
    <w:rsid w:val="00794313"/>
    <w:rsid w:val="00795F84"/>
    <w:rsid w:val="007972A7"/>
    <w:rsid w:val="00797463"/>
    <w:rsid w:val="00797B4E"/>
    <w:rsid w:val="007A0ADD"/>
    <w:rsid w:val="007A12E7"/>
    <w:rsid w:val="007A26D2"/>
    <w:rsid w:val="007A282B"/>
    <w:rsid w:val="007A2D82"/>
    <w:rsid w:val="007A4C80"/>
    <w:rsid w:val="007A4D27"/>
    <w:rsid w:val="007A4ECC"/>
    <w:rsid w:val="007A56C2"/>
    <w:rsid w:val="007A5D7D"/>
    <w:rsid w:val="007A7172"/>
    <w:rsid w:val="007A7CE2"/>
    <w:rsid w:val="007B0127"/>
    <w:rsid w:val="007B07B0"/>
    <w:rsid w:val="007B134B"/>
    <w:rsid w:val="007B14CF"/>
    <w:rsid w:val="007B2FFC"/>
    <w:rsid w:val="007B301C"/>
    <w:rsid w:val="007B3CAD"/>
    <w:rsid w:val="007B4309"/>
    <w:rsid w:val="007B4AB3"/>
    <w:rsid w:val="007B65F7"/>
    <w:rsid w:val="007B6745"/>
    <w:rsid w:val="007B6A9F"/>
    <w:rsid w:val="007B6CED"/>
    <w:rsid w:val="007B7077"/>
    <w:rsid w:val="007C0DDB"/>
    <w:rsid w:val="007C0F20"/>
    <w:rsid w:val="007C2559"/>
    <w:rsid w:val="007C29E6"/>
    <w:rsid w:val="007C356F"/>
    <w:rsid w:val="007C3C83"/>
    <w:rsid w:val="007C43E2"/>
    <w:rsid w:val="007C46E8"/>
    <w:rsid w:val="007C481B"/>
    <w:rsid w:val="007C498C"/>
    <w:rsid w:val="007C5ABA"/>
    <w:rsid w:val="007C68DD"/>
    <w:rsid w:val="007C7300"/>
    <w:rsid w:val="007C74CC"/>
    <w:rsid w:val="007D021C"/>
    <w:rsid w:val="007D0612"/>
    <w:rsid w:val="007D1CD2"/>
    <w:rsid w:val="007D22A9"/>
    <w:rsid w:val="007D25F3"/>
    <w:rsid w:val="007D2712"/>
    <w:rsid w:val="007D388C"/>
    <w:rsid w:val="007D393D"/>
    <w:rsid w:val="007D3AF9"/>
    <w:rsid w:val="007D3D48"/>
    <w:rsid w:val="007D423C"/>
    <w:rsid w:val="007D6B35"/>
    <w:rsid w:val="007D6D29"/>
    <w:rsid w:val="007D71D8"/>
    <w:rsid w:val="007E0855"/>
    <w:rsid w:val="007E08A9"/>
    <w:rsid w:val="007E0BB8"/>
    <w:rsid w:val="007E142B"/>
    <w:rsid w:val="007E18EC"/>
    <w:rsid w:val="007E241A"/>
    <w:rsid w:val="007E25CE"/>
    <w:rsid w:val="007E3777"/>
    <w:rsid w:val="007E439F"/>
    <w:rsid w:val="007E6401"/>
    <w:rsid w:val="007F087E"/>
    <w:rsid w:val="007F0926"/>
    <w:rsid w:val="007F0BE1"/>
    <w:rsid w:val="007F0E20"/>
    <w:rsid w:val="007F1062"/>
    <w:rsid w:val="007F13D0"/>
    <w:rsid w:val="007F231A"/>
    <w:rsid w:val="007F2581"/>
    <w:rsid w:val="007F2679"/>
    <w:rsid w:val="007F2871"/>
    <w:rsid w:val="007F3BFF"/>
    <w:rsid w:val="007F3D25"/>
    <w:rsid w:val="007F45C5"/>
    <w:rsid w:val="007F47D7"/>
    <w:rsid w:val="007F4922"/>
    <w:rsid w:val="007F590C"/>
    <w:rsid w:val="007F6A0E"/>
    <w:rsid w:val="007F6A23"/>
    <w:rsid w:val="007F6F36"/>
    <w:rsid w:val="007F748F"/>
    <w:rsid w:val="0080003B"/>
    <w:rsid w:val="00800CA4"/>
    <w:rsid w:val="00800E8B"/>
    <w:rsid w:val="00800FD8"/>
    <w:rsid w:val="0080132A"/>
    <w:rsid w:val="0080172A"/>
    <w:rsid w:val="008017C9"/>
    <w:rsid w:val="00803655"/>
    <w:rsid w:val="00803A06"/>
    <w:rsid w:val="0080429E"/>
    <w:rsid w:val="008068B9"/>
    <w:rsid w:val="008126F0"/>
    <w:rsid w:val="008148A1"/>
    <w:rsid w:val="00815051"/>
    <w:rsid w:val="008153FA"/>
    <w:rsid w:val="00816CA5"/>
    <w:rsid w:val="00817B1F"/>
    <w:rsid w:val="00820305"/>
    <w:rsid w:val="008204D3"/>
    <w:rsid w:val="00820C3C"/>
    <w:rsid w:val="00821295"/>
    <w:rsid w:val="0082177C"/>
    <w:rsid w:val="00821AD3"/>
    <w:rsid w:val="00823A74"/>
    <w:rsid w:val="00823C95"/>
    <w:rsid w:val="008249A4"/>
    <w:rsid w:val="00824FDC"/>
    <w:rsid w:val="00826059"/>
    <w:rsid w:val="008271A8"/>
    <w:rsid w:val="00830DD5"/>
    <w:rsid w:val="008321C4"/>
    <w:rsid w:val="00832F2C"/>
    <w:rsid w:val="00833D6E"/>
    <w:rsid w:val="00833EEE"/>
    <w:rsid w:val="008409DB"/>
    <w:rsid w:val="00840F22"/>
    <w:rsid w:val="008410CD"/>
    <w:rsid w:val="008421E2"/>
    <w:rsid w:val="00842B27"/>
    <w:rsid w:val="00843754"/>
    <w:rsid w:val="008464F9"/>
    <w:rsid w:val="008465A8"/>
    <w:rsid w:val="00847E9A"/>
    <w:rsid w:val="00847E9E"/>
    <w:rsid w:val="00850451"/>
    <w:rsid w:val="008509C5"/>
    <w:rsid w:val="00850F36"/>
    <w:rsid w:val="0085166D"/>
    <w:rsid w:val="00852CE1"/>
    <w:rsid w:val="00857067"/>
    <w:rsid w:val="008605D4"/>
    <w:rsid w:val="00861093"/>
    <w:rsid w:val="00862741"/>
    <w:rsid w:val="00863038"/>
    <w:rsid w:val="00864908"/>
    <w:rsid w:val="00864B73"/>
    <w:rsid w:val="008657F2"/>
    <w:rsid w:val="0087041E"/>
    <w:rsid w:val="008710B9"/>
    <w:rsid w:val="00871229"/>
    <w:rsid w:val="00871772"/>
    <w:rsid w:val="00871CF3"/>
    <w:rsid w:val="00873E87"/>
    <w:rsid w:val="00875458"/>
    <w:rsid w:val="00876964"/>
    <w:rsid w:val="0087701A"/>
    <w:rsid w:val="00877358"/>
    <w:rsid w:val="008803B3"/>
    <w:rsid w:val="00880BCE"/>
    <w:rsid w:val="0088154B"/>
    <w:rsid w:val="00881CBE"/>
    <w:rsid w:val="008822A5"/>
    <w:rsid w:val="0088230D"/>
    <w:rsid w:val="00883982"/>
    <w:rsid w:val="00883E7C"/>
    <w:rsid w:val="00883EE1"/>
    <w:rsid w:val="00884B7D"/>
    <w:rsid w:val="008851E2"/>
    <w:rsid w:val="0088524B"/>
    <w:rsid w:val="00885A12"/>
    <w:rsid w:val="00885ABA"/>
    <w:rsid w:val="00886BC2"/>
    <w:rsid w:val="0088704F"/>
    <w:rsid w:val="0088791B"/>
    <w:rsid w:val="0089105F"/>
    <w:rsid w:val="00891347"/>
    <w:rsid w:val="00891D69"/>
    <w:rsid w:val="00891FC3"/>
    <w:rsid w:val="00892363"/>
    <w:rsid w:val="0089261D"/>
    <w:rsid w:val="008927EA"/>
    <w:rsid w:val="00892A7A"/>
    <w:rsid w:val="00894302"/>
    <w:rsid w:val="008960B3"/>
    <w:rsid w:val="0089649B"/>
    <w:rsid w:val="00897D17"/>
    <w:rsid w:val="008A2781"/>
    <w:rsid w:val="008A2D63"/>
    <w:rsid w:val="008A401E"/>
    <w:rsid w:val="008A42B0"/>
    <w:rsid w:val="008A4A66"/>
    <w:rsid w:val="008A7144"/>
    <w:rsid w:val="008A7A8E"/>
    <w:rsid w:val="008A7AFE"/>
    <w:rsid w:val="008A7CD6"/>
    <w:rsid w:val="008B024D"/>
    <w:rsid w:val="008B1BBF"/>
    <w:rsid w:val="008B2399"/>
    <w:rsid w:val="008B2578"/>
    <w:rsid w:val="008B4639"/>
    <w:rsid w:val="008B4ADB"/>
    <w:rsid w:val="008B5C08"/>
    <w:rsid w:val="008B5EB8"/>
    <w:rsid w:val="008B64DB"/>
    <w:rsid w:val="008B7D03"/>
    <w:rsid w:val="008C0897"/>
    <w:rsid w:val="008C15AE"/>
    <w:rsid w:val="008C1CE0"/>
    <w:rsid w:val="008C1D4A"/>
    <w:rsid w:val="008C34A4"/>
    <w:rsid w:val="008C3936"/>
    <w:rsid w:val="008C44C4"/>
    <w:rsid w:val="008C4BF3"/>
    <w:rsid w:val="008C51E5"/>
    <w:rsid w:val="008D0117"/>
    <w:rsid w:val="008D25BD"/>
    <w:rsid w:val="008D43F4"/>
    <w:rsid w:val="008D4A6D"/>
    <w:rsid w:val="008D5A12"/>
    <w:rsid w:val="008D5BCE"/>
    <w:rsid w:val="008D5EC5"/>
    <w:rsid w:val="008D66AF"/>
    <w:rsid w:val="008D685F"/>
    <w:rsid w:val="008D6910"/>
    <w:rsid w:val="008D692B"/>
    <w:rsid w:val="008D6EE9"/>
    <w:rsid w:val="008D7101"/>
    <w:rsid w:val="008E1BD6"/>
    <w:rsid w:val="008E2A10"/>
    <w:rsid w:val="008E4093"/>
    <w:rsid w:val="008E44BD"/>
    <w:rsid w:val="008E6FD8"/>
    <w:rsid w:val="008E75B0"/>
    <w:rsid w:val="008F47D3"/>
    <w:rsid w:val="008F4A6B"/>
    <w:rsid w:val="008F5330"/>
    <w:rsid w:val="008F55D5"/>
    <w:rsid w:val="008F6360"/>
    <w:rsid w:val="008F663E"/>
    <w:rsid w:val="008F672B"/>
    <w:rsid w:val="008F7406"/>
    <w:rsid w:val="009000B6"/>
    <w:rsid w:val="009006A6"/>
    <w:rsid w:val="009022FE"/>
    <w:rsid w:val="00902C16"/>
    <w:rsid w:val="0090315C"/>
    <w:rsid w:val="009037F0"/>
    <w:rsid w:val="00904063"/>
    <w:rsid w:val="00904BBE"/>
    <w:rsid w:val="00905785"/>
    <w:rsid w:val="00905AF5"/>
    <w:rsid w:val="00905FB7"/>
    <w:rsid w:val="00907318"/>
    <w:rsid w:val="0090755C"/>
    <w:rsid w:val="00910356"/>
    <w:rsid w:val="009107B4"/>
    <w:rsid w:val="0091097B"/>
    <w:rsid w:val="00912F26"/>
    <w:rsid w:val="00913652"/>
    <w:rsid w:val="009144B8"/>
    <w:rsid w:val="0091462B"/>
    <w:rsid w:val="009153D2"/>
    <w:rsid w:val="009154EE"/>
    <w:rsid w:val="00916C07"/>
    <w:rsid w:val="00916D23"/>
    <w:rsid w:val="00916EA7"/>
    <w:rsid w:val="009202FE"/>
    <w:rsid w:val="00920F35"/>
    <w:rsid w:val="00921428"/>
    <w:rsid w:val="00922E33"/>
    <w:rsid w:val="00925129"/>
    <w:rsid w:val="00925CA9"/>
    <w:rsid w:val="009261AE"/>
    <w:rsid w:val="0092743C"/>
    <w:rsid w:val="009278ED"/>
    <w:rsid w:val="00930224"/>
    <w:rsid w:val="00931228"/>
    <w:rsid w:val="00931933"/>
    <w:rsid w:val="00934D04"/>
    <w:rsid w:val="0093521A"/>
    <w:rsid w:val="00935247"/>
    <w:rsid w:val="0093553F"/>
    <w:rsid w:val="00936D66"/>
    <w:rsid w:val="009373C2"/>
    <w:rsid w:val="00937757"/>
    <w:rsid w:val="00937AC2"/>
    <w:rsid w:val="00941314"/>
    <w:rsid w:val="00941920"/>
    <w:rsid w:val="00942219"/>
    <w:rsid w:val="009438E8"/>
    <w:rsid w:val="0094420E"/>
    <w:rsid w:val="00945301"/>
    <w:rsid w:val="0094534A"/>
    <w:rsid w:val="009503FF"/>
    <w:rsid w:val="009508B3"/>
    <w:rsid w:val="009509BD"/>
    <w:rsid w:val="00950BC4"/>
    <w:rsid w:val="00951041"/>
    <w:rsid w:val="00951175"/>
    <w:rsid w:val="00952DAD"/>
    <w:rsid w:val="00952FFF"/>
    <w:rsid w:val="00953552"/>
    <w:rsid w:val="0095441F"/>
    <w:rsid w:val="00954933"/>
    <w:rsid w:val="009563D8"/>
    <w:rsid w:val="00957399"/>
    <w:rsid w:val="009605D1"/>
    <w:rsid w:val="00960CB5"/>
    <w:rsid w:val="00961056"/>
    <w:rsid w:val="00961D8E"/>
    <w:rsid w:val="00961F51"/>
    <w:rsid w:val="00962A31"/>
    <w:rsid w:val="009650A0"/>
    <w:rsid w:val="0096600A"/>
    <w:rsid w:val="00966447"/>
    <w:rsid w:val="009677B6"/>
    <w:rsid w:val="009704B0"/>
    <w:rsid w:val="00970A5D"/>
    <w:rsid w:val="00970D97"/>
    <w:rsid w:val="00971218"/>
    <w:rsid w:val="00972C2D"/>
    <w:rsid w:val="00976D15"/>
    <w:rsid w:val="0098003A"/>
    <w:rsid w:val="00980A0B"/>
    <w:rsid w:val="00981453"/>
    <w:rsid w:val="0098189C"/>
    <w:rsid w:val="00981A65"/>
    <w:rsid w:val="00981C5B"/>
    <w:rsid w:val="009824E0"/>
    <w:rsid w:val="00982DEC"/>
    <w:rsid w:val="00984069"/>
    <w:rsid w:val="009844DF"/>
    <w:rsid w:val="009849E8"/>
    <w:rsid w:val="00985BE1"/>
    <w:rsid w:val="00985C2F"/>
    <w:rsid w:val="00985D65"/>
    <w:rsid w:val="009873D4"/>
    <w:rsid w:val="0098780F"/>
    <w:rsid w:val="0099010D"/>
    <w:rsid w:val="009910AC"/>
    <w:rsid w:val="00991BF9"/>
    <w:rsid w:val="00993259"/>
    <w:rsid w:val="00994B50"/>
    <w:rsid w:val="00995B13"/>
    <w:rsid w:val="00996507"/>
    <w:rsid w:val="009979A2"/>
    <w:rsid w:val="009A00AA"/>
    <w:rsid w:val="009A1EE0"/>
    <w:rsid w:val="009A1FB2"/>
    <w:rsid w:val="009A3E80"/>
    <w:rsid w:val="009A433F"/>
    <w:rsid w:val="009A45DC"/>
    <w:rsid w:val="009A500A"/>
    <w:rsid w:val="009A5E8D"/>
    <w:rsid w:val="009A60D1"/>
    <w:rsid w:val="009A7025"/>
    <w:rsid w:val="009B04AE"/>
    <w:rsid w:val="009B0D78"/>
    <w:rsid w:val="009B1C6F"/>
    <w:rsid w:val="009B232A"/>
    <w:rsid w:val="009B2E88"/>
    <w:rsid w:val="009B31A3"/>
    <w:rsid w:val="009B4516"/>
    <w:rsid w:val="009B5EA8"/>
    <w:rsid w:val="009B6509"/>
    <w:rsid w:val="009B6AB6"/>
    <w:rsid w:val="009B7460"/>
    <w:rsid w:val="009B794A"/>
    <w:rsid w:val="009C07D9"/>
    <w:rsid w:val="009C16AC"/>
    <w:rsid w:val="009C307B"/>
    <w:rsid w:val="009C34CF"/>
    <w:rsid w:val="009C34EA"/>
    <w:rsid w:val="009C4ACE"/>
    <w:rsid w:val="009C505D"/>
    <w:rsid w:val="009C5353"/>
    <w:rsid w:val="009C5575"/>
    <w:rsid w:val="009C5745"/>
    <w:rsid w:val="009C66BA"/>
    <w:rsid w:val="009C6A1E"/>
    <w:rsid w:val="009C6FE6"/>
    <w:rsid w:val="009D09A6"/>
    <w:rsid w:val="009D0A41"/>
    <w:rsid w:val="009D0AB6"/>
    <w:rsid w:val="009D1F2B"/>
    <w:rsid w:val="009D21CD"/>
    <w:rsid w:val="009D295E"/>
    <w:rsid w:val="009D2D06"/>
    <w:rsid w:val="009D343A"/>
    <w:rsid w:val="009D3454"/>
    <w:rsid w:val="009D34A8"/>
    <w:rsid w:val="009D6091"/>
    <w:rsid w:val="009D6BCF"/>
    <w:rsid w:val="009D79A2"/>
    <w:rsid w:val="009D7F97"/>
    <w:rsid w:val="009E14AE"/>
    <w:rsid w:val="009E1927"/>
    <w:rsid w:val="009E2D05"/>
    <w:rsid w:val="009E465B"/>
    <w:rsid w:val="009E4DD4"/>
    <w:rsid w:val="009E4FDD"/>
    <w:rsid w:val="009E5F54"/>
    <w:rsid w:val="009E5F6E"/>
    <w:rsid w:val="009E650B"/>
    <w:rsid w:val="009E6E73"/>
    <w:rsid w:val="009E78B2"/>
    <w:rsid w:val="009F009D"/>
    <w:rsid w:val="009F0153"/>
    <w:rsid w:val="009F0F2A"/>
    <w:rsid w:val="009F100C"/>
    <w:rsid w:val="009F12D3"/>
    <w:rsid w:val="009F1970"/>
    <w:rsid w:val="009F4272"/>
    <w:rsid w:val="009F5341"/>
    <w:rsid w:val="009F5777"/>
    <w:rsid w:val="009F5A59"/>
    <w:rsid w:val="009F5F39"/>
    <w:rsid w:val="00A0121E"/>
    <w:rsid w:val="00A01237"/>
    <w:rsid w:val="00A01673"/>
    <w:rsid w:val="00A020C0"/>
    <w:rsid w:val="00A02B02"/>
    <w:rsid w:val="00A02B3F"/>
    <w:rsid w:val="00A03664"/>
    <w:rsid w:val="00A0419F"/>
    <w:rsid w:val="00A053BA"/>
    <w:rsid w:val="00A05EA5"/>
    <w:rsid w:val="00A060CE"/>
    <w:rsid w:val="00A060F3"/>
    <w:rsid w:val="00A10AE8"/>
    <w:rsid w:val="00A10AFA"/>
    <w:rsid w:val="00A10C98"/>
    <w:rsid w:val="00A10F8B"/>
    <w:rsid w:val="00A117F8"/>
    <w:rsid w:val="00A1249B"/>
    <w:rsid w:val="00A1255D"/>
    <w:rsid w:val="00A12CFF"/>
    <w:rsid w:val="00A13314"/>
    <w:rsid w:val="00A13C85"/>
    <w:rsid w:val="00A13C8C"/>
    <w:rsid w:val="00A15AFF"/>
    <w:rsid w:val="00A17012"/>
    <w:rsid w:val="00A20970"/>
    <w:rsid w:val="00A214EF"/>
    <w:rsid w:val="00A21AE0"/>
    <w:rsid w:val="00A2361E"/>
    <w:rsid w:val="00A24D49"/>
    <w:rsid w:val="00A256F9"/>
    <w:rsid w:val="00A25D40"/>
    <w:rsid w:val="00A31260"/>
    <w:rsid w:val="00A3164E"/>
    <w:rsid w:val="00A32075"/>
    <w:rsid w:val="00A32BA9"/>
    <w:rsid w:val="00A366E6"/>
    <w:rsid w:val="00A37816"/>
    <w:rsid w:val="00A37A12"/>
    <w:rsid w:val="00A37D9F"/>
    <w:rsid w:val="00A40ABE"/>
    <w:rsid w:val="00A40C3D"/>
    <w:rsid w:val="00A4115A"/>
    <w:rsid w:val="00A4120C"/>
    <w:rsid w:val="00A4248B"/>
    <w:rsid w:val="00A424AA"/>
    <w:rsid w:val="00A448EF"/>
    <w:rsid w:val="00A44E47"/>
    <w:rsid w:val="00A45379"/>
    <w:rsid w:val="00A469F4"/>
    <w:rsid w:val="00A47372"/>
    <w:rsid w:val="00A475F6"/>
    <w:rsid w:val="00A50645"/>
    <w:rsid w:val="00A50B1D"/>
    <w:rsid w:val="00A50EC2"/>
    <w:rsid w:val="00A515BE"/>
    <w:rsid w:val="00A519F6"/>
    <w:rsid w:val="00A53475"/>
    <w:rsid w:val="00A53808"/>
    <w:rsid w:val="00A54E05"/>
    <w:rsid w:val="00A56A13"/>
    <w:rsid w:val="00A61885"/>
    <w:rsid w:val="00A62CC1"/>
    <w:rsid w:val="00A62F6B"/>
    <w:rsid w:val="00A64020"/>
    <w:rsid w:val="00A6420D"/>
    <w:rsid w:val="00A645B4"/>
    <w:rsid w:val="00A649BF"/>
    <w:rsid w:val="00A65D40"/>
    <w:rsid w:val="00A65DF7"/>
    <w:rsid w:val="00A70C05"/>
    <w:rsid w:val="00A70CB3"/>
    <w:rsid w:val="00A711A4"/>
    <w:rsid w:val="00A72745"/>
    <w:rsid w:val="00A72E11"/>
    <w:rsid w:val="00A74320"/>
    <w:rsid w:val="00A74A79"/>
    <w:rsid w:val="00A756B2"/>
    <w:rsid w:val="00A75E81"/>
    <w:rsid w:val="00A76FE7"/>
    <w:rsid w:val="00A779BF"/>
    <w:rsid w:val="00A802F7"/>
    <w:rsid w:val="00A80CFB"/>
    <w:rsid w:val="00A81E72"/>
    <w:rsid w:val="00A846B5"/>
    <w:rsid w:val="00A847E3"/>
    <w:rsid w:val="00A862A0"/>
    <w:rsid w:val="00A86EA8"/>
    <w:rsid w:val="00A90BAD"/>
    <w:rsid w:val="00A9237C"/>
    <w:rsid w:val="00A94422"/>
    <w:rsid w:val="00A949C0"/>
    <w:rsid w:val="00A96293"/>
    <w:rsid w:val="00A966C1"/>
    <w:rsid w:val="00A96F7C"/>
    <w:rsid w:val="00A97412"/>
    <w:rsid w:val="00AA1A92"/>
    <w:rsid w:val="00AA2E65"/>
    <w:rsid w:val="00AA3B66"/>
    <w:rsid w:val="00AA3B84"/>
    <w:rsid w:val="00AA3FAA"/>
    <w:rsid w:val="00AA57C9"/>
    <w:rsid w:val="00AA6564"/>
    <w:rsid w:val="00AB02C6"/>
    <w:rsid w:val="00AB05E3"/>
    <w:rsid w:val="00AB0925"/>
    <w:rsid w:val="00AB50C0"/>
    <w:rsid w:val="00AB5A5E"/>
    <w:rsid w:val="00AB62C9"/>
    <w:rsid w:val="00AB7EB0"/>
    <w:rsid w:val="00AC0228"/>
    <w:rsid w:val="00AC3052"/>
    <w:rsid w:val="00AC3862"/>
    <w:rsid w:val="00AC43F0"/>
    <w:rsid w:val="00AC502F"/>
    <w:rsid w:val="00AC5206"/>
    <w:rsid w:val="00AC5748"/>
    <w:rsid w:val="00AC576A"/>
    <w:rsid w:val="00AC6B96"/>
    <w:rsid w:val="00AC6D56"/>
    <w:rsid w:val="00AD01D2"/>
    <w:rsid w:val="00AD1D95"/>
    <w:rsid w:val="00AD1DCD"/>
    <w:rsid w:val="00AD2043"/>
    <w:rsid w:val="00AD2963"/>
    <w:rsid w:val="00AD3274"/>
    <w:rsid w:val="00AD456F"/>
    <w:rsid w:val="00AD5883"/>
    <w:rsid w:val="00AD6322"/>
    <w:rsid w:val="00AD666C"/>
    <w:rsid w:val="00AD6875"/>
    <w:rsid w:val="00AD6AE8"/>
    <w:rsid w:val="00AD71C0"/>
    <w:rsid w:val="00AD7712"/>
    <w:rsid w:val="00AE0047"/>
    <w:rsid w:val="00AE08AD"/>
    <w:rsid w:val="00AE195D"/>
    <w:rsid w:val="00AE4472"/>
    <w:rsid w:val="00AE4742"/>
    <w:rsid w:val="00AE676A"/>
    <w:rsid w:val="00AE774E"/>
    <w:rsid w:val="00AE79CF"/>
    <w:rsid w:val="00AF0CA7"/>
    <w:rsid w:val="00AF2347"/>
    <w:rsid w:val="00AF2A78"/>
    <w:rsid w:val="00AF34AD"/>
    <w:rsid w:val="00AF35CB"/>
    <w:rsid w:val="00AF40E3"/>
    <w:rsid w:val="00AF42C9"/>
    <w:rsid w:val="00AF4DEA"/>
    <w:rsid w:val="00AF5812"/>
    <w:rsid w:val="00AF583D"/>
    <w:rsid w:val="00B00CDB"/>
    <w:rsid w:val="00B01504"/>
    <w:rsid w:val="00B0169B"/>
    <w:rsid w:val="00B01E01"/>
    <w:rsid w:val="00B02141"/>
    <w:rsid w:val="00B03D14"/>
    <w:rsid w:val="00B045F8"/>
    <w:rsid w:val="00B05245"/>
    <w:rsid w:val="00B052DB"/>
    <w:rsid w:val="00B07896"/>
    <w:rsid w:val="00B10796"/>
    <w:rsid w:val="00B10C4A"/>
    <w:rsid w:val="00B1157A"/>
    <w:rsid w:val="00B1263C"/>
    <w:rsid w:val="00B1423E"/>
    <w:rsid w:val="00B14C2A"/>
    <w:rsid w:val="00B15EB3"/>
    <w:rsid w:val="00B161F1"/>
    <w:rsid w:val="00B20C6B"/>
    <w:rsid w:val="00B2129D"/>
    <w:rsid w:val="00B22C9F"/>
    <w:rsid w:val="00B24545"/>
    <w:rsid w:val="00B2490D"/>
    <w:rsid w:val="00B25F55"/>
    <w:rsid w:val="00B26E7C"/>
    <w:rsid w:val="00B275CA"/>
    <w:rsid w:val="00B27E06"/>
    <w:rsid w:val="00B27F27"/>
    <w:rsid w:val="00B30782"/>
    <w:rsid w:val="00B30BCE"/>
    <w:rsid w:val="00B3112D"/>
    <w:rsid w:val="00B32C47"/>
    <w:rsid w:val="00B33352"/>
    <w:rsid w:val="00B33B1F"/>
    <w:rsid w:val="00B344F5"/>
    <w:rsid w:val="00B34563"/>
    <w:rsid w:val="00B34FE9"/>
    <w:rsid w:val="00B350EF"/>
    <w:rsid w:val="00B357CB"/>
    <w:rsid w:val="00B35812"/>
    <w:rsid w:val="00B36307"/>
    <w:rsid w:val="00B36534"/>
    <w:rsid w:val="00B41D0B"/>
    <w:rsid w:val="00B41D68"/>
    <w:rsid w:val="00B44221"/>
    <w:rsid w:val="00B4544E"/>
    <w:rsid w:val="00B502CB"/>
    <w:rsid w:val="00B508EB"/>
    <w:rsid w:val="00B51B31"/>
    <w:rsid w:val="00B521AC"/>
    <w:rsid w:val="00B52CC9"/>
    <w:rsid w:val="00B56114"/>
    <w:rsid w:val="00B566FE"/>
    <w:rsid w:val="00B578A2"/>
    <w:rsid w:val="00B57C67"/>
    <w:rsid w:val="00B60896"/>
    <w:rsid w:val="00B62EF4"/>
    <w:rsid w:val="00B62F9E"/>
    <w:rsid w:val="00B63206"/>
    <w:rsid w:val="00B63C30"/>
    <w:rsid w:val="00B6539F"/>
    <w:rsid w:val="00B65CB9"/>
    <w:rsid w:val="00B66058"/>
    <w:rsid w:val="00B716A9"/>
    <w:rsid w:val="00B720F3"/>
    <w:rsid w:val="00B72BEF"/>
    <w:rsid w:val="00B73DB8"/>
    <w:rsid w:val="00B74ED6"/>
    <w:rsid w:val="00B7662C"/>
    <w:rsid w:val="00B772BF"/>
    <w:rsid w:val="00B80A70"/>
    <w:rsid w:val="00B81F51"/>
    <w:rsid w:val="00B81FFD"/>
    <w:rsid w:val="00B82550"/>
    <w:rsid w:val="00B82823"/>
    <w:rsid w:val="00B82BA5"/>
    <w:rsid w:val="00B839A3"/>
    <w:rsid w:val="00B858BE"/>
    <w:rsid w:val="00B86A5B"/>
    <w:rsid w:val="00B90763"/>
    <w:rsid w:val="00B90A0B"/>
    <w:rsid w:val="00B9184A"/>
    <w:rsid w:val="00B9193F"/>
    <w:rsid w:val="00B92D3C"/>
    <w:rsid w:val="00B92DCD"/>
    <w:rsid w:val="00B9414F"/>
    <w:rsid w:val="00B94489"/>
    <w:rsid w:val="00B949D6"/>
    <w:rsid w:val="00BA05C8"/>
    <w:rsid w:val="00BA073D"/>
    <w:rsid w:val="00BA106A"/>
    <w:rsid w:val="00BA112C"/>
    <w:rsid w:val="00BA6676"/>
    <w:rsid w:val="00BA6A39"/>
    <w:rsid w:val="00BA6A90"/>
    <w:rsid w:val="00BA7899"/>
    <w:rsid w:val="00BA7973"/>
    <w:rsid w:val="00BB015C"/>
    <w:rsid w:val="00BB0ECE"/>
    <w:rsid w:val="00BB1F17"/>
    <w:rsid w:val="00BB2B3D"/>
    <w:rsid w:val="00BB2C88"/>
    <w:rsid w:val="00BB2F56"/>
    <w:rsid w:val="00BB32C6"/>
    <w:rsid w:val="00BB3B96"/>
    <w:rsid w:val="00BB54CE"/>
    <w:rsid w:val="00BB5F4A"/>
    <w:rsid w:val="00BB6622"/>
    <w:rsid w:val="00BB6C1B"/>
    <w:rsid w:val="00BB7010"/>
    <w:rsid w:val="00BB754D"/>
    <w:rsid w:val="00BC032B"/>
    <w:rsid w:val="00BC1635"/>
    <w:rsid w:val="00BC1704"/>
    <w:rsid w:val="00BC2C38"/>
    <w:rsid w:val="00BC2D76"/>
    <w:rsid w:val="00BC3E56"/>
    <w:rsid w:val="00BC465A"/>
    <w:rsid w:val="00BC470F"/>
    <w:rsid w:val="00BC4A50"/>
    <w:rsid w:val="00BC5875"/>
    <w:rsid w:val="00BC629F"/>
    <w:rsid w:val="00BC6AAB"/>
    <w:rsid w:val="00BC6AB8"/>
    <w:rsid w:val="00BD0366"/>
    <w:rsid w:val="00BD0B2F"/>
    <w:rsid w:val="00BD192A"/>
    <w:rsid w:val="00BD3A45"/>
    <w:rsid w:val="00BD464E"/>
    <w:rsid w:val="00BD4AF9"/>
    <w:rsid w:val="00BD54D5"/>
    <w:rsid w:val="00BD57A7"/>
    <w:rsid w:val="00BD5F60"/>
    <w:rsid w:val="00BD5F7C"/>
    <w:rsid w:val="00BD6A08"/>
    <w:rsid w:val="00BE0205"/>
    <w:rsid w:val="00BE09AA"/>
    <w:rsid w:val="00BE0AFC"/>
    <w:rsid w:val="00BE0CD1"/>
    <w:rsid w:val="00BE10D8"/>
    <w:rsid w:val="00BE1208"/>
    <w:rsid w:val="00BE1ED1"/>
    <w:rsid w:val="00BE2F16"/>
    <w:rsid w:val="00BE5AEF"/>
    <w:rsid w:val="00BE6CAE"/>
    <w:rsid w:val="00BE7984"/>
    <w:rsid w:val="00BE7A90"/>
    <w:rsid w:val="00BF088E"/>
    <w:rsid w:val="00BF2542"/>
    <w:rsid w:val="00BF4B52"/>
    <w:rsid w:val="00BF4C5C"/>
    <w:rsid w:val="00BF5447"/>
    <w:rsid w:val="00BF5C8A"/>
    <w:rsid w:val="00BF6357"/>
    <w:rsid w:val="00BF7624"/>
    <w:rsid w:val="00BF78B3"/>
    <w:rsid w:val="00BF7E71"/>
    <w:rsid w:val="00C00461"/>
    <w:rsid w:val="00C00CB8"/>
    <w:rsid w:val="00C015CC"/>
    <w:rsid w:val="00C0241A"/>
    <w:rsid w:val="00C029DB"/>
    <w:rsid w:val="00C02A57"/>
    <w:rsid w:val="00C03C1C"/>
    <w:rsid w:val="00C0439C"/>
    <w:rsid w:val="00C04E69"/>
    <w:rsid w:val="00C05217"/>
    <w:rsid w:val="00C056BC"/>
    <w:rsid w:val="00C06235"/>
    <w:rsid w:val="00C06353"/>
    <w:rsid w:val="00C10125"/>
    <w:rsid w:val="00C116F0"/>
    <w:rsid w:val="00C12238"/>
    <w:rsid w:val="00C12444"/>
    <w:rsid w:val="00C1438A"/>
    <w:rsid w:val="00C14553"/>
    <w:rsid w:val="00C148AD"/>
    <w:rsid w:val="00C150B1"/>
    <w:rsid w:val="00C155FE"/>
    <w:rsid w:val="00C15693"/>
    <w:rsid w:val="00C15F64"/>
    <w:rsid w:val="00C166C2"/>
    <w:rsid w:val="00C16744"/>
    <w:rsid w:val="00C16A17"/>
    <w:rsid w:val="00C16DDA"/>
    <w:rsid w:val="00C225E3"/>
    <w:rsid w:val="00C22AE7"/>
    <w:rsid w:val="00C22CA5"/>
    <w:rsid w:val="00C263AF"/>
    <w:rsid w:val="00C26D0D"/>
    <w:rsid w:val="00C26D37"/>
    <w:rsid w:val="00C27118"/>
    <w:rsid w:val="00C278C1"/>
    <w:rsid w:val="00C30D29"/>
    <w:rsid w:val="00C30E08"/>
    <w:rsid w:val="00C325D4"/>
    <w:rsid w:val="00C32621"/>
    <w:rsid w:val="00C32958"/>
    <w:rsid w:val="00C33C34"/>
    <w:rsid w:val="00C34C77"/>
    <w:rsid w:val="00C34EB9"/>
    <w:rsid w:val="00C353BA"/>
    <w:rsid w:val="00C35C28"/>
    <w:rsid w:val="00C35E71"/>
    <w:rsid w:val="00C364B7"/>
    <w:rsid w:val="00C37925"/>
    <w:rsid w:val="00C416BE"/>
    <w:rsid w:val="00C42800"/>
    <w:rsid w:val="00C42B86"/>
    <w:rsid w:val="00C43635"/>
    <w:rsid w:val="00C439DC"/>
    <w:rsid w:val="00C453CD"/>
    <w:rsid w:val="00C46F05"/>
    <w:rsid w:val="00C51764"/>
    <w:rsid w:val="00C5192C"/>
    <w:rsid w:val="00C51A81"/>
    <w:rsid w:val="00C521C2"/>
    <w:rsid w:val="00C526D9"/>
    <w:rsid w:val="00C5278D"/>
    <w:rsid w:val="00C533CB"/>
    <w:rsid w:val="00C537D5"/>
    <w:rsid w:val="00C54637"/>
    <w:rsid w:val="00C55B0F"/>
    <w:rsid w:val="00C5620F"/>
    <w:rsid w:val="00C56EC3"/>
    <w:rsid w:val="00C608FA"/>
    <w:rsid w:val="00C62A3B"/>
    <w:rsid w:val="00C631FC"/>
    <w:rsid w:val="00C633A1"/>
    <w:rsid w:val="00C665C0"/>
    <w:rsid w:val="00C665F8"/>
    <w:rsid w:val="00C704D6"/>
    <w:rsid w:val="00C70DC5"/>
    <w:rsid w:val="00C7112D"/>
    <w:rsid w:val="00C71ECF"/>
    <w:rsid w:val="00C7266F"/>
    <w:rsid w:val="00C72C0B"/>
    <w:rsid w:val="00C737FC"/>
    <w:rsid w:val="00C738BB"/>
    <w:rsid w:val="00C73A8C"/>
    <w:rsid w:val="00C73C36"/>
    <w:rsid w:val="00C73E2B"/>
    <w:rsid w:val="00C73EC5"/>
    <w:rsid w:val="00C7435C"/>
    <w:rsid w:val="00C75FEB"/>
    <w:rsid w:val="00C76B64"/>
    <w:rsid w:val="00C77024"/>
    <w:rsid w:val="00C80776"/>
    <w:rsid w:val="00C829FF"/>
    <w:rsid w:val="00C82CA3"/>
    <w:rsid w:val="00C83630"/>
    <w:rsid w:val="00C83A9E"/>
    <w:rsid w:val="00C847B7"/>
    <w:rsid w:val="00C84827"/>
    <w:rsid w:val="00C851BA"/>
    <w:rsid w:val="00C85C51"/>
    <w:rsid w:val="00C85D95"/>
    <w:rsid w:val="00C864A7"/>
    <w:rsid w:val="00C86876"/>
    <w:rsid w:val="00C87C38"/>
    <w:rsid w:val="00C9028D"/>
    <w:rsid w:val="00C908C9"/>
    <w:rsid w:val="00C908F3"/>
    <w:rsid w:val="00C92A7A"/>
    <w:rsid w:val="00C92EFE"/>
    <w:rsid w:val="00C94730"/>
    <w:rsid w:val="00C95039"/>
    <w:rsid w:val="00C95423"/>
    <w:rsid w:val="00C9545F"/>
    <w:rsid w:val="00C95C78"/>
    <w:rsid w:val="00C96525"/>
    <w:rsid w:val="00C97676"/>
    <w:rsid w:val="00C976AC"/>
    <w:rsid w:val="00CA0E06"/>
    <w:rsid w:val="00CA1C5A"/>
    <w:rsid w:val="00CA2EA0"/>
    <w:rsid w:val="00CA3036"/>
    <w:rsid w:val="00CA31E0"/>
    <w:rsid w:val="00CA3EFB"/>
    <w:rsid w:val="00CA4CB9"/>
    <w:rsid w:val="00CA55E6"/>
    <w:rsid w:val="00CA5FDB"/>
    <w:rsid w:val="00CA7F17"/>
    <w:rsid w:val="00CA7F8E"/>
    <w:rsid w:val="00CB084B"/>
    <w:rsid w:val="00CB293A"/>
    <w:rsid w:val="00CB4026"/>
    <w:rsid w:val="00CB5AF5"/>
    <w:rsid w:val="00CC0B0A"/>
    <w:rsid w:val="00CC1C0C"/>
    <w:rsid w:val="00CC1DD0"/>
    <w:rsid w:val="00CC2001"/>
    <w:rsid w:val="00CC3135"/>
    <w:rsid w:val="00CC3A49"/>
    <w:rsid w:val="00CC3E15"/>
    <w:rsid w:val="00CC553A"/>
    <w:rsid w:val="00CC6D8E"/>
    <w:rsid w:val="00CC7250"/>
    <w:rsid w:val="00CC79E8"/>
    <w:rsid w:val="00CC7D6A"/>
    <w:rsid w:val="00CD0735"/>
    <w:rsid w:val="00CD2496"/>
    <w:rsid w:val="00CD4248"/>
    <w:rsid w:val="00CD4D2B"/>
    <w:rsid w:val="00CE0854"/>
    <w:rsid w:val="00CE088C"/>
    <w:rsid w:val="00CE2531"/>
    <w:rsid w:val="00CE2A07"/>
    <w:rsid w:val="00CE2ACF"/>
    <w:rsid w:val="00CE333C"/>
    <w:rsid w:val="00CE359D"/>
    <w:rsid w:val="00CE5293"/>
    <w:rsid w:val="00CE5B10"/>
    <w:rsid w:val="00CE753E"/>
    <w:rsid w:val="00CE7F92"/>
    <w:rsid w:val="00CF0B05"/>
    <w:rsid w:val="00CF0BDE"/>
    <w:rsid w:val="00CF139B"/>
    <w:rsid w:val="00CF15FE"/>
    <w:rsid w:val="00CF1D0D"/>
    <w:rsid w:val="00CF332F"/>
    <w:rsid w:val="00CF343D"/>
    <w:rsid w:val="00CF4995"/>
    <w:rsid w:val="00CF4B5A"/>
    <w:rsid w:val="00CF6E1F"/>
    <w:rsid w:val="00D00034"/>
    <w:rsid w:val="00D02F9D"/>
    <w:rsid w:val="00D0370E"/>
    <w:rsid w:val="00D04447"/>
    <w:rsid w:val="00D04634"/>
    <w:rsid w:val="00D04C7A"/>
    <w:rsid w:val="00D05D21"/>
    <w:rsid w:val="00D05EDB"/>
    <w:rsid w:val="00D071C6"/>
    <w:rsid w:val="00D10350"/>
    <w:rsid w:val="00D11098"/>
    <w:rsid w:val="00D115AB"/>
    <w:rsid w:val="00D131A9"/>
    <w:rsid w:val="00D137A8"/>
    <w:rsid w:val="00D15703"/>
    <w:rsid w:val="00D17855"/>
    <w:rsid w:val="00D200BB"/>
    <w:rsid w:val="00D2067A"/>
    <w:rsid w:val="00D207A8"/>
    <w:rsid w:val="00D208A3"/>
    <w:rsid w:val="00D2215B"/>
    <w:rsid w:val="00D22BEA"/>
    <w:rsid w:val="00D22C70"/>
    <w:rsid w:val="00D22F3D"/>
    <w:rsid w:val="00D23407"/>
    <w:rsid w:val="00D234C5"/>
    <w:rsid w:val="00D247F6"/>
    <w:rsid w:val="00D268DE"/>
    <w:rsid w:val="00D27D85"/>
    <w:rsid w:val="00D30080"/>
    <w:rsid w:val="00D33CFE"/>
    <w:rsid w:val="00D350B9"/>
    <w:rsid w:val="00D36288"/>
    <w:rsid w:val="00D4052B"/>
    <w:rsid w:val="00D4084A"/>
    <w:rsid w:val="00D40D71"/>
    <w:rsid w:val="00D41445"/>
    <w:rsid w:val="00D43379"/>
    <w:rsid w:val="00D44550"/>
    <w:rsid w:val="00D4521A"/>
    <w:rsid w:val="00D45998"/>
    <w:rsid w:val="00D45CCF"/>
    <w:rsid w:val="00D4618F"/>
    <w:rsid w:val="00D469E5"/>
    <w:rsid w:val="00D46A00"/>
    <w:rsid w:val="00D46F5A"/>
    <w:rsid w:val="00D477EF"/>
    <w:rsid w:val="00D50E17"/>
    <w:rsid w:val="00D528B0"/>
    <w:rsid w:val="00D528B6"/>
    <w:rsid w:val="00D53D3A"/>
    <w:rsid w:val="00D54A56"/>
    <w:rsid w:val="00D54FC7"/>
    <w:rsid w:val="00D55326"/>
    <w:rsid w:val="00D575E4"/>
    <w:rsid w:val="00D57688"/>
    <w:rsid w:val="00D578D7"/>
    <w:rsid w:val="00D57CA7"/>
    <w:rsid w:val="00D60471"/>
    <w:rsid w:val="00D612E5"/>
    <w:rsid w:val="00D61C78"/>
    <w:rsid w:val="00D62514"/>
    <w:rsid w:val="00D62557"/>
    <w:rsid w:val="00D62D55"/>
    <w:rsid w:val="00D62DA9"/>
    <w:rsid w:val="00D62F52"/>
    <w:rsid w:val="00D64D40"/>
    <w:rsid w:val="00D64D7E"/>
    <w:rsid w:val="00D64E61"/>
    <w:rsid w:val="00D658F2"/>
    <w:rsid w:val="00D65FB2"/>
    <w:rsid w:val="00D70A88"/>
    <w:rsid w:val="00D70ADB"/>
    <w:rsid w:val="00D71027"/>
    <w:rsid w:val="00D714FE"/>
    <w:rsid w:val="00D73562"/>
    <w:rsid w:val="00D737B5"/>
    <w:rsid w:val="00D74929"/>
    <w:rsid w:val="00D762A1"/>
    <w:rsid w:val="00D77285"/>
    <w:rsid w:val="00D81143"/>
    <w:rsid w:val="00D817D5"/>
    <w:rsid w:val="00D81CD5"/>
    <w:rsid w:val="00D83FC8"/>
    <w:rsid w:val="00D84792"/>
    <w:rsid w:val="00D84BDD"/>
    <w:rsid w:val="00D85D3A"/>
    <w:rsid w:val="00D8638D"/>
    <w:rsid w:val="00D86E8F"/>
    <w:rsid w:val="00D86E90"/>
    <w:rsid w:val="00D8747A"/>
    <w:rsid w:val="00D87782"/>
    <w:rsid w:val="00D87C98"/>
    <w:rsid w:val="00D87CEF"/>
    <w:rsid w:val="00D90D58"/>
    <w:rsid w:val="00D91157"/>
    <w:rsid w:val="00D915FB"/>
    <w:rsid w:val="00D91677"/>
    <w:rsid w:val="00D92BB1"/>
    <w:rsid w:val="00D92FBA"/>
    <w:rsid w:val="00D933BA"/>
    <w:rsid w:val="00D94672"/>
    <w:rsid w:val="00D96B42"/>
    <w:rsid w:val="00D97CDE"/>
    <w:rsid w:val="00DA02AD"/>
    <w:rsid w:val="00DA0471"/>
    <w:rsid w:val="00DA07FF"/>
    <w:rsid w:val="00DA244A"/>
    <w:rsid w:val="00DA4610"/>
    <w:rsid w:val="00DA4B1C"/>
    <w:rsid w:val="00DA4FDF"/>
    <w:rsid w:val="00DA585B"/>
    <w:rsid w:val="00DA5FD3"/>
    <w:rsid w:val="00DA5FE6"/>
    <w:rsid w:val="00DA6267"/>
    <w:rsid w:val="00DA6A9B"/>
    <w:rsid w:val="00DA6E80"/>
    <w:rsid w:val="00DA776F"/>
    <w:rsid w:val="00DB1D40"/>
    <w:rsid w:val="00DB1D8E"/>
    <w:rsid w:val="00DB244E"/>
    <w:rsid w:val="00DB2B83"/>
    <w:rsid w:val="00DB3590"/>
    <w:rsid w:val="00DB4672"/>
    <w:rsid w:val="00DB5F84"/>
    <w:rsid w:val="00DB62CF"/>
    <w:rsid w:val="00DB66F6"/>
    <w:rsid w:val="00DB6CA0"/>
    <w:rsid w:val="00DB7172"/>
    <w:rsid w:val="00DB7C66"/>
    <w:rsid w:val="00DC0FC1"/>
    <w:rsid w:val="00DC1029"/>
    <w:rsid w:val="00DC13A6"/>
    <w:rsid w:val="00DC1F54"/>
    <w:rsid w:val="00DC1F6E"/>
    <w:rsid w:val="00DC2C80"/>
    <w:rsid w:val="00DC3009"/>
    <w:rsid w:val="00DC336E"/>
    <w:rsid w:val="00DC436B"/>
    <w:rsid w:val="00DC45C7"/>
    <w:rsid w:val="00DC5B15"/>
    <w:rsid w:val="00DD00D2"/>
    <w:rsid w:val="00DD07FC"/>
    <w:rsid w:val="00DD129E"/>
    <w:rsid w:val="00DD1851"/>
    <w:rsid w:val="00DD20AF"/>
    <w:rsid w:val="00DD2ED7"/>
    <w:rsid w:val="00DD355C"/>
    <w:rsid w:val="00DD467A"/>
    <w:rsid w:val="00DD486F"/>
    <w:rsid w:val="00DD4E6B"/>
    <w:rsid w:val="00DD585D"/>
    <w:rsid w:val="00DD75CF"/>
    <w:rsid w:val="00DD7D76"/>
    <w:rsid w:val="00DD7E9B"/>
    <w:rsid w:val="00DE18D5"/>
    <w:rsid w:val="00DE284F"/>
    <w:rsid w:val="00DE2916"/>
    <w:rsid w:val="00DE3A2D"/>
    <w:rsid w:val="00DE4537"/>
    <w:rsid w:val="00DE475F"/>
    <w:rsid w:val="00DE4C0B"/>
    <w:rsid w:val="00DE55D4"/>
    <w:rsid w:val="00DE5B20"/>
    <w:rsid w:val="00DE60B3"/>
    <w:rsid w:val="00DF0429"/>
    <w:rsid w:val="00DF28C0"/>
    <w:rsid w:val="00DF4CDF"/>
    <w:rsid w:val="00DF63AF"/>
    <w:rsid w:val="00DF669F"/>
    <w:rsid w:val="00DF79CD"/>
    <w:rsid w:val="00E007CE"/>
    <w:rsid w:val="00E0144D"/>
    <w:rsid w:val="00E01627"/>
    <w:rsid w:val="00E016F6"/>
    <w:rsid w:val="00E025CA"/>
    <w:rsid w:val="00E02A13"/>
    <w:rsid w:val="00E04CCD"/>
    <w:rsid w:val="00E05064"/>
    <w:rsid w:val="00E058D3"/>
    <w:rsid w:val="00E06CDE"/>
    <w:rsid w:val="00E0799E"/>
    <w:rsid w:val="00E07DCA"/>
    <w:rsid w:val="00E10AC2"/>
    <w:rsid w:val="00E11EF7"/>
    <w:rsid w:val="00E1359D"/>
    <w:rsid w:val="00E1363E"/>
    <w:rsid w:val="00E141E7"/>
    <w:rsid w:val="00E14B0E"/>
    <w:rsid w:val="00E14F87"/>
    <w:rsid w:val="00E15E20"/>
    <w:rsid w:val="00E16609"/>
    <w:rsid w:val="00E178D2"/>
    <w:rsid w:val="00E17B1A"/>
    <w:rsid w:val="00E21A2B"/>
    <w:rsid w:val="00E22AE2"/>
    <w:rsid w:val="00E2318E"/>
    <w:rsid w:val="00E235F7"/>
    <w:rsid w:val="00E238FC"/>
    <w:rsid w:val="00E24078"/>
    <w:rsid w:val="00E24FAB"/>
    <w:rsid w:val="00E27DF4"/>
    <w:rsid w:val="00E3104A"/>
    <w:rsid w:val="00E312CB"/>
    <w:rsid w:val="00E31985"/>
    <w:rsid w:val="00E31AB0"/>
    <w:rsid w:val="00E32754"/>
    <w:rsid w:val="00E3377F"/>
    <w:rsid w:val="00E3395B"/>
    <w:rsid w:val="00E34224"/>
    <w:rsid w:val="00E34E7B"/>
    <w:rsid w:val="00E35411"/>
    <w:rsid w:val="00E36D53"/>
    <w:rsid w:val="00E3724A"/>
    <w:rsid w:val="00E37832"/>
    <w:rsid w:val="00E378B2"/>
    <w:rsid w:val="00E37F6A"/>
    <w:rsid w:val="00E407AF"/>
    <w:rsid w:val="00E44300"/>
    <w:rsid w:val="00E459F6"/>
    <w:rsid w:val="00E45A57"/>
    <w:rsid w:val="00E45F57"/>
    <w:rsid w:val="00E462DE"/>
    <w:rsid w:val="00E46C6C"/>
    <w:rsid w:val="00E476E8"/>
    <w:rsid w:val="00E47F04"/>
    <w:rsid w:val="00E50B45"/>
    <w:rsid w:val="00E50EDC"/>
    <w:rsid w:val="00E5118D"/>
    <w:rsid w:val="00E52096"/>
    <w:rsid w:val="00E52171"/>
    <w:rsid w:val="00E523F3"/>
    <w:rsid w:val="00E5280C"/>
    <w:rsid w:val="00E52831"/>
    <w:rsid w:val="00E53174"/>
    <w:rsid w:val="00E531E0"/>
    <w:rsid w:val="00E53564"/>
    <w:rsid w:val="00E556D7"/>
    <w:rsid w:val="00E55799"/>
    <w:rsid w:val="00E56AFA"/>
    <w:rsid w:val="00E57ACB"/>
    <w:rsid w:val="00E6149B"/>
    <w:rsid w:val="00E6200D"/>
    <w:rsid w:val="00E62C82"/>
    <w:rsid w:val="00E632FA"/>
    <w:rsid w:val="00E63E41"/>
    <w:rsid w:val="00E666D9"/>
    <w:rsid w:val="00E67F01"/>
    <w:rsid w:val="00E70195"/>
    <w:rsid w:val="00E70D7D"/>
    <w:rsid w:val="00E72B60"/>
    <w:rsid w:val="00E72E2F"/>
    <w:rsid w:val="00E7646D"/>
    <w:rsid w:val="00E76588"/>
    <w:rsid w:val="00E812B1"/>
    <w:rsid w:val="00E81561"/>
    <w:rsid w:val="00E81AF5"/>
    <w:rsid w:val="00E81C52"/>
    <w:rsid w:val="00E81DB1"/>
    <w:rsid w:val="00E84297"/>
    <w:rsid w:val="00E858C8"/>
    <w:rsid w:val="00E859CA"/>
    <w:rsid w:val="00E85C63"/>
    <w:rsid w:val="00E860CD"/>
    <w:rsid w:val="00E87DFE"/>
    <w:rsid w:val="00E90B35"/>
    <w:rsid w:val="00E90CDD"/>
    <w:rsid w:val="00E91824"/>
    <w:rsid w:val="00E9198A"/>
    <w:rsid w:val="00E91D17"/>
    <w:rsid w:val="00E92B2D"/>
    <w:rsid w:val="00E93A63"/>
    <w:rsid w:val="00E943E7"/>
    <w:rsid w:val="00E94DDE"/>
    <w:rsid w:val="00E960C0"/>
    <w:rsid w:val="00E97219"/>
    <w:rsid w:val="00E97D63"/>
    <w:rsid w:val="00EA03D2"/>
    <w:rsid w:val="00EA0537"/>
    <w:rsid w:val="00EA1557"/>
    <w:rsid w:val="00EA1CB6"/>
    <w:rsid w:val="00EA1CDE"/>
    <w:rsid w:val="00EA22B2"/>
    <w:rsid w:val="00EA2D94"/>
    <w:rsid w:val="00EA2E73"/>
    <w:rsid w:val="00EA37B9"/>
    <w:rsid w:val="00EA3FF9"/>
    <w:rsid w:val="00EA42EB"/>
    <w:rsid w:val="00EA45E7"/>
    <w:rsid w:val="00EA50A7"/>
    <w:rsid w:val="00EA6CE4"/>
    <w:rsid w:val="00EA7473"/>
    <w:rsid w:val="00EA7ECF"/>
    <w:rsid w:val="00EB0C5E"/>
    <w:rsid w:val="00EB1CEB"/>
    <w:rsid w:val="00EB27AD"/>
    <w:rsid w:val="00EB2AF1"/>
    <w:rsid w:val="00EB2EDC"/>
    <w:rsid w:val="00EB33E5"/>
    <w:rsid w:val="00EB3860"/>
    <w:rsid w:val="00EB3A75"/>
    <w:rsid w:val="00EB3FC5"/>
    <w:rsid w:val="00EB4054"/>
    <w:rsid w:val="00EB71D2"/>
    <w:rsid w:val="00EC063B"/>
    <w:rsid w:val="00EC0A96"/>
    <w:rsid w:val="00EC2F2D"/>
    <w:rsid w:val="00EC3B2D"/>
    <w:rsid w:val="00EC5487"/>
    <w:rsid w:val="00EC5960"/>
    <w:rsid w:val="00EC684B"/>
    <w:rsid w:val="00EC6AF1"/>
    <w:rsid w:val="00EC6B84"/>
    <w:rsid w:val="00EC758F"/>
    <w:rsid w:val="00EC75E9"/>
    <w:rsid w:val="00ED03BB"/>
    <w:rsid w:val="00ED0D43"/>
    <w:rsid w:val="00ED0D75"/>
    <w:rsid w:val="00ED2AE4"/>
    <w:rsid w:val="00ED2D1F"/>
    <w:rsid w:val="00ED371F"/>
    <w:rsid w:val="00ED3CBA"/>
    <w:rsid w:val="00ED4105"/>
    <w:rsid w:val="00ED4CDB"/>
    <w:rsid w:val="00ED5782"/>
    <w:rsid w:val="00ED678E"/>
    <w:rsid w:val="00ED758F"/>
    <w:rsid w:val="00ED7846"/>
    <w:rsid w:val="00ED7C78"/>
    <w:rsid w:val="00EE179F"/>
    <w:rsid w:val="00EE273A"/>
    <w:rsid w:val="00EE2F7B"/>
    <w:rsid w:val="00EE3A1D"/>
    <w:rsid w:val="00EE4DFA"/>
    <w:rsid w:val="00EE515E"/>
    <w:rsid w:val="00EE5743"/>
    <w:rsid w:val="00EE602B"/>
    <w:rsid w:val="00EE611C"/>
    <w:rsid w:val="00EE65CF"/>
    <w:rsid w:val="00EE6682"/>
    <w:rsid w:val="00EE693E"/>
    <w:rsid w:val="00EE6D97"/>
    <w:rsid w:val="00EE7789"/>
    <w:rsid w:val="00EE7B24"/>
    <w:rsid w:val="00EF0004"/>
    <w:rsid w:val="00EF1B6E"/>
    <w:rsid w:val="00EF2A41"/>
    <w:rsid w:val="00EF5239"/>
    <w:rsid w:val="00EF590C"/>
    <w:rsid w:val="00EF64D5"/>
    <w:rsid w:val="00EF7223"/>
    <w:rsid w:val="00EF76C6"/>
    <w:rsid w:val="00EF76CE"/>
    <w:rsid w:val="00F00202"/>
    <w:rsid w:val="00F00488"/>
    <w:rsid w:val="00F01611"/>
    <w:rsid w:val="00F01DFD"/>
    <w:rsid w:val="00F03703"/>
    <w:rsid w:val="00F05DAF"/>
    <w:rsid w:val="00F06572"/>
    <w:rsid w:val="00F07499"/>
    <w:rsid w:val="00F10516"/>
    <w:rsid w:val="00F10CE1"/>
    <w:rsid w:val="00F11411"/>
    <w:rsid w:val="00F11B39"/>
    <w:rsid w:val="00F127D1"/>
    <w:rsid w:val="00F13604"/>
    <w:rsid w:val="00F1409C"/>
    <w:rsid w:val="00F14E7B"/>
    <w:rsid w:val="00F15716"/>
    <w:rsid w:val="00F15D3F"/>
    <w:rsid w:val="00F15DC5"/>
    <w:rsid w:val="00F161BC"/>
    <w:rsid w:val="00F1655C"/>
    <w:rsid w:val="00F16847"/>
    <w:rsid w:val="00F17110"/>
    <w:rsid w:val="00F17521"/>
    <w:rsid w:val="00F1768C"/>
    <w:rsid w:val="00F2092E"/>
    <w:rsid w:val="00F222C7"/>
    <w:rsid w:val="00F2278C"/>
    <w:rsid w:val="00F22BCA"/>
    <w:rsid w:val="00F234BF"/>
    <w:rsid w:val="00F23FE9"/>
    <w:rsid w:val="00F24235"/>
    <w:rsid w:val="00F273C0"/>
    <w:rsid w:val="00F27DB5"/>
    <w:rsid w:val="00F30E00"/>
    <w:rsid w:val="00F31EFE"/>
    <w:rsid w:val="00F3312C"/>
    <w:rsid w:val="00F33A02"/>
    <w:rsid w:val="00F33F2E"/>
    <w:rsid w:val="00F34120"/>
    <w:rsid w:val="00F3574B"/>
    <w:rsid w:val="00F36896"/>
    <w:rsid w:val="00F4010C"/>
    <w:rsid w:val="00F407E5"/>
    <w:rsid w:val="00F41441"/>
    <w:rsid w:val="00F41609"/>
    <w:rsid w:val="00F4214D"/>
    <w:rsid w:val="00F42B8B"/>
    <w:rsid w:val="00F43512"/>
    <w:rsid w:val="00F436C3"/>
    <w:rsid w:val="00F45295"/>
    <w:rsid w:val="00F453FC"/>
    <w:rsid w:val="00F4768A"/>
    <w:rsid w:val="00F51707"/>
    <w:rsid w:val="00F5222B"/>
    <w:rsid w:val="00F52616"/>
    <w:rsid w:val="00F526AE"/>
    <w:rsid w:val="00F52D4D"/>
    <w:rsid w:val="00F5345C"/>
    <w:rsid w:val="00F53C1D"/>
    <w:rsid w:val="00F5454E"/>
    <w:rsid w:val="00F54E93"/>
    <w:rsid w:val="00F55085"/>
    <w:rsid w:val="00F5561A"/>
    <w:rsid w:val="00F55A73"/>
    <w:rsid w:val="00F55D52"/>
    <w:rsid w:val="00F6022C"/>
    <w:rsid w:val="00F60E77"/>
    <w:rsid w:val="00F61403"/>
    <w:rsid w:val="00F622C2"/>
    <w:rsid w:val="00F6260A"/>
    <w:rsid w:val="00F63124"/>
    <w:rsid w:val="00F63B7D"/>
    <w:rsid w:val="00F63E79"/>
    <w:rsid w:val="00F64149"/>
    <w:rsid w:val="00F6429B"/>
    <w:rsid w:val="00F64AB3"/>
    <w:rsid w:val="00F65197"/>
    <w:rsid w:val="00F663CB"/>
    <w:rsid w:val="00F66EC8"/>
    <w:rsid w:val="00F70193"/>
    <w:rsid w:val="00F70A40"/>
    <w:rsid w:val="00F72038"/>
    <w:rsid w:val="00F720D4"/>
    <w:rsid w:val="00F722E1"/>
    <w:rsid w:val="00F73918"/>
    <w:rsid w:val="00F73990"/>
    <w:rsid w:val="00F74D9B"/>
    <w:rsid w:val="00F7584C"/>
    <w:rsid w:val="00F75C06"/>
    <w:rsid w:val="00F81E99"/>
    <w:rsid w:val="00F81E9D"/>
    <w:rsid w:val="00F81FBF"/>
    <w:rsid w:val="00F837FC"/>
    <w:rsid w:val="00F83C38"/>
    <w:rsid w:val="00F85B16"/>
    <w:rsid w:val="00F85E66"/>
    <w:rsid w:val="00F8613C"/>
    <w:rsid w:val="00F8664F"/>
    <w:rsid w:val="00F90E3C"/>
    <w:rsid w:val="00F916BD"/>
    <w:rsid w:val="00F916F7"/>
    <w:rsid w:val="00F933CA"/>
    <w:rsid w:val="00F9396B"/>
    <w:rsid w:val="00F93BF4"/>
    <w:rsid w:val="00F93CDB"/>
    <w:rsid w:val="00F94BD5"/>
    <w:rsid w:val="00F95405"/>
    <w:rsid w:val="00F954C7"/>
    <w:rsid w:val="00F96992"/>
    <w:rsid w:val="00F97267"/>
    <w:rsid w:val="00FA125E"/>
    <w:rsid w:val="00FA2527"/>
    <w:rsid w:val="00FA25F8"/>
    <w:rsid w:val="00FA35C0"/>
    <w:rsid w:val="00FA4105"/>
    <w:rsid w:val="00FA4D0C"/>
    <w:rsid w:val="00FA53D6"/>
    <w:rsid w:val="00FA5662"/>
    <w:rsid w:val="00FA5D54"/>
    <w:rsid w:val="00FA76BF"/>
    <w:rsid w:val="00FA78A6"/>
    <w:rsid w:val="00FA79AA"/>
    <w:rsid w:val="00FB0469"/>
    <w:rsid w:val="00FB1865"/>
    <w:rsid w:val="00FB2595"/>
    <w:rsid w:val="00FB25DB"/>
    <w:rsid w:val="00FB2614"/>
    <w:rsid w:val="00FB3961"/>
    <w:rsid w:val="00FB4178"/>
    <w:rsid w:val="00FB41AF"/>
    <w:rsid w:val="00FB4931"/>
    <w:rsid w:val="00FB4B4F"/>
    <w:rsid w:val="00FB4D5B"/>
    <w:rsid w:val="00FB5BC4"/>
    <w:rsid w:val="00FB5D24"/>
    <w:rsid w:val="00FB655B"/>
    <w:rsid w:val="00FB6F26"/>
    <w:rsid w:val="00FB6FBB"/>
    <w:rsid w:val="00FC03AA"/>
    <w:rsid w:val="00FC0744"/>
    <w:rsid w:val="00FC0BF4"/>
    <w:rsid w:val="00FC127F"/>
    <w:rsid w:val="00FC1754"/>
    <w:rsid w:val="00FC17E1"/>
    <w:rsid w:val="00FC1DFD"/>
    <w:rsid w:val="00FC3174"/>
    <w:rsid w:val="00FC355C"/>
    <w:rsid w:val="00FC3E8F"/>
    <w:rsid w:val="00FC40A0"/>
    <w:rsid w:val="00FC5416"/>
    <w:rsid w:val="00FC62AE"/>
    <w:rsid w:val="00FD2588"/>
    <w:rsid w:val="00FD4947"/>
    <w:rsid w:val="00FD72A4"/>
    <w:rsid w:val="00FE0651"/>
    <w:rsid w:val="00FE12E3"/>
    <w:rsid w:val="00FE2495"/>
    <w:rsid w:val="00FE28A0"/>
    <w:rsid w:val="00FE2D50"/>
    <w:rsid w:val="00FE56B2"/>
    <w:rsid w:val="00FE5B9D"/>
    <w:rsid w:val="00FE5EEA"/>
    <w:rsid w:val="00FE74F7"/>
    <w:rsid w:val="00FE77E4"/>
    <w:rsid w:val="00FF07CD"/>
    <w:rsid w:val="00FF10A7"/>
    <w:rsid w:val="00FF1A66"/>
    <w:rsid w:val="00FF1B28"/>
    <w:rsid w:val="00FF2385"/>
    <w:rsid w:val="00FF238F"/>
    <w:rsid w:val="00FF2A18"/>
    <w:rsid w:val="00FF2BCA"/>
    <w:rsid w:val="00FF2F10"/>
    <w:rsid w:val="00FF3181"/>
    <w:rsid w:val="00FF36DD"/>
    <w:rsid w:val="00FF3BA5"/>
    <w:rsid w:val="00FF4B40"/>
    <w:rsid w:val="00FF5173"/>
    <w:rsid w:val="00FF69E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locked="1" w:uiPriority="0"/>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2068E1"/>
    <w:pPr>
      <w:spacing w:before="240" w:after="240" w:line="288" w:lineRule="auto"/>
      <w:jc w:val="both"/>
    </w:pPr>
    <w:rPr>
      <w:rFonts w:ascii="Arial" w:hAnsi="Arial"/>
      <w:szCs w:val="24"/>
      <w:lang w:val="es-BO" w:eastAsia="es-ES"/>
    </w:rPr>
  </w:style>
  <w:style w:type="paragraph" w:styleId="Heading1">
    <w:name w:val="heading 1"/>
    <w:aliases w:val="Titulo 1,título 1,Chapter,H1,1 ghost,g,Heading 0,título1,(F2),TITULO 1,titulo 1,h1 Car,ninguno,ninguno Car Car Car,ninguno Car Car Car Car,ninguno Car Car Car Car Car Car Car,ninguno Car Car Car Car Car Car"/>
    <w:basedOn w:val="Normal"/>
    <w:next w:val="Normal"/>
    <w:link w:val="Heading1Char1"/>
    <w:uiPriority w:val="99"/>
    <w:qFormat/>
    <w:rsid w:val="00C537D5"/>
    <w:pPr>
      <w:keepNext/>
      <w:numPr>
        <w:numId w:val="7"/>
      </w:numPr>
      <w:pBdr>
        <w:top w:val="single" w:sz="4" w:space="1" w:color="auto"/>
        <w:left w:val="single" w:sz="4" w:space="4" w:color="auto"/>
        <w:bottom w:val="single" w:sz="4" w:space="1" w:color="auto"/>
        <w:right w:val="single" w:sz="4" w:space="4" w:color="auto"/>
      </w:pBdr>
      <w:shd w:val="clear" w:color="auto" w:fill="C2D69B"/>
      <w:spacing w:before="480" w:after="480"/>
      <w:jc w:val="center"/>
      <w:outlineLvl w:val="0"/>
    </w:pPr>
    <w:rPr>
      <w:rFonts w:cs="Arial"/>
      <w:b/>
      <w:bCs/>
      <w:color w:val="FFFFFF"/>
      <w:kern w:val="32"/>
      <w:sz w:val="32"/>
      <w:szCs w:val="32"/>
    </w:rPr>
  </w:style>
  <w:style w:type="paragraph" w:styleId="Heading2">
    <w:name w:val="heading 2"/>
    <w:aliases w:val="Heading,Items,H2,sl2,main,Car,Car1,Título 2.,Car + Antes:  12 pto,Después:  3 pto,Interlineado:  sencillo"/>
    <w:basedOn w:val="Normal"/>
    <w:next w:val="Normal"/>
    <w:link w:val="Heading2Char1"/>
    <w:uiPriority w:val="99"/>
    <w:qFormat/>
    <w:rsid w:val="00D071C6"/>
    <w:pPr>
      <w:keepNext/>
      <w:numPr>
        <w:ilvl w:val="1"/>
        <w:numId w:val="7"/>
      </w:numPr>
      <w:outlineLvl w:val="1"/>
    </w:pPr>
    <w:rPr>
      <w:rFonts w:cs="Arial"/>
      <w:b/>
      <w:bCs/>
      <w:iCs/>
      <w:caps/>
      <w:szCs w:val="22"/>
    </w:rPr>
  </w:style>
  <w:style w:type="paragraph" w:styleId="Heading3">
    <w:name w:val="heading 3"/>
    <w:aliases w:val="Car2,Car + Izquierda:  0 cm,Antes:  6 pto,Despué..."/>
    <w:basedOn w:val="Normal"/>
    <w:next w:val="Normal"/>
    <w:link w:val="Heading3Char"/>
    <w:uiPriority w:val="99"/>
    <w:qFormat/>
    <w:rsid w:val="007F0E20"/>
    <w:pPr>
      <w:keepNext/>
      <w:numPr>
        <w:ilvl w:val="2"/>
        <w:numId w:val="7"/>
      </w:numPr>
      <w:jc w:val="left"/>
      <w:outlineLvl w:val="2"/>
    </w:pPr>
    <w:rPr>
      <w:rFonts w:cs="Arial"/>
      <w:b/>
      <w:bCs/>
      <w:szCs w:val="26"/>
    </w:rPr>
  </w:style>
  <w:style w:type="paragraph" w:styleId="Heading4">
    <w:name w:val="heading 4"/>
    <w:basedOn w:val="Normal"/>
    <w:next w:val="Normal"/>
    <w:link w:val="Heading4Char"/>
    <w:uiPriority w:val="99"/>
    <w:qFormat/>
    <w:rsid w:val="00D071C6"/>
    <w:pPr>
      <w:keepNext/>
      <w:numPr>
        <w:ilvl w:val="3"/>
        <w:numId w:val="7"/>
      </w:numPr>
      <w:jc w:val="left"/>
      <w:outlineLvl w:val="3"/>
    </w:pPr>
    <w:rPr>
      <w:b/>
      <w:bCs/>
      <w:szCs w:val="28"/>
    </w:rPr>
  </w:style>
  <w:style w:type="paragraph" w:styleId="Heading5">
    <w:name w:val="heading 5"/>
    <w:basedOn w:val="Normal"/>
    <w:next w:val="Normal"/>
    <w:link w:val="Heading5Char"/>
    <w:uiPriority w:val="99"/>
    <w:qFormat/>
    <w:rsid w:val="00D071C6"/>
    <w:pPr>
      <w:numPr>
        <w:ilvl w:val="4"/>
        <w:numId w:val="7"/>
      </w:numPr>
      <w:outlineLvl w:val="4"/>
    </w:pPr>
    <w:rPr>
      <w:b/>
      <w:bCs/>
      <w:iCs/>
      <w:szCs w:val="26"/>
    </w:rPr>
  </w:style>
  <w:style w:type="paragraph" w:styleId="Heading6">
    <w:name w:val="heading 6"/>
    <w:basedOn w:val="Normal"/>
    <w:next w:val="Normal"/>
    <w:link w:val="Heading6Char"/>
    <w:uiPriority w:val="99"/>
    <w:qFormat/>
    <w:rsid w:val="007F0E20"/>
    <w:pPr>
      <w:numPr>
        <w:ilvl w:val="5"/>
        <w:numId w:val="7"/>
      </w:numPr>
      <w:spacing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7F0E20"/>
    <w:pPr>
      <w:numPr>
        <w:ilvl w:val="6"/>
        <w:numId w:val="7"/>
      </w:numPr>
      <w:spacing w:after="60"/>
      <w:outlineLvl w:val="6"/>
    </w:pPr>
    <w:rPr>
      <w:rFonts w:ascii="Times New Roman" w:hAnsi="Times New Roman"/>
      <w:sz w:val="24"/>
    </w:rPr>
  </w:style>
  <w:style w:type="paragraph" w:styleId="Heading8">
    <w:name w:val="heading 8"/>
    <w:basedOn w:val="Normal"/>
    <w:next w:val="Normal"/>
    <w:link w:val="Heading8Char"/>
    <w:uiPriority w:val="99"/>
    <w:qFormat/>
    <w:rsid w:val="007F0E20"/>
    <w:pPr>
      <w:numPr>
        <w:ilvl w:val="7"/>
        <w:numId w:val="7"/>
      </w:numPr>
      <w:spacing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7F0E20"/>
    <w:pPr>
      <w:numPr>
        <w:ilvl w:val="8"/>
        <w:numId w:val="7"/>
      </w:numPr>
      <w:spacing w:after="60"/>
      <w:outlineLvl w:val="8"/>
    </w:pPr>
    <w:rPr>
      <w:rFonts w:cs="Arial"/>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ulo 1 Char,título 1 Char,Chapter Char,H1 Char,1 ghost Char,g Char,Heading 0 Char,título1 Char,(F2) Char,TITULO 1 Char,titulo 1 Char,h1 Car Char,ninguno Char,ninguno Car Car Car Char,ninguno Car Car Car Car Char"/>
    <w:basedOn w:val="DefaultParagraphFont"/>
    <w:link w:val="Heading1"/>
    <w:uiPriority w:val="9"/>
    <w:rsid w:val="00605DB4"/>
    <w:rPr>
      <w:rFonts w:asciiTheme="majorHAnsi" w:eastAsiaTheme="majorEastAsia" w:hAnsiTheme="majorHAnsi" w:cstheme="majorBidi"/>
      <w:b/>
      <w:bCs/>
      <w:kern w:val="32"/>
      <w:sz w:val="32"/>
      <w:szCs w:val="32"/>
      <w:lang w:val="es-BO" w:eastAsia="es-ES"/>
    </w:rPr>
  </w:style>
  <w:style w:type="character" w:customStyle="1" w:styleId="Heading2Char">
    <w:name w:val="Heading 2 Char"/>
    <w:aliases w:val="Heading Char,Items Char,H2 Char,sl2 Char,main Char,Car Char,Car1 Char,Título 2. Char,Car + Antes:  12 pto Char,Después:  3 pto Char,Interlineado:  sencillo Char"/>
    <w:basedOn w:val="DefaultParagraphFont"/>
    <w:link w:val="Heading2"/>
    <w:uiPriority w:val="9"/>
    <w:semiHidden/>
    <w:rsid w:val="00605DB4"/>
    <w:rPr>
      <w:rFonts w:asciiTheme="majorHAnsi" w:eastAsiaTheme="majorEastAsia" w:hAnsiTheme="majorHAnsi" w:cstheme="majorBidi"/>
      <w:b/>
      <w:bCs/>
      <w:i/>
      <w:iCs/>
      <w:sz w:val="28"/>
      <w:szCs w:val="28"/>
      <w:lang w:val="es-BO" w:eastAsia="es-ES"/>
    </w:rPr>
  </w:style>
  <w:style w:type="character" w:customStyle="1" w:styleId="Heading3Char">
    <w:name w:val="Heading 3 Char"/>
    <w:aliases w:val="Car2 Char,Car + Izquierda:  0 cm Char,Antes:  6 pto Char,Despué... Char"/>
    <w:basedOn w:val="DefaultParagraphFont"/>
    <w:link w:val="Heading3"/>
    <w:uiPriority w:val="99"/>
    <w:locked/>
    <w:rsid w:val="00032489"/>
    <w:rPr>
      <w:rFonts w:ascii="Arial" w:hAnsi="Arial" w:cs="Arial"/>
      <w:b/>
      <w:bCs/>
      <w:szCs w:val="26"/>
      <w:lang w:val="es-BO" w:eastAsia="es-ES"/>
    </w:rPr>
  </w:style>
  <w:style w:type="character" w:customStyle="1" w:styleId="Heading4Char">
    <w:name w:val="Heading 4 Char"/>
    <w:basedOn w:val="DefaultParagraphFont"/>
    <w:link w:val="Heading4"/>
    <w:uiPriority w:val="99"/>
    <w:locked/>
    <w:rsid w:val="001F2A40"/>
    <w:rPr>
      <w:rFonts w:ascii="Arial" w:hAnsi="Arial"/>
      <w:b/>
      <w:bCs/>
      <w:szCs w:val="28"/>
      <w:lang w:val="es-BO" w:eastAsia="es-ES"/>
    </w:rPr>
  </w:style>
  <w:style w:type="character" w:customStyle="1" w:styleId="Heading5Char">
    <w:name w:val="Heading 5 Char"/>
    <w:basedOn w:val="DefaultParagraphFont"/>
    <w:link w:val="Heading5"/>
    <w:uiPriority w:val="99"/>
    <w:locked/>
    <w:rsid w:val="005D53CC"/>
    <w:rPr>
      <w:rFonts w:ascii="Arial" w:hAnsi="Arial"/>
      <w:b/>
      <w:bCs/>
      <w:iCs/>
      <w:szCs w:val="26"/>
      <w:lang w:val="es-BO" w:eastAsia="es-ES"/>
    </w:rPr>
  </w:style>
  <w:style w:type="character" w:customStyle="1" w:styleId="Heading6Char">
    <w:name w:val="Heading 6 Char"/>
    <w:basedOn w:val="DefaultParagraphFont"/>
    <w:link w:val="Heading6"/>
    <w:uiPriority w:val="99"/>
    <w:locked/>
    <w:rsid w:val="005D53CC"/>
    <w:rPr>
      <w:b/>
      <w:bCs/>
      <w:lang w:val="es-BO" w:eastAsia="es-ES"/>
    </w:rPr>
  </w:style>
  <w:style w:type="character" w:customStyle="1" w:styleId="Heading7Char">
    <w:name w:val="Heading 7 Char"/>
    <w:basedOn w:val="DefaultParagraphFont"/>
    <w:link w:val="Heading7"/>
    <w:uiPriority w:val="99"/>
    <w:locked/>
    <w:rsid w:val="005D53CC"/>
    <w:rPr>
      <w:sz w:val="24"/>
      <w:szCs w:val="24"/>
      <w:lang w:val="es-BO" w:eastAsia="es-ES"/>
    </w:rPr>
  </w:style>
  <w:style w:type="character" w:customStyle="1" w:styleId="Heading8Char">
    <w:name w:val="Heading 8 Char"/>
    <w:basedOn w:val="DefaultParagraphFont"/>
    <w:link w:val="Heading8"/>
    <w:uiPriority w:val="99"/>
    <w:locked/>
    <w:rsid w:val="005D53CC"/>
    <w:rPr>
      <w:i/>
      <w:iCs/>
      <w:sz w:val="24"/>
      <w:szCs w:val="24"/>
      <w:lang w:val="es-BO" w:eastAsia="es-ES"/>
    </w:rPr>
  </w:style>
  <w:style w:type="character" w:customStyle="1" w:styleId="Heading9Char">
    <w:name w:val="Heading 9 Char"/>
    <w:basedOn w:val="DefaultParagraphFont"/>
    <w:link w:val="Heading9"/>
    <w:uiPriority w:val="99"/>
    <w:locked/>
    <w:rsid w:val="005D53CC"/>
    <w:rPr>
      <w:rFonts w:ascii="Arial" w:hAnsi="Arial" w:cs="Arial"/>
      <w:lang w:val="es-BO" w:eastAsia="es-ES"/>
    </w:rPr>
  </w:style>
  <w:style w:type="paragraph" w:styleId="Header">
    <w:name w:val="header"/>
    <w:aliases w:val="encabezado"/>
    <w:basedOn w:val="Normal"/>
    <w:link w:val="HeaderChar"/>
    <w:uiPriority w:val="99"/>
    <w:rsid w:val="00873E87"/>
    <w:pPr>
      <w:tabs>
        <w:tab w:val="center" w:pos="4252"/>
        <w:tab w:val="right" w:pos="8504"/>
      </w:tabs>
    </w:pPr>
  </w:style>
  <w:style w:type="character" w:customStyle="1" w:styleId="HeaderChar">
    <w:name w:val="Header Char"/>
    <w:aliases w:val="encabezado Char"/>
    <w:basedOn w:val="DefaultParagraphFont"/>
    <w:link w:val="Header"/>
    <w:uiPriority w:val="99"/>
    <w:locked/>
    <w:rsid w:val="007D71D8"/>
    <w:rPr>
      <w:rFonts w:ascii="Arial" w:hAnsi="Arial" w:cs="Times New Roman"/>
      <w:sz w:val="24"/>
      <w:szCs w:val="24"/>
      <w:lang w:val="es-BO"/>
    </w:rPr>
  </w:style>
  <w:style w:type="paragraph" w:styleId="Footer">
    <w:name w:val="footer"/>
    <w:basedOn w:val="Normal"/>
    <w:link w:val="FooterChar"/>
    <w:uiPriority w:val="99"/>
    <w:rsid w:val="00A0121E"/>
    <w:pPr>
      <w:tabs>
        <w:tab w:val="center" w:pos="4252"/>
        <w:tab w:val="right" w:pos="8504"/>
      </w:tabs>
      <w:spacing w:before="0" w:after="0" w:line="240" w:lineRule="auto"/>
    </w:pPr>
    <w:rPr>
      <w:sz w:val="16"/>
    </w:rPr>
  </w:style>
  <w:style w:type="character" w:customStyle="1" w:styleId="FooterChar">
    <w:name w:val="Footer Char"/>
    <w:basedOn w:val="DefaultParagraphFont"/>
    <w:link w:val="Footer"/>
    <w:uiPriority w:val="99"/>
    <w:semiHidden/>
    <w:locked/>
    <w:rsid w:val="00A0121E"/>
    <w:rPr>
      <w:rFonts w:ascii="Arial" w:hAnsi="Arial" w:cs="Times New Roman"/>
      <w:sz w:val="24"/>
      <w:szCs w:val="24"/>
      <w:lang w:val="es-BO" w:eastAsia="es-ES" w:bidi="ar-SA"/>
    </w:rPr>
  </w:style>
  <w:style w:type="paragraph" w:customStyle="1" w:styleId="TtuloTabla">
    <w:name w:val="Título Tabla"/>
    <w:basedOn w:val="Normal"/>
    <w:link w:val="TtuloTablaCar"/>
    <w:uiPriority w:val="99"/>
    <w:rsid w:val="00D64E61"/>
    <w:pPr>
      <w:spacing w:before="0" w:after="0" w:line="240" w:lineRule="auto"/>
      <w:jc w:val="center"/>
    </w:pPr>
    <w:rPr>
      <w:b/>
      <w:sz w:val="16"/>
    </w:rPr>
  </w:style>
  <w:style w:type="table" w:styleId="TableGrid">
    <w:name w:val="Table Grid"/>
    <w:basedOn w:val="TableNormal"/>
    <w:uiPriority w:val="99"/>
    <w:rsid w:val="00D64E61"/>
    <w:pPr>
      <w:spacing w:before="240" w:after="240" w:line="288" w:lineRule="auto"/>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s">
    <w:name w:val="Tablas"/>
    <w:basedOn w:val="TtuloTabla"/>
    <w:link w:val="TablasCar"/>
    <w:uiPriority w:val="99"/>
    <w:rsid w:val="001F4200"/>
    <w:rPr>
      <w:sz w:val="20"/>
    </w:rPr>
  </w:style>
  <w:style w:type="paragraph" w:customStyle="1" w:styleId="Textoentablas">
    <w:name w:val="Texto en tablas"/>
    <w:basedOn w:val="TtuloTabla"/>
    <w:uiPriority w:val="99"/>
    <w:rsid w:val="00D64E61"/>
    <w:pPr>
      <w:jc w:val="both"/>
    </w:pPr>
    <w:rPr>
      <w:b w:val="0"/>
    </w:rPr>
  </w:style>
  <w:style w:type="paragraph" w:customStyle="1" w:styleId="Nmerosentablas">
    <w:name w:val="Números en tablas"/>
    <w:basedOn w:val="TtuloTabla"/>
    <w:uiPriority w:val="99"/>
    <w:rsid w:val="001F4200"/>
    <w:rPr>
      <w:b w:val="0"/>
    </w:rPr>
  </w:style>
  <w:style w:type="paragraph" w:customStyle="1" w:styleId="FuenteTablas">
    <w:name w:val="Fuente Tablas"/>
    <w:basedOn w:val="Normal"/>
    <w:uiPriority w:val="99"/>
    <w:rsid w:val="001F4200"/>
    <w:pPr>
      <w:spacing w:before="0"/>
      <w:jc w:val="left"/>
    </w:pPr>
    <w:rPr>
      <w:sz w:val="16"/>
    </w:rPr>
  </w:style>
  <w:style w:type="paragraph" w:customStyle="1" w:styleId="Figura">
    <w:name w:val="Figura"/>
    <w:basedOn w:val="Normal"/>
    <w:link w:val="FiguraCar"/>
    <w:uiPriority w:val="99"/>
    <w:rsid w:val="00363840"/>
    <w:pPr>
      <w:spacing w:before="0" w:after="0"/>
      <w:jc w:val="center"/>
    </w:pPr>
    <w:rPr>
      <w:b/>
      <w:sz w:val="20"/>
    </w:rPr>
  </w:style>
  <w:style w:type="paragraph" w:customStyle="1" w:styleId="Fuentedefigura">
    <w:name w:val="Fuente de figura"/>
    <w:basedOn w:val="Figura"/>
    <w:uiPriority w:val="99"/>
    <w:rsid w:val="00363840"/>
    <w:pPr>
      <w:spacing w:after="240"/>
    </w:pPr>
    <w:rPr>
      <w:b w:val="0"/>
      <w:sz w:val="16"/>
    </w:rPr>
  </w:style>
  <w:style w:type="paragraph" w:customStyle="1" w:styleId="Ttulocontenido">
    <w:name w:val="Título contenido"/>
    <w:basedOn w:val="Normal"/>
    <w:uiPriority w:val="99"/>
    <w:rsid w:val="00A0121E"/>
    <w:pPr>
      <w:jc w:val="center"/>
    </w:pPr>
    <w:rPr>
      <w:b/>
    </w:rPr>
  </w:style>
  <w:style w:type="character" w:styleId="Hyperlink">
    <w:name w:val="Hyperlink"/>
    <w:basedOn w:val="DefaultParagraphFont"/>
    <w:uiPriority w:val="99"/>
    <w:rsid w:val="00E81DB1"/>
    <w:rPr>
      <w:rFonts w:cs="Times New Roman"/>
      <w:color w:val="0000FF"/>
      <w:u w:val="single"/>
    </w:rPr>
  </w:style>
  <w:style w:type="paragraph" w:styleId="TOC1">
    <w:name w:val="toc 1"/>
    <w:basedOn w:val="Normal"/>
    <w:next w:val="Normal"/>
    <w:autoRedefine/>
    <w:uiPriority w:val="99"/>
    <w:rsid w:val="00DD75CF"/>
    <w:pPr>
      <w:tabs>
        <w:tab w:val="left" w:pos="360"/>
        <w:tab w:val="right" w:leader="dot" w:pos="8820"/>
      </w:tabs>
      <w:jc w:val="left"/>
    </w:pPr>
    <w:rPr>
      <w:b/>
      <w:caps/>
      <w:szCs w:val="22"/>
    </w:rPr>
  </w:style>
  <w:style w:type="paragraph" w:styleId="TOC2">
    <w:name w:val="toc 2"/>
    <w:basedOn w:val="Normal"/>
    <w:next w:val="Normal"/>
    <w:autoRedefine/>
    <w:uiPriority w:val="99"/>
    <w:rsid w:val="00566A6F"/>
    <w:pPr>
      <w:tabs>
        <w:tab w:val="left" w:pos="798"/>
        <w:tab w:val="right" w:leader="dot" w:pos="8820"/>
      </w:tabs>
      <w:spacing w:before="120" w:after="0"/>
      <w:jc w:val="left"/>
    </w:pPr>
    <w:rPr>
      <w:b/>
      <w:sz w:val="20"/>
    </w:rPr>
  </w:style>
  <w:style w:type="paragraph" w:styleId="TOC3">
    <w:name w:val="toc 3"/>
    <w:basedOn w:val="Normal"/>
    <w:next w:val="Normal"/>
    <w:autoRedefine/>
    <w:uiPriority w:val="99"/>
    <w:rsid w:val="00566A6F"/>
    <w:pPr>
      <w:tabs>
        <w:tab w:val="left" w:pos="1140"/>
        <w:tab w:val="right" w:leader="dot" w:pos="8820"/>
      </w:tabs>
      <w:spacing w:before="0" w:after="0" w:line="240" w:lineRule="auto"/>
      <w:ind w:left="442"/>
    </w:pPr>
    <w:rPr>
      <w:sz w:val="20"/>
    </w:rPr>
  </w:style>
  <w:style w:type="character" w:styleId="PageNumber">
    <w:name w:val="page number"/>
    <w:basedOn w:val="DefaultParagraphFont"/>
    <w:uiPriority w:val="99"/>
    <w:rsid w:val="00A0121E"/>
    <w:rPr>
      <w:rFonts w:ascii="Arial" w:hAnsi="Arial" w:cs="Times New Roman"/>
      <w:sz w:val="16"/>
    </w:rPr>
  </w:style>
  <w:style w:type="paragraph" w:styleId="TOC4">
    <w:name w:val="toc 4"/>
    <w:basedOn w:val="Normal"/>
    <w:next w:val="Normal"/>
    <w:autoRedefine/>
    <w:uiPriority w:val="99"/>
    <w:rsid w:val="00E81DB1"/>
    <w:pPr>
      <w:spacing w:before="0" w:after="0"/>
      <w:ind w:left="442"/>
      <w:jc w:val="left"/>
    </w:pPr>
    <w:rPr>
      <w:sz w:val="20"/>
    </w:rPr>
  </w:style>
  <w:style w:type="paragraph" w:styleId="TOC5">
    <w:name w:val="toc 5"/>
    <w:basedOn w:val="Normal"/>
    <w:next w:val="Normal"/>
    <w:autoRedefine/>
    <w:uiPriority w:val="99"/>
    <w:rsid w:val="00E81DB1"/>
    <w:pPr>
      <w:spacing w:before="0" w:after="0" w:line="240" w:lineRule="auto"/>
      <w:ind w:left="442"/>
    </w:pPr>
    <w:rPr>
      <w:sz w:val="20"/>
    </w:rPr>
  </w:style>
  <w:style w:type="paragraph" w:styleId="TOC6">
    <w:name w:val="toc 6"/>
    <w:basedOn w:val="Normal"/>
    <w:next w:val="Normal"/>
    <w:autoRedefine/>
    <w:uiPriority w:val="99"/>
    <w:rsid w:val="00DD75CF"/>
    <w:pPr>
      <w:tabs>
        <w:tab w:val="right" w:leader="dot" w:pos="8820"/>
      </w:tabs>
      <w:spacing w:before="0" w:after="0" w:line="240" w:lineRule="auto"/>
      <w:jc w:val="left"/>
    </w:pPr>
    <w:rPr>
      <w:sz w:val="20"/>
    </w:rPr>
  </w:style>
  <w:style w:type="paragraph" w:styleId="TOC7">
    <w:name w:val="toc 7"/>
    <w:basedOn w:val="Normal"/>
    <w:next w:val="Normal"/>
    <w:autoRedefine/>
    <w:uiPriority w:val="99"/>
    <w:rsid w:val="00861093"/>
    <w:pPr>
      <w:tabs>
        <w:tab w:val="right" w:leader="dot" w:pos="8820"/>
      </w:tabs>
      <w:spacing w:before="0" w:after="0" w:line="240" w:lineRule="auto"/>
      <w:jc w:val="left"/>
    </w:pPr>
    <w:rPr>
      <w:sz w:val="20"/>
    </w:rPr>
  </w:style>
  <w:style w:type="paragraph" w:styleId="FootnoteText">
    <w:name w:val="footnote text"/>
    <w:basedOn w:val="Normal"/>
    <w:link w:val="FootnoteTextChar"/>
    <w:uiPriority w:val="99"/>
    <w:rsid w:val="00F27DB5"/>
    <w:rPr>
      <w:sz w:val="20"/>
      <w:szCs w:val="20"/>
    </w:rPr>
  </w:style>
  <w:style w:type="character" w:customStyle="1" w:styleId="FootnoteTextChar">
    <w:name w:val="Footnote Text Char"/>
    <w:basedOn w:val="DefaultParagraphFont"/>
    <w:link w:val="FootnoteText"/>
    <w:uiPriority w:val="99"/>
    <w:locked/>
    <w:rsid w:val="00F127D1"/>
    <w:rPr>
      <w:rFonts w:ascii="Arial" w:hAnsi="Arial" w:cs="Times New Roman"/>
      <w:lang w:val="es-BO"/>
    </w:rPr>
  </w:style>
  <w:style w:type="character" w:styleId="FootnoteReference">
    <w:name w:val="footnote reference"/>
    <w:basedOn w:val="DefaultParagraphFont"/>
    <w:uiPriority w:val="99"/>
    <w:rsid w:val="00F27DB5"/>
    <w:rPr>
      <w:rFonts w:cs="Times New Roman"/>
      <w:vertAlign w:val="superscript"/>
    </w:rPr>
  </w:style>
  <w:style w:type="paragraph" w:styleId="BodyText">
    <w:name w:val="Body Text"/>
    <w:basedOn w:val="Normal"/>
    <w:link w:val="BodyTextChar"/>
    <w:uiPriority w:val="99"/>
    <w:rsid w:val="00743FD8"/>
    <w:pPr>
      <w:spacing w:before="120" w:after="120" w:line="240" w:lineRule="auto"/>
      <w:ind w:left="851"/>
    </w:pPr>
    <w:rPr>
      <w:lang w:val="es-MX"/>
    </w:rPr>
  </w:style>
  <w:style w:type="character" w:customStyle="1" w:styleId="BodyTextChar">
    <w:name w:val="Body Text Char"/>
    <w:basedOn w:val="DefaultParagraphFont"/>
    <w:link w:val="BodyText"/>
    <w:uiPriority w:val="99"/>
    <w:locked/>
    <w:rsid w:val="001C2A21"/>
    <w:rPr>
      <w:rFonts w:ascii="Arial" w:hAnsi="Arial" w:cs="Times New Roman"/>
      <w:sz w:val="24"/>
      <w:szCs w:val="24"/>
      <w:lang w:val="es-MX"/>
    </w:rPr>
  </w:style>
  <w:style w:type="paragraph" w:styleId="BodyText2">
    <w:name w:val="Body Text 2"/>
    <w:basedOn w:val="Normal"/>
    <w:link w:val="BodyText2Char"/>
    <w:uiPriority w:val="99"/>
    <w:rsid w:val="00743FD8"/>
    <w:pPr>
      <w:spacing w:before="120" w:after="120" w:line="240" w:lineRule="auto"/>
      <w:ind w:left="851"/>
    </w:pPr>
    <w:rPr>
      <w:b/>
      <w:bCs/>
      <w:lang w:val="es-MX"/>
    </w:rPr>
  </w:style>
  <w:style w:type="character" w:customStyle="1" w:styleId="BodyText2Char">
    <w:name w:val="Body Text 2 Char"/>
    <w:basedOn w:val="DefaultParagraphFont"/>
    <w:link w:val="BodyText2"/>
    <w:uiPriority w:val="99"/>
    <w:semiHidden/>
    <w:rsid w:val="00605DB4"/>
    <w:rPr>
      <w:rFonts w:ascii="Arial" w:hAnsi="Arial"/>
      <w:szCs w:val="24"/>
      <w:lang w:val="es-BO" w:eastAsia="es-ES"/>
    </w:rPr>
  </w:style>
  <w:style w:type="character" w:customStyle="1" w:styleId="TablasCar">
    <w:name w:val="Tablas Car"/>
    <w:basedOn w:val="DefaultParagraphFont"/>
    <w:link w:val="Tablas"/>
    <w:uiPriority w:val="99"/>
    <w:locked/>
    <w:rsid w:val="005A1D4A"/>
    <w:rPr>
      <w:rFonts w:ascii="Arial" w:hAnsi="Arial" w:cs="Times New Roman"/>
      <w:b/>
      <w:sz w:val="24"/>
      <w:szCs w:val="24"/>
      <w:lang w:val="es-BO" w:eastAsia="es-ES" w:bidi="ar-SA"/>
    </w:rPr>
  </w:style>
  <w:style w:type="paragraph" w:customStyle="1" w:styleId="EstiloArial10ptIzquierdaInterlineadosencillo">
    <w:name w:val="Estilo Arial 10 pt Izquierda Interlineado:  sencillo"/>
    <w:basedOn w:val="Normal"/>
    <w:uiPriority w:val="99"/>
    <w:rsid w:val="00F72038"/>
    <w:pPr>
      <w:spacing w:before="120" w:after="120" w:line="240" w:lineRule="auto"/>
      <w:jc w:val="center"/>
    </w:pPr>
    <w:rPr>
      <w:rFonts w:ascii="Comic Sans MS" w:eastAsia="MS Mincho" w:hAnsi="Comic Sans MS"/>
      <w:sz w:val="16"/>
      <w:szCs w:val="20"/>
      <w:lang w:val="es-ES"/>
    </w:rPr>
  </w:style>
  <w:style w:type="character" w:customStyle="1" w:styleId="CarCar2">
    <w:name w:val="Car Car2"/>
    <w:basedOn w:val="DefaultParagraphFont"/>
    <w:uiPriority w:val="99"/>
    <w:semiHidden/>
    <w:rsid w:val="005D53CC"/>
    <w:rPr>
      <w:rFonts w:ascii="Arial" w:hAnsi="Arial" w:cs="Times New Roman"/>
      <w:sz w:val="24"/>
      <w:szCs w:val="24"/>
      <w:lang w:val="es-BO" w:eastAsia="es-ES" w:bidi="ar-SA"/>
    </w:rPr>
  </w:style>
  <w:style w:type="paragraph" w:styleId="BodyText3">
    <w:name w:val="Body Text 3"/>
    <w:basedOn w:val="Normal"/>
    <w:link w:val="BodyText3Char"/>
    <w:uiPriority w:val="99"/>
    <w:rsid w:val="005D53CC"/>
    <w:pPr>
      <w:spacing w:before="0" w:after="0" w:line="240" w:lineRule="auto"/>
    </w:pPr>
    <w:rPr>
      <w:rFonts w:cs="Arial"/>
      <w:lang w:val="es-ES"/>
    </w:rPr>
  </w:style>
  <w:style w:type="character" w:customStyle="1" w:styleId="BodyText3Char">
    <w:name w:val="Body Text 3 Char"/>
    <w:basedOn w:val="DefaultParagraphFont"/>
    <w:link w:val="BodyText3"/>
    <w:uiPriority w:val="99"/>
    <w:semiHidden/>
    <w:rsid w:val="00605DB4"/>
    <w:rPr>
      <w:rFonts w:ascii="Arial" w:hAnsi="Arial"/>
      <w:sz w:val="16"/>
      <w:szCs w:val="16"/>
      <w:lang w:val="es-BO" w:eastAsia="es-ES"/>
    </w:rPr>
  </w:style>
  <w:style w:type="paragraph" w:customStyle="1" w:styleId="BodyText21">
    <w:name w:val="Body Text 21"/>
    <w:basedOn w:val="Normal"/>
    <w:uiPriority w:val="99"/>
    <w:rsid w:val="005D53CC"/>
    <w:pPr>
      <w:widowControl w:val="0"/>
      <w:spacing w:before="0" w:after="0" w:line="240" w:lineRule="auto"/>
    </w:pPr>
    <w:rPr>
      <w:rFonts w:ascii="Times New Roman" w:hAnsi="Times New Roman"/>
      <w:sz w:val="24"/>
      <w:szCs w:val="20"/>
      <w:lang w:val="es-ES"/>
    </w:rPr>
  </w:style>
  <w:style w:type="paragraph" w:styleId="BodyTextIndent">
    <w:name w:val="Body Text Indent"/>
    <w:basedOn w:val="Normal"/>
    <w:link w:val="BodyTextIndentChar"/>
    <w:uiPriority w:val="99"/>
    <w:rsid w:val="005D53CC"/>
    <w:pPr>
      <w:spacing w:after="120"/>
      <w:ind w:left="283"/>
    </w:pPr>
  </w:style>
  <w:style w:type="character" w:customStyle="1" w:styleId="BodyTextIndentChar">
    <w:name w:val="Body Text Indent Char"/>
    <w:basedOn w:val="DefaultParagraphFont"/>
    <w:link w:val="BodyTextIndent"/>
    <w:uiPriority w:val="99"/>
    <w:locked/>
    <w:rsid w:val="005974AA"/>
    <w:rPr>
      <w:rFonts w:ascii="Arial" w:hAnsi="Arial" w:cs="Times New Roman"/>
      <w:sz w:val="24"/>
      <w:szCs w:val="24"/>
      <w:lang w:val="es-BO"/>
    </w:rPr>
  </w:style>
  <w:style w:type="paragraph" w:styleId="BodyTextIndent3">
    <w:name w:val="Body Text Indent 3"/>
    <w:basedOn w:val="Normal"/>
    <w:link w:val="BodyTextIndent3Char"/>
    <w:uiPriority w:val="99"/>
    <w:rsid w:val="005D53CC"/>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9C5575"/>
    <w:rPr>
      <w:rFonts w:ascii="Arial" w:hAnsi="Arial" w:cs="Times New Roman"/>
      <w:sz w:val="16"/>
      <w:szCs w:val="16"/>
      <w:lang w:val="es-BO"/>
    </w:rPr>
  </w:style>
  <w:style w:type="paragraph" w:customStyle="1" w:styleId="Fotos">
    <w:name w:val="Fotos"/>
    <w:autoRedefine/>
    <w:uiPriority w:val="99"/>
    <w:rsid w:val="005D53CC"/>
    <w:pPr>
      <w:jc w:val="center"/>
    </w:pPr>
    <w:rPr>
      <w:rFonts w:ascii="Arial" w:hAnsi="Arial"/>
      <w:sz w:val="18"/>
      <w:szCs w:val="20"/>
      <w:lang w:val="es-BO" w:eastAsia="es-ES"/>
    </w:rPr>
  </w:style>
  <w:style w:type="paragraph" w:customStyle="1" w:styleId="CUADRO">
    <w:name w:val="CUADRO"/>
    <w:basedOn w:val="Normal"/>
    <w:uiPriority w:val="99"/>
    <w:rsid w:val="005D53CC"/>
    <w:pPr>
      <w:spacing w:before="0" w:after="0" w:line="240" w:lineRule="auto"/>
      <w:jc w:val="center"/>
    </w:pPr>
    <w:rPr>
      <w:rFonts w:cs="Arial"/>
      <w:lang w:val="es-ES"/>
    </w:rPr>
  </w:style>
  <w:style w:type="paragraph" w:styleId="Caption">
    <w:name w:val="caption"/>
    <w:aliases w:val="GRÁFICOS,CUADROS,CUADROS Car Car Car,CUADROS Car Car Car Car"/>
    <w:basedOn w:val="Normal"/>
    <w:next w:val="Normal"/>
    <w:link w:val="CaptionChar"/>
    <w:uiPriority w:val="99"/>
    <w:qFormat/>
    <w:rsid w:val="007E0BB8"/>
    <w:pPr>
      <w:keepNext/>
      <w:tabs>
        <w:tab w:val="left" w:pos="1134"/>
      </w:tabs>
      <w:spacing w:before="0" w:line="240" w:lineRule="auto"/>
      <w:jc w:val="left"/>
    </w:pPr>
    <w:rPr>
      <w:rFonts w:ascii="Times New Roman" w:hAnsi="Times New Roman"/>
      <w:b/>
      <w:bCs/>
      <w:sz w:val="20"/>
      <w:szCs w:val="20"/>
      <w:lang w:val="en-US"/>
    </w:rPr>
  </w:style>
  <w:style w:type="paragraph" w:customStyle="1" w:styleId="cuadro0">
    <w:name w:val="cuadro"/>
    <w:basedOn w:val="Normal"/>
    <w:uiPriority w:val="99"/>
    <w:rsid w:val="005D53CC"/>
    <w:pPr>
      <w:spacing w:before="0" w:after="0" w:line="240" w:lineRule="auto"/>
      <w:jc w:val="center"/>
    </w:pPr>
    <w:rPr>
      <w:rFonts w:cs="Arial"/>
      <w:bCs/>
      <w:lang w:val="es-ES"/>
    </w:rPr>
  </w:style>
  <w:style w:type="table" w:styleId="TableElegant">
    <w:name w:val="Table Elegant"/>
    <w:basedOn w:val="TableNormal"/>
    <w:uiPriority w:val="99"/>
    <w:rsid w:val="005D53CC"/>
    <w:pPr>
      <w:spacing w:before="240" w:after="240" w:line="288" w:lineRule="auto"/>
      <w:jc w:val="both"/>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Estilo8pt">
    <w:name w:val="Estilo 8 pt"/>
    <w:uiPriority w:val="99"/>
    <w:rsid w:val="005D53CC"/>
    <w:rPr>
      <w:sz w:val="20"/>
      <w:szCs w:val="20"/>
    </w:rPr>
    <w:tblPr>
      <w:tblInd w:w="0" w:type="dxa"/>
      <w:tblCellMar>
        <w:top w:w="0" w:type="dxa"/>
        <w:left w:w="108" w:type="dxa"/>
        <w:bottom w:w="0" w:type="dxa"/>
        <w:right w:w="108" w:type="dxa"/>
      </w:tblCellMar>
    </w:tblPr>
  </w:style>
  <w:style w:type="paragraph" w:customStyle="1" w:styleId="Estilo1">
    <w:name w:val="Estilo1"/>
    <w:basedOn w:val="Normal"/>
    <w:next w:val="Normal"/>
    <w:uiPriority w:val="99"/>
    <w:rsid w:val="005D53CC"/>
  </w:style>
  <w:style w:type="character" w:customStyle="1" w:styleId="Estilo10pt">
    <w:name w:val="Estilo 10 pt"/>
    <w:basedOn w:val="DefaultParagraphFont"/>
    <w:uiPriority w:val="99"/>
    <w:rsid w:val="005D53CC"/>
    <w:rPr>
      <w:rFonts w:ascii="Arial" w:hAnsi="Arial" w:cs="Times New Roman"/>
      <w:sz w:val="20"/>
    </w:rPr>
  </w:style>
  <w:style w:type="paragraph" w:styleId="TOC8">
    <w:name w:val="toc 8"/>
    <w:basedOn w:val="Normal"/>
    <w:next w:val="Normal"/>
    <w:autoRedefine/>
    <w:uiPriority w:val="99"/>
    <w:rsid w:val="005D53CC"/>
    <w:pPr>
      <w:spacing w:before="0" w:after="0" w:line="240" w:lineRule="auto"/>
      <w:ind w:left="1680"/>
      <w:jc w:val="left"/>
    </w:pPr>
    <w:rPr>
      <w:rFonts w:ascii="Times New Roman" w:hAnsi="Times New Roman"/>
      <w:sz w:val="24"/>
      <w:lang w:val="es-ES"/>
    </w:rPr>
  </w:style>
  <w:style w:type="paragraph" w:styleId="TOC9">
    <w:name w:val="toc 9"/>
    <w:basedOn w:val="Normal"/>
    <w:next w:val="Normal"/>
    <w:autoRedefine/>
    <w:uiPriority w:val="99"/>
    <w:rsid w:val="005D53CC"/>
    <w:pPr>
      <w:spacing w:before="0" w:after="0" w:line="240" w:lineRule="auto"/>
      <w:ind w:left="1920"/>
      <w:jc w:val="left"/>
    </w:pPr>
    <w:rPr>
      <w:rFonts w:ascii="Times New Roman" w:hAnsi="Times New Roman"/>
      <w:sz w:val="24"/>
      <w:lang w:val="es-ES"/>
    </w:rPr>
  </w:style>
  <w:style w:type="paragraph" w:customStyle="1" w:styleId="Estilo2">
    <w:name w:val="Estilo2"/>
    <w:basedOn w:val="Normal"/>
    <w:next w:val="Normal"/>
    <w:uiPriority w:val="99"/>
    <w:rsid w:val="005D53CC"/>
    <w:rPr>
      <w:caps/>
      <w:sz w:val="20"/>
    </w:rPr>
  </w:style>
  <w:style w:type="paragraph" w:styleId="TableofFigures">
    <w:name w:val="table of figures"/>
    <w:basedOn w:val="Normal"/>
    <w:next w:val="Normal"/>
    <w:uiPriority w:val="99"/>
    <w:rsid w:val="00B36307"/>
    <w:pPr>
      <w:tabs>
        <w:tab w:val="right" w:leader="dot" w:pos="8778"/>
      </w:tabs>
      <w:spacing w:before="0" w:after="0" w:line="240" w:lineRule="auto"/>
      <w:ind w:left="1418" w:hanging="1418"/>
      <w:jc w:val="left"/>
    </w:pPr>
    <w:rPr>
      <w:noProof/>
      <w:szCs w:val="22"/>
      <w:lang w:val="es-ES"/>
    </w:rPr>
  </w:style>
  <w:style w:type="paragraph" w:styleId="BalloonText">
    <w:name w:val="Balloon Text"/>
    <w:basedOn w:val="Normal"/>
    <w:link w:val="BalloonTextChar"/>
    <w:uiPriority w:val="99"/>
    <w:rsid w:val="005D53CC"/>
    <w:pPr>
      <w:spacing w:before="0" w:after="0" w:line="240" w:lineRule="auto"/>
      <w:jc w:val="left"/>
    </w:pPr>
    <w:rPr>
      <w:rFonts w:ascii="Tahoma" w:hAnsi="Tahoma" w:cs="Tahoma"/>
      <w:sz w:val="16"/>
      <w:szCs w:val="16"/>
      <w:lang w:val="es-ES"/>
    </w:rPr>
  </w:style>
  <w:style w:type="character" w:customStyle="1" w:styleId="BalloonTextChar">
    <w:name w:val="Balloon Text Char"/>
    <w:basedOn w:val="DefaultParagraphFont"/>
    <w:link w:val="BalloonText"/>
    <w:uiPriority w:val="99"/>
    <w:semiHidden/>
    <w:rsid w:val="00605DB4"/>
    <w:rPr>
      <w:sz w:val="0"/>
      <w:szCs w:val="0"/>
      <w:lang w:val="es-BO" w:eastAsia="es-ES"/>
    </w:rPr>
  </w:style>
  <w:style w:type="paragraph" w:styleId="TOCHeading">
    <w:name w:val="TOC Heading"/>
    <w:basedOn w:val="Heading1"/>
    <w:next w:val="Normal"/>
    <w:uiPriority w:val="99"/>
    <w:qFormat/>
    <w:rsid w:val="005D53CC"/>
    <w:pPr>
      <w:keepLines/>
      <w:numPr>
        <w:numId w:val="0"/>
      </w:numPr>
      <w:spacing w:after="0" w:line="276" w:lineRule="auto"/>
      <w:jc w:val="left"/>
      <w:outlineLvl w:val="9"/>
    </w:pPr>
    <w:rPr>
      <w:rFonts w:ascii="Cambria" w:hAnsi="Cambria" w:cs="Times New Roman"/>
      <w:color w:val="365F91"/>
      <w:kern w:val="0"/>
      <w:sz w:val="28"/>
      <w:szCs w:val="28"/>
      <w:lang w:val="es-ES" w:eastAsia="en-US"/>
    </w:rPr>
  </w:style>
  <w:style w:type="paragraph" w:styleId="DocumentMap">
    <w:name w:val="Document Map"/>
    <w:basedOn w:val="Normal"/>
    <w:link w:val="DocumentMapChar"/>
    <w:uiPriority w:val="99"/>
    <w:rsid w:val="005D53CC"/>
    <w:pPr>
      <w:spacing w:before="0" w:after="0" w:line="240" w:lineRule="auto"/>
      <w:jc w:val="left"/>
    </w:pPr>
    <w:rPr>
      <w:rFonts w:ascii="Tahoma" w:hAnsi="Tahoma" w:cs="Tahoma"/>
      <w:sz w:val="16"/>
      <w:szCs w:val="16"/>
      <w:lang w:val="es-ES"/>
    </w:rPr>
  </w:style>
  <w:style w:type="character" w:customStyle="1" w:styleId="DocumentMapChar">
    <w:name w:val="Document Map Char"/>
    <w:basedOn w:val="DefaultParagraphFont"/>
    <w:link w:val="DocumentMap"/>
    <w:uiPriority w:val="99"/>
    <w:locked/>
    <w:rsid w:val="005D53CC"/>
    <w:rPr>
      <w:rFonts w:ascii="Tahoma" w:hAnsi="Tahoma" w:cs="Tahoma"/>
      <w:sz w:val="16"/>
      <w:szCs w:val="16"/>
      <w:lang w:val="es-ES" w:eastAsia="es-ES" w:bidi="ar-SA"/>
    </w:rPr>
  </w:style>
  <w:style w:type="paragraph" w:styleId="Title">
    <w:name w:val="Title"/>
    <w:basedOn w:val="Normal"/>
    <w:link w:val="TitleChar"/>
    <w:uiPriority w:val="99"/>
    <w:qFormat/>
    <w:rsid w:val="005D53CC"/>
    <w:pPr>
      <w:spacing w:before="120" w:after="120" w:line="240" w:lineRule="auto"/>
      <w:jc w:val="center"/>
    </w:pPr>
    <w:rPr>
      <w:rFonts w:ascii="Bookman Old Style" w:eastAsia="MS Mincho" w:hAnsi="Bookman Old Style"/>
      <w:b/>
      <w:sz w:val="20"/>
      <w:szCs w:val="20"/>
      <w:lang w:val="es-ES_tradnl"/>
    </w:rPr>
  </w:style>
  <w:style w:type="character" w:customStyle="1" w:styleId="TitleChar">
    <w:name w:val="Title Char"/>
    <w:basedOn w:val="DefaultParagraphFont"/>
    <w:link w:val="Title"/>
    <w:uiPriority w:val="99"/>
    <w:locked/>
    <w:rsid w:val="009C5575"/>
    <w:rPr>
      <w:rFonts w:ascii="Bookman Old Style" w:eastAsia="MS Mincho" w:hAnsi="Bookman Old Style" w:cs="Times New Roman"/>
      <w:b/>
      <w:lang w:val="es-ES_tradnl"/>
    </w:rPr>
  </w:style>
  <w:style w:type="paragraph" w:customStyle="1" w:styleId="TITULO">
    <w:name w:val="TITULO"/>
    <w:basedOn w:val="Normal"/>
    <w:uiPriority w:val="99"/>
    <w:rsid w:val="005D53CC"/>
    <w:pPr>
      <w:pBdr>
        <w:top w:val="single" w:sz="4" w:space="1" w:color="auto" w:shadow="1"/>
        <w:left w:val="single" w:sz="4" w:space="4" w:color="auto" w:shadow="1"/>
        <w:bottom w:val="single" w:sz="4" w:space="1" w:color="auto" w:shadow="1"/>
        <w:right w:val="single" w:sz="4" w:space="4" w:color="auto" w:shadow="1"/>
      </w:pBdr>
      <w:shd w:val="clear" w:color="auto" w:fill="CCFFCC"/>
      <w:spacing w:before="120" w:after="120" w:line="360" w:lineRule="auto"/>
      <w:jc w:val="center"/>
    </w:pPr>
    <w:rPr>
      <w:rFonts w:ascii="Verdana" w:eastAsia="MS Mincho" w:hAnsi="Verdana"/>
      <w:b/>
      <w:sz w:val="28"/>
      <w:lang w:val="es-ES"/>
    </w:rPr>
  </w:style>
  <w:style w:type="paragraph" w:customStyle="1" w:styleId="EstiloArial10ptCentradoInterlineadosencillo">
    <w:name w:val="Estilo Arial 10 pt Centrado Interlineado:  sencillo"/>
    <w:basedOn w:val="Normal"/>
    <w:uiPriority w:val="99"/>
    <w:rsid w:val="005D53CC"/>
    <w:pPr>
      <w:spacing w:before="120" w:after="120" w:line="240" w:lineRule="auto"/>
      <w:jc w:val="center"/>
    </w:pPr>
    <w:rPr>
      <w:rFonts w:ascii="Comic Sans MS" w:eastAsia="MS Mincho" w:hAnsi="Comic Sans MS"/>
      <w:i/>
      <w:sz w:val="16"/>
      <w:szCs w:val="20"/>
      <w:lang w:val="es-ES"/>
    </w:rPr>
  </w:style>
  <w:style w:type="paragraph" w:customStyle="1" w:styleId="xl32">
    <w:name w:val="xl32"/>
    <w:basedOn w:val="Normal"/>
    <w:uiPriority w:val="99"/>
    <w:rsid w:val="005D53CC"/>
    <w:pPr>
      <w:spacing w:before="100" w:beforeAutospacing="1" w:after="100" w:afterAutospacing="1" w:line="240" w:lineRule="auto"/>
      <w:ind w:left="851"/>
    </w:pPr>
    <w:rPr>
      <w:rFonts w:eastAsia="Arial Unicode MS"/>
      <w:lang w:val="es-ES"/>
    </w:rPr>
  </w:style>
  <w:style w:type="paragraph" w:customStyle="1" w:styleId="Normal-sang15">
    <w:name w:val="Normal-sang(1.5)"/>
    <w:basedOn w:val="Normal"/>
    <w:uiPriority w:val="99"/>
    <w:rsid w:val="005D53CC"/>
    <w:pPr>
      <w:tabs>
        <w:tab w:val="left" w:pos="851"/>
      </w:tabs>
      <w:spacing w:before="120" w:after="120" w:line="240" w:lineRule="auto"/>
      <w:ind w:left="851"/>
    </w:pPr>
    <w:rPr>
      <w:rFonts w:cs="Arial"/>
      <w:szCs w:val="22"/>
      <w:lang w:val="es-ES_tradnl"/>
    </w:rPr>
  </w:style>
  <w:style w:type="character" w:customStyle="1" w:styleId="TtuloTablaCar">
    <w:name w:val="Título Tabla Car"/>
    <w:basedOn w:val="DefaultParagraphFont"/>
    <w:link w:val="TtuloTabla"/>
    <w:uiPriority w:val="99"/>
    <w:locked/>
    <w:rsid w:val="005D53CC"/>
    <w:rPr>
      <w:rFonts w:ascii="Arial" w:hAnsi="Arial" w:cs="Times New Roman"/>
      <w:b/>
      <w:sz w:val="24"/>
      <w:szCs w:val="24"/>
      <w:lang w:val="es-BO" w:eastAsia="es-ES" w:bidi="ar-SA"/>
    </w:rPr>
  </w:style>
  <w:style w:type="paragraph" w:customStyle="1" w:styleId="xl24">
    <w:name w:val="xl24"/>
    <w:basedOn w:val="Normal"/>
    <w:uiPriority w:val="99"/>
    <w:rsid w:val="009C505D"/>
    <w:pPr>
      <w:spacing w:before="100" w:beforeAutospacing="1" w:after="100" w:afterAutospacing="1" w:line="240" w:lineRule="auto"/>
      <w:jc w:val="center"/>
    </w:pPr>
    <w:rPr>
      <w:rFonts w:ascii="Arial Unicode MS" w:eastAsia="Arial Unicode MS" w:hAnsi="Arial Unicode MS" w:cs="Arial Unicode MS"/>
      <w:sz w:val="24"/>
      <w:lang w:val="es-ES"/>
    </w:rPr>
  </w:style>
  <w:style w:type="character" w:customStyle="1" w:styleId="Heading2Char1">
    <w:name w:val="Heading 2 Char1"/>
    <w:aliases w:val="Heading Char1,Items Char1,H2 Char1,sl2 Char1,main Char1,Car Char1,Car1 Char1,Título 2. Char1,Car + Antes:  12 pto Char1,Después:  3 pto Char1,Interlineado:  sencillo Char1"/>
    <w:basedOn w:val="DefaultParagraphFont"/>
    <w:link w:val="Heading2"/>
    <w:uiPriority w:val="99"/>
    <w:locked/>
    <w:rsid w:val="00BB54CE"/>
    <w:rPr>
      <w:rFonts w:ascii="Arial" w:hAnsi="Arial" w:cs="Arial"/>
      <w:b/>
      <w:bCs/>
      <w:iCs/>
      <w:caps/>
      <w:lang w:val="es-BO" w:eastAsia="es-ES"/>
    </w:rPr>
  </w:style>
  <w:style w:type="paragraph" w:styleId="NormalWeb">
    <w:name w:val="Normal (Web)"/>
    <w:basedOn w:val="Normal"/>
    <w:uiPriority w:val="99"/>
    <w:rsid w:val="0044482E"/>
    <w:pPr>
      <w:spacing w:before="100" w:beforeAutospacing="1" w:after="100" w:afterAutospacing="1" w:line="240" w:lineRule="auto"/>
      <w:jc w:val="left"/>
    </w:pPr>
    <w:rPr>
      <w:rFonts w:ascii="Times New Roman" w:hAnsi="Times New Roman"/>
      <w:sz w:val="24"/>
      <w:lang w:val="es-ES"/>
    </w:rPr>
  </w:style>
  <w:style w:type="character" w:customStyle="1" w:styleId="FiguraCar">
    <w:name w:val="Figura Car"/>
    <w:basedOn w:val="DefaultParagraphFont"/>
    <w:link w:val="Figura"/>
    <w:uiPriority w:val="99"/>
    <w:locked/>
    <w:rsid w:val="004D4BDC"/>
    <w:rPr>
      <w:rFonts w:ascii="Arial" w:hAnsi="Arial" w:cs="Times New Roman"/>
      <w:b/>
      <w:sz w:val="24"/>
      <w:szCs w:val="24"/>
      <w:lang w:val="es-BO" w:eastAsia="es-ES" w:bidi="ar-SA"/>
    </w:rPr>
  </w:style>
  <w:style w:type="paragraph" w:styleId="BodyTextIndent2">
    <w:name w:val="Body Text Indent 2"/>
    <w:basedOn w:val="Normal"/>
    <w:link w:val="BodyTextIndent2Char"/>
    <w:uiPriority w:val="99"/>
    <w:rsid w:val="00236615"/>
    <w:pPr>
      <w:widowControl w:val="0"/>
      <w:suppressAutoHyphens/>
      <w:spacing w:before="0" w:after="120" w:line="480" w:lineRule="auto"/>
      <w:ind w:left="283"/>
      <w:jc w:val="left"/>
    </w:pPr>
    <w:rPr>
      <w:rFonts w:ascii="Times New Roman" w:hAnsi="Times New Roman"/>
      <w:sz w:val="24"/>
      <w:szCs w:val="20"/>
      <w:lang w:val="es-ES_tradnl"/>
    </w:rPr>
  </w:style>
  <w:style w:type="character" w:customStyle="1" w:styleId="BodyTextIndent2Char">
    <w:name w:val="Body Text Indent 2 Char"/>
    <w:basedOn w:val="DefaultParagraphFont"/>
    <w:link w:val="BodyTextIndent2"/>
    <w:uiPriority w:val="99"/>
    <w:locked/>
    <w:rsid w:val="00236615"/>
    <w:rPr>
      <w:rFonts w:cs="Times New Roman"/>
      <w:sz w:val="24"/>
      <w:lang w:val="es-ES_tradnl"/>
    </w:rPr>
  </w:style>
  <w:style w:type="table" w:styleId="MediumGrid3-Accent3">
    <w:name w:val="Medium Grid 3 Accent 3"/>
    <w:basedOn w:val="TableNormal"/>
    <w:uiPriority w:val="99"/>
    <w:rsid w:val="00236615"/>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spipsurligne">
    <w:name w:val="spip_surligne"/>
    <w:basedOn w:val="DefaultParagraphFont"/>
    <w:uiPriority w:val="99"/>
    <w:rsid w:val="00CC79E8"/>
    <w:rPr>
      <w:rFonts w:cs="Times New Roman"/>
    </w:rPr>
  </w:style>
  <w:style w:type="paragraph" w:customStyle="1" w:styleId="Vieta">
    <w:name w:val="Viñeta"/>
    <w:basedOn w:val="Normal"/>
    <w:uiPriority w:val="99"/>
    <w:rsid w:val="009F5341"/>
    <w:pPr>
      <w:numPr>
        <w:numId w:val="9"/>
      </w:numPr>
      <w:tabs>
        <w:tab w:val="left" w:pos="851"/>
      </w:tabs>
      <w:spacing w:line="240" w:lineRule="auto"/>
    </w:pPr>
    <w:rPr>
      <w:rFonts w:cs="Arial"/>
      <w:b/>
      <w:i/>
      <w:iCs/>
      <w:lang w:val="es-ES"/>
    </w:rPr>
  </w:style>
  <w:style w:type="paragraph" w:customStyle="1" w:styleId="Abap">
    <w:name w:val="Abapó"/>
    <w:basedOn w:val="Normal"/>
    <w:link w:val="AbapCar"/>
    <w:autoRedefine/>
    <w:uiPriority w:val="99"/>
    <w:rsid w:val="009F5341"/>
    <w:pPr>
      <w:spacing w:before="0" w:after="0" w:line="264" w:lineRule="auto"/>
      <w:ind w:left="454"/>
    </w:pPr>
    <w:rPr>
      <w:rFonts w:ascii="Times New Roman" w:hAnsi="Times New Roman"/>
      <w:sz w:val="24"/>
      <w:szCs w:val="20"/>
      <w:lang w:val="es-ES_tradnl"/>
    </w:rPr>
  </w:style>
  <w:style w:type="character" w:customStyle="1" w:styleId="AbapCar">
    <w:name w:val="Abapó Car"/>
    <w:basedOn w:val="DefaultParagraphFont"/>
    <w:link w:val="Abap"/>
    <w:uiPriority w:val="99"/>
    <w:locked/>
    <w:rsid w:val="009F5341"/>
    <w:rPr>
      <w:rFonts w:cs="Times New Roman"/>
      <w:sz w:val="24"/>
      <w:lang w:val="es-ES_tradnl"/>
    </w:rPr>
  </w:style>
  <w:style w:type="paragraph" w:customStyle="1" w:styleId="T3">
    <w:name w:val="T3"/>
    <w:basedOn w:val="BodyText"/>
    <w:link w:val="T3Car"/>
    <w:autoRedefine/>
    <w:uiPriority w:val="99"/>
    <w:rsid w:val="009F5341"/>
    <w:pPr>
      <w:numPr>
        <w:ilvl w:val="2"/>
        <w:numId w:val="10"/>
      </w:numPr>
      <w:spacing w:before="0" w:after="0"/>
      <w:ind w:left="567" w:right="-2"/>
    </w:pPr>
    <w:rPr>
      <w:b/>
      <w:caps/>
      <w:szCs w:val="22"/>
      <w:lang w:val="es-ES_tradnl"/>
    </w:rPr>
  </w:style>
  <w:style w:type="character" w:customStyle="1" w:styleId="T3Car">
    <w:name w:val="T3 Car"/>
    <w:basedOn w:val="DefaultParagraphFont"/>
    <w:link w:val="T3"/>
    <w:uiPriority w:val="99"/>
    <w:locked/>
    <w:rsid w:val="009F5341"/>
    <w:rPr>
      <w:rFonts w:ascii="Arial" w:hAnsi="Arial"/>
      <w:b/>
      <w:caps/>
      <w:lang w:val="es-ES_tradnl" w:eastAsia="es-ES"/>
    </w:rPr>
  </w:style>
  <w:style w:type="paragraph" w:styleId="ListParagraph">
    <w:name w:val="List Paragraph"/>
    <w:basedOn w:val="Normal"/>
    <w:uiPriority w:val="99"/>
    <w:qFormat/>
    <w:rsid w:val="009F5341"/>
    <w:pPr>
      <w:widowControl w:val="0"/>
      <w:autoSpaceDE w:val="0"/>
      <w:autoSpaceDN w:val="0"/>
      <w:spacing w:before="0" w:after="0" w:line="240" w:lineRule="auto"/>
      <w:ind w:left="708"/>
    </w:pPr>
    <w:rPr>
      <w:rFonts w:cs="Arial"/>
      <w:sz w:val="24"/>
      <w:lang w:val="es-ES"/>
    </w:rPr>
  </w:style>
  <w:style w:type="paragraph" w:customStyle="1" w:styleId="EstiloTtulo2HeadingItemsH2sl2mainCarCar1Ttulo2CarA">
    <w:name w:val="Estilo Título 2HeadingItemsH2sl2mainCarCar1Título 2.Car + A..."/>
    <w:basedOn w:val="Heading2"/>
    <w:uiPriority w:val="99"/>
    <w:rsid w:val="009F5341"/>
    <w:pPr>
      <w:widowControl w:val="0"/>
      <w:tabs>
        <w:tab w:val="clear" w:pos="576"/>
        <w:tab w:val="num" w:pos="0"/>
      </w:tabs>
      <w:suppressAutoHyphens/>
      <w:spacing w:after="60" w:line="240" w:lineRule="auto"/>
      <w:ind w:left="0" w:firstLine="0"/>
      <w:jc w:val="left"/>
    </w:pPr>
    <w:rPr>
      <w:b w:val="0"/>
      <w:iCs w:val="0"/>
      <w:sz w:val="24"/>
      <w:szCs w:val="28"/>
      <w:lang w:val="es-ES_tradnl"/>
    </w:rPr>
  </w:style>
  <w:style w:type="character" w:styleId="FollowedHyperlink">
    <w:name w:val="FollowedHyperlink"/>
    <w:basedOn w:val="DefaultParagraphFont"/>
    <w:uiPriority w:val="99"/>
    <w:rsid w:val="00086255"/>
    <w:rPr>
      <w:rFonts w:cs="Times New Roman"/>
      <w:color w:val="800080"/>
      <w:u w:val="single"/>
    </w:rPr>
  </w:style>
  <w:style w:type="paragraph" w:customStyle="1" w:styleId="xl63">
    <w:name w:val="xl63"/>
    <w:basedOn w:val="Normal"/>
    <w:uiPriority w:val="99"/>
    <w:rsid w:val="00086255"/>
    <w:pPr>
      <w:spacing w:before="100" w:beforeAutospacing="1" w:after="100" w:afterAutospacing="1" w:line="240" w:lineRule="auto"/>
      <w:jc w:val="center"/>
    </w:pPr>
    <w:rPr>
      <w:rFonts w:cs="Arial"/>
      <w:b/>
      <w:bCs/>
      <w:sz w:val="28"/>
      <w:szCs w:val="28"/>
      <w:u w:val="single"/>
      <w:lang w:val="es-ES"/>
    </w:rPr>
  </w:style>
  <w:style w:type="paragraph" w:customStyle="1" w:styleId="xl64">
    <w:name w:val="xl64"/>
    <w:basedOn w:val="Normal"/>
    <w:uiPriority w:val="99"/>
    <w:rsid w:val="00086255"/>
    <w:pPr>
      <w:spacing w:before="100" w:beforeAutospacing="1" w:after="100" w:afterAutospacing="1" w:line="240" w:lineRule="auto"/>
      <w:jc w:val="center"/>
    </w:pPr>
    <w:rPr>
      <w:rFonts w:cs="Arial"/>
      <w:b/>
      <w:bCs/>
      <w:sz w:val="16"/>
      <w:szCs w:val="16"/>
      <w:lang w:val="es-ES"/>
    </w:rPr>
  </w:style>
  <w:style w:type="paragraph" w:customStyle="1" w:styleId="xl65">
    <w:name w:val="xl65"/>
    <w:basedOn w:val="Normal"/>
    <w:uiPriority w:val="99"/>
    <w:rsid w:val="00086255"/>
    <w:pPr>
      <w:spacing w:before="100" w:beforeAutospacing="1" w:after="100" w:afterAutospacing="1" w:line="240" w:lineRule="auto"/>
      <w:jc w:val="center"/>
    </w:pPr>
    <w:rPr>
      <w:rFonts w:cs="Arial"/>
      <w:b/>
      <w:bCs/>
      <w:sz w:val="24"/>
      <w:lang w:val="es-ES"/>
    </w:rPr>
  </w:style>
  <w:style w:type="paragraph" w:customStyle="1" w:styleId="xl66">
    <w:name w:val="xl66"/>
    <w:basedOn w:val="Normal"/>
    <w:uiPriority w:val="99"/>
    <w:rsid w:val="00086255"/>
    <w:pPr>
      <w:spacing w:before="100" w:beforeAutospacing="1" w:after="100" w:afterAutospacing="1" w:line="240" w:lineRule="auto"/>
      <w:jc w:val="left"/>
    </w:pPr>
    <w:rPr>
      <w:rFonts w:cs="Arial"/>
      <w:sz w:val="16"/>
      <w:szCs w:val="16"/>
      <w:lang w:val="es-ES"/>
    </w:rPr>
  </w:style>
  <w:style w:type="paragraph" w:customStyle="1" w:styleId="xl67">
    <w:name w:val="xl67"/>
    <w:basedOn w:val="Normal"/>
    <w:uiPriority w:val="99"/>
    <w:rsid w:val="00086255"/>
    <w:pPr>
      <w:spacing w:before="100" w:beforeAutospacing="1" w:after="100" w:afterAutospacing="1" w:line="240" w:lineRule="auto"/>
      <w:jc w:val="left"/>
    </w:pPr>
    <w:rPr>
      <w:rFonts w:cs="Arial"/>
      <w:b/>
      <w:bCs/>
      <w:sz w:val="20"/>
      <w:szCs w:val="20"/>
      <w:lang w:val="es-ES"/>
    </w:rPr>
  </w:style>
  <w:style w:type="paragraph" w:customStyle="1" w:styleId="xl68">
    <w:name w:val="xl68"/>
    <w:basedOn w:val="Normal"/>
    <w:uiPriority w:val="99"/>
    <w:rsid w:val="00086255"/>
    <w:pPr>
      <w:spacing w:before="100" w:beforeAutospacing="1" w:after="100" w:afterAutospacing="1" w:line="240" w:lineRule="auto"/>
      <w:jc w:val="left"/>
    </w:pPr>
    <w:rPr>
      <w:rFonts w:cs="Arial"/>
      <w:b/>
      <w:bCs/>
      <w:sz w:val="16"/>
      <w:szCs w:val="16"/>
      <w:lang w:val="es-ES"/>
    </w:rPr>
  </w:style>
  <w:style w:type="paragraph" w:customStyle="1" w:styleId="xl69">
    <w:name w:val="xl69"/>
    <w:basedOn w:val="Normal"/>
    <w:uiPriority w:val="99"/>
    <w:rsid w:val="00086255"/>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70">
    <w:name w:val="xl70"/>
    <w:basedOn w:val="Normal"/>
    <w:uiPriority w:val="99"/>
    <w:rsid w:val="00086255"/>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71">
    <w:name w:val="xl71"/>
    <w:basedOn w:val="Normal"/>
    <w:uiPriority w:val="99"/>
    <w:rsid w:val="00086255"/>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72">
    <w:name w:val="xl72"/>
    <w:basedOn w:val="Normal"/>
    <w:uiPriority w:val="99"/>
    <w:rsid w:val="00086255"/>
    <w:pPr>
      <w:pBdr>
        <w:top w:val="single" w:sz="8" w:space="0" w:color="auto"/>
        <w:right w:val="single" w:sz="4" w:space="0" w:color="auto"/>
      </w:pBdr>
      <w:spacing w:before="100" w:beforeAutospacing="1" w:after="100" w:afterAutospacing="1" w:line="240" w:lineRule="auto"/>
      <w:jc w:val="center"/>
      <w:textAlignment w:val="center"/>
    </w:pPr>
    <w:rPr>
      <w:rFonts w:cs="Arial"/>
      <w:sz w:val="14"/>
      <w:szCs w:val="14"/>
      <w:lang w:val="es-ES"/>
    </w:rPr>
  </w:style>
  <w:style w:type="paragraph" w:customStyle="1" w:styleId="xl73">
    <w:name w:val="xl73"/>
    <w:basedOn w:val="Normal"/>
    <w:uiPriority w:val="99"/>
    <w:rsid w:val="0008625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cs="Arial"/>
      <w:sz w:val="14"/>
      <w:szCs w:val="14"/>
      <w:lang w:val="es-ES"/>
    </w:rPr>
  </w:style>
  <w:style w:type="paragraph" w:customStyle="1" w:styleId="xl74">
    <w:name w:val="xl74"/>
    <w:basedOn w:val="Normal"/>
    <w:uiPriority w:val="99"/>
    <w:rsid w:val="00086255"/>
    <w:pPr>
      <w:pBdr>
        <w:top w:val="single" w:sz="8" w:space="0" w:color="auto"/>
        <w:left w:val="single" w:sz="4" w:space="0" w:color="auto"/>
      </w:pBdr>
      <w:spacing w:before="100" w:beforeAutospacing="1" w:after="100" w:afterAutospacing="1" w:line="240" w:lineRule="auto"/>
      <w:jc w:val="center"/>
      <w:textAlignment w:val="center"/>
    </w:pPr>
    <w:rPr>
      <w:rFonts w:cs="Arial"/>
      <w:sz w:val="14"/>
      <w:szCs w:val="14"/>
      <w:lang w:val="es-ES"/>
    </w:rPr>
  </w:style>
  <w:style w:type="paragraph" w:customStyle="1" w:styleId="xl75">
    <w:name w:val="xl75"/>
    <w:basedOn w:val="Normal"/>
    <w:uiPriority w:val="99"/>
    <w:rsid w:val="00086255"/>
    <w:pPr>
      <w:pBdr>
        <w:right w:val="single" w:sz="4" w:space="0" w:color="auto"/>
      </w:pBdr>
      <w:spacing w:before="100" w:beforeAutospacing="1" w:after="100" w:afterAutospacing="1" w:line="240" w:lineRule="auto"/>
      <w:jc w:val="center"/>
      <w:textAlignment w:val="center"/>
    </w:pPr>
    <w:rPr>
      <w:rFonts w:cs="Arial"/>
      <w:sz w:val="14"/>
      <w:szCs w:val="14"/>
      <w:lang w:val="es-ES"/>
    </w:rPr>
  </w:style>
  <w:style w:type="paragraph" w:customStyle="1" w:styleId="xl76">
    <w:name w:val="xl76"/>
    <w:basedOn w:val="Normal"/>
    <w:uiPriority w:val="99"/>
    <w:rsid w:val="00086255"/>
    <w:pPr>
      <w:pBdr>
        <w:left w:val="single" w:sz="4" w:space="0" w:color="auto"/>
        <w:right w:val="single" w:sz="4" w:space="0" w:color="auto"/>
      </w:pBdr>
      <w:spacing w:before="100" w:beforeAutospacing="1" w:after="100" w:afterAutospacing="1" w:line="240" w:lineRule="auto"/>
      <w:jc w:val="center"/>
      <w:textAlignment w:val="center"/>
    </w:pPr>
    <w:rPr>
      <w:rFonts w:cs="Arial"/>
      <w:sz w:val="14"/>
      <w:szCs w:val="14"/>
      <w:lang w:val="es-ES"/>
    </w:rPr>
  </w:style>
  <w:style w:type="paragraph" w:customStyle="1" w:styleId="xl77">
    <w:name w:val="xl77"/>
    <w:basedOn w:val="Normal"/>
    <w:uiPriority w:val="99"/>
    <w:rsid w:val="0008625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cs="Arial"/>
      <w:sz w:val="14"/>
      <w:szCs w:val="14"/>
      <w:lang w:val="es-ES"/>
    </w:rPr>
  </w:style>
  <w:style w:type="paragraph" w:customStyle="1" w:styleId="xl78">
    <w:name w:val="xl78"/>
    <w:basedOn w:val="Normal"/>
    <w:uiPriority w:val="99"/>
    <w:rsid w:val="00086255"/>
    <w:pPr>
      <w:pBdr>
        <w:left w:val="single" w:sz="4" w:space="0" w:color="auto"/>
      </w:pBdr>
      <w:spacing w:before="100" w:beforeAutospacing="1" w:after="100" w:afterAutospacing="1" w:line="240" w:lineRule="auto"/>
      <w:jc w:val="center"/>
      <w:textAlignment w:val="center"/>
    </w:pPr>
    <w:rPr>
      <w:rFonts w:cs="Arial"/>
      <w:sz w:val="14"/>
      <w:szCs w:val="14"/>
      <w:lang w:val="es-ES"/>
    </w:rPr>
  </w:style>
  <w:style w:type="paragraph" w:customStyle="1" w:styleId="xl79">
    <w:name w:val="xl79"/>
    <w:basedOn w:val="Normal"/>
    <w:uiPriority w:val="99"/>
    <w:rsid w:val="0008625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cs="Arial"/>
      <w:sz w:val="14"/>
      <w:szCs w:val="14"/>
      <w:lang w:val="es-ES"/>
    </w:rPr>
  </w:style>
  <w:style w:type="paragraph" w:customStyle="1" w:styleId="xl80">
    <w:name w:val="xl80"/>
    <w:basedOn w:val="Normal"/>
    <w:uiPriority w:val="99"/>
    <w:rsid w:val="00086255"/>
    <w:pPr>
      <w:pBdr>
        <w:left w:val="single" w:sz="8" w:space="0" w:color="auto"/>
        <w:right w:val="single" w:sz="8" w:space="0" w:color="auto"/>
      </w:pBdr>
      <w:spacing w:before="100" w:beforeAutospacing="1" w:after="100" w:afterAutospacing="1" w:line="240" w:lineRule="auto"/>
      <w:jc w:val="left"/>
    </w:pPr>
    <w:rPr>
      <w:rFonts w:cs="Arial"/>
      <w:sz w:val="14"/>
      <w:szCs w:val="14"/>
      <w:lang w:val="es-ES"/>
    </w:rPr>
  </w:style>
  <w:style w:type="paragraph" w:customStyle="1" w:styleId="xl81">
    <w:name w:val="xl81"/>
    <w:basedOn w:val="Normal"/>
    <w:uiPriority w:val="99"/>
    <w:rsid w:val="00086255"/>
    <w:pPr>
      <w:pBdr>
        <w:left w:val="single" w:sz="8" w:space="0" w:color="auto"/>
        <w:bottom w:val="single" w:sz="8" w:space="0" w:color="auto"/>
        <w:right w:val="single" w:sz="8" w:space="0" w:color="auto"/>
      </w:pBdr>
      <w:spacing w:before="100" w:beforeAutospacing="1" w:after="100" w:afterAutospacing="1" w:line="240" w:lineRule="auto"/>
      <w:jc w:val="left"/>
    </w:pPr>
    <w:rPr>
      <w:rFonts w:cs="Arial"/>
      <w:sz w:val="14"/>
      <w:szCs w:val="14"/>
      <w:lang w:val="es-ES"/>
    </w:rPr>
  </w:style>
  <w:style w:type="paragraph" w:customStyle="1" w:styleId="xl82">
    <w:name w:val="xl82"/>
    <w:basedOn w:val="Normal"/>
    <w:uiPriority w:val="99"/>
    <w:rsid w:val="00086255"/>
    <w:pPr>
      <w:spacing w:before="100" w:beforeAutospacing="1" w:after="100" w:afterAutospacing="1" w:line="240" w:lineRule="auto"/>
      <w:jc w:val="center"/>
      <w:textAlignment w:val="center"/>
    </w:pPr>
    <w:rPr>
      <w:rFonts w:cs="Arial"/>
      <w:sz w:val="14"/>
      <w:szCs w:val="14"/>
      <w:lang w:val="es-ES"/>
    </w:rPr>
  </w:style>
  <w:style w:type="paragraph" w:customStyle="1" w:styleId="xl83">
    <w:name w:val="xl83"/>
    <w:basedOn w:val="Normal"/>
    <w:uiPriority w:val="99"/>
    <w:rsid w:val="00086255"/>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cs="Arial"/>
      <w:sz w:val="14"/>
      <w:szCs w:val="14"/>
      <w:lang w:val="es-ES"/>
    </w:rPr>
  </w:style>
  <w:style w:type="paragraph" w:customStyle="1" w:styleId="xl84">
    <w:name w:val="xl84"/>
    <w:basedOn w:val="Normal"/>
    <w:uiPriority w:val="99"/>
    <w:rsid w:val="0008625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cs="Arial"/>
      <w:sz w:val="14"/>
      <w:szCs w:val="14"/>
      <w:lang w:val="es-ES"/>
    </w:rPr>
  </w:style>
  <w:style w:type="paragraph" w:customStyle="1" w:styleId="xl85">
    <w:name w:val="xl85"/>
    <w:basedOn w:val="Normal"/>
    <w:uiPriority w:val="99"/>
    <w:rsid w:val="00086255"/>
    <w:pPr>
      <w:spacing w:before="100" w:beforeAutospacing="1" w:after="100" w:afterAutospacing="1" w:line="240" w:lineRule="auto"/>
      <w:jc w:val="left"/>
    </w:pPr>
    <w:rPr>
      <w:rFonts w:ascii="Times New Roman" w:hAnsi="Times New Roman"/>
      <w:sz w:val="16"/>
      <w:szCs w:val="16"/>
      <w:lang w:val="es-ES"/>
    </w:rPr>
  </w:style>
  <w:style w:type="paragraph" w:customStyle="1" w:styleId="xl86">
    <w:name w:val="xl86"/>
    <w:basedOn w:val="Normal"/>
    <w:uiPriority w:val="99"/>
    <w:rsid w:val="00086255"/>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cs="Arial"/>
      <w:b/>
      <w:bCs/>
      <w:sz w:val="16"/>
      <w:szCs w:val="16"/>
      <w:lang w:val="es-ES"/>
    </w:rPr>
  </w:style>
  <w:style w:type="paragraph" w:customStyle="1" w:styleId="xl87">
    <w:name w:val="xl87"/>
    <w:basedOn w:val="Normal"/>
    <w:uiPriority w:val="99"/>
    <w:rsid w:val="0008625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6"/>
      <w:szCs w:val="16"/>
      <w:lang w:val="es-ES"/>
    </w:rPr>
  </w:style>
  <w:style w:type="paragraph" w:customStyle="1" w:styleId="xl88">
    <w:name w:val="xl88"/>
    <w:basedOn w:val="Normal"/>
    <w:uiPriority w:val="99"/>
    <w:rsid w:val="00086255"/>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cs="Arial"/>
      <w:b/>
      <w:bCs/>
      <w:sz w:val="16"/>
      <w:szCs w:val="16"/>
      <w:lang w:val="es-ES"/>
    </w:rPr>
  </w:style>
  <w:style w:type="paragraph" w:customStyle="1" w:styleId="xl89">
    <w:name w:val="xl89"/>
    <w:basedOn w:val="Normal"/>
    <w:uiPriority w:val="99"/>
    <w:rsid w:val="00086255"/>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cs="Arial"/>
      <w:sz w:val="16"/>
      <w:szCs w:val="16"/>
      <w:lang w:val="es-ES"/>
    </w:rPr>
  </w:style>
  <w:style w:type="paragraph" w:customStyle="1" w:styleId="xl90">
    <w:name w:val="xl90"/>
    <w:basedOn w:val="Normal"/>
    <w:uiPriority w:val="99"/>
    <w:rsid w:val="00086255"/>
    <w:pPr>
      <w:pBdr>
        <w:top w:val="single" w:sz="8" w:space="0" w:color="auto"/>
        <w:right w:val="single" w:sz="8" w:space="0" w:color="auto"/>
      </w:pBdr>
      <w:spacing w:before="100" w:beforeAutospacing="1" w:after="100" w:afterAutospacing="1" w:line="240" w:lineRule="auto"/>
      <w:jc w:val="center"/>
      <w:textAlignment w:val="center"/>
    </w:pPr>
    <w:rPr>
      <w:rFonts w:cs="Arial"/>
      <w:sz w:val="16"/>
      <w:szCs w:val="16"/>
      <w:lang w:val="es-ES"/>
    </w:rPr>
  </w:style>
  <w:style w:type="paragraph" w:customStyle="1" w:styleId="xl91">
    <w:name w:val="xl91"/>
    <w:basedOn w:val="Normal"/>
    <w:uiPriority w:val="99"/>
    <w:rsid w:val="00086255"/>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cs="Arial"/>
      <w:b/>
      <w:bCs/>
      <w:sz w:val="16"/>
      <w:szCs w:val="16"/>
      <w:lang w:val="es-ES"/>
    </w:rPr>
  </w:style>
  <w:style w:type="paragraph" w:customStyle="1" w:styleId="xl92">
    <w:name w:val="xl92"/>
    <w:basedOn w:val="Normal"/>
    <w:uiPriority w:val="99"/>
    <w:rsid w:val="0008625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cs="Arial"/>
      <w:sz w:val="16"/>
      <w:szCs w:val="16"/>
      <w:lang w:val="es-ES"/>
    </w:rPr>
  </w:style>
  <w:style w:type="paragraph" w:customStyle="1" w:styleId="xl93">
    <w:name w:val="xl93"/>
    <w:basedOn w:val="Normal"/>
    <w:uiPriority w:val="99"/>
    <w:rsid w:val="00086255"/>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cs="Arial"/>
      <w:sz w:val="16"/>
      <w:szCs w:val="16"/>
      <w:lang w:val="es-ES"/>
    </w:rPr>
  </w:style>
  <w:style w:type="paragraph" w:customStyle="1" w:styleId="xl94">
    <w:name w:val="xl94"/>
    <w:basedOn w:val="Normal"/>
    <w:uiPriority w:val="99"/>
    <w:rsid w:val="00086255"/>
    <w:pPr>
      <w:pBdr>
        <w:left w:val="single" w:sz="8" w:space="0" w:color="auto"/>
        <w:right w:val="single" w:sz="8" w:space="0" w:color="auto"/>
      </w:pBdr>
      <w:spacing w:before="100" w:beforeAutospacing="1" w:after="100" w:afterAutospacing="1" w:line="240" w:lineRule="auto"/>
      <w:jc w:val="center"/>
      <w:textAlignment w:val="center"/>
    </w:pPr>
    <w:rPr>
      <w:rFonts w:cs="Arial"/>
      <w:sz w:val="14"/>
      <w:szCs w:val="14"/>
      <w:lang w:val="es-ES"/>
    </w:rPr>
  </w:style>
  <w:style w:type="paragraph" w:customStyle="1" w:styleId="xl95">
    <w:name w:val="xl95"/>
    <w:basedOn w:val="Normal"/>
    <w:uiPriority w:val="99"/>
    <w:rsid w:val="0008625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cs="Arial"/>
      <w:sz w:val="14"/>
      <w:szCs w:val="14"/>
      <w:lang w:val="es-ES"/>
    </w:rPr>
  </w:style>
  <w:style w:type="paragraph" w:customStyle="1" w:styleId="xl96">
    <w:name w:val="xl96"/>
    <w:basedOn w:val="Normal"/>
    <w:uiPriority w:val="99"/>
    <w:rsid w:val="00086255"/>
    <w:pPr>
      <w:spacing w:before="100" w:beforeAutospacing="1" w:after="100" w:afterAutospacing="1" w:line="240" w:lineRule="auto"/>
      <w:jc w:val="left"/>
    </w:pPr>
    <w:rPr>
      <w:rFonts w:cs="Arial"/>
      <w:b/>
      <w:bCs/>
      <w:sz w:val="16"/>
      <w:szCs w:val="16"/>
      <w:lang w:val="es-ES"/>
    </w:rPr>
  </w:style>
  <w:style w:type="paragraph" w:customStyle="1" w:styleId="xl97">
    <w:name w:val="xl97"/>
    <w:basedOn w:val="Normal"/>
    <w:uiPriority w:val="99"/>
    <w:rsid w:val="00086255"/>
    <w:pPr>
      <w:pBdr>
        <w:top w:val="single" w:sz="4" w:space="0" w:color="auto"/>
        <w:left w:val="single" w:sz="4" w:space="0" w:color="auto"/>
        <w:bottom w:val="single" w:sz="4" w:space="0" w:color="auto"/>
      </w:pBdr>
      <w:spacing w:before="100" w:beforeAutospacing="1" w:after="100" w:afterAutospacing="1" w:line="240" w:lineRule="auto"/>
      <w:jc w:val="center"/>
    </w:pPr>
    <w:rPr>
      <w:rFonts w:cs="Arial"/>
      <w:b/>
      <w:bCs/>
      <w:sz w:val="16"/>
      <w:szCs w:val="16"/>
      <w:lang w:val="es-ES"/>
    </w:rPr>
  </w:style>
  <w:style w:type="paragraph" w:customStyle="1" w:styleId="xl98">
    <w:name w:val="xl98"/>
    <w:basedOn w:val="Normal"/>
    <w:uiPriority w:val="99"/>
    <w:rsid w:val="00086255"/>
    <w:pPr>
      <w:pBdr>
        <w:top w:val="single" w:sz="4" w:space="0" w:color="auto"/>
        <w:bottom w:val="single" w:sz="4" w:space="0" w:color="auto"/>
        <w:right w:val="single" w:sz="4" w:space="0" w:color="auto"/>
      </w:pBdr>
      <w:spacing w:before="100" w:beforeAutospacing="1" w:after="100" w:afterAutospacing="1" w:line="240" w:lineRule="auto"/>
      <w:jc w:val="center"/>
    </w:pPr>
    <w:rPr>
      <w:rFonts w:cs="Arial"/>
      <w:b/>
      <w:bCs/>
      <w:sz w:val="16"/>
      <w:szCs w:val="16"/>
      <w:lang w:val="es-ES"/>
    </w:rPr>
  </w:style>
  <w:style w:type="table" w:styleId="LightList-Accent5">
    <w:name w:val="Light List Accent 5"/>
    <w:basedOn w:val="TableNormal"/>
    <w:uiPriority w:val="99"/>
    <w:rsid w:val="00E21A2B"/>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LightGrid-Accent5">
    <w:name w:val="Light Grid Accent 5"/>
    <w:basedOn w:val="TableNormal"/>
    <w:uiPriority w:val="99"/>
    <w:rsid w:val="00E21A2B"/>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List-Accent3">
    <w:name w:val="Light List Accent 3"/>
    <w:basedOn w:val="TableNormal"/>
    <w:uiPriority w:val="99"/>
    <w:rsid w:val="003001FA"/>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LightGrid-Accent3">
    <w:name w:val="Light Grid Accent 3"/>
    <w:basedOn w:val="TableNormal"/>
    <w:uiPriority w:val="99"/>
    <w:rsid w:val="00BC4A50"/>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CommentReference">
    <w:name w:val="annotation reference"/>
    <w:basedOn w:val="DefaultParagraphFont"/>
    <w:uiPriority w:val="99"/>
    <w:rsid w:val="0008392C"/>
    <w:rPr>
      <w:rFonts w:cs="Times New Roman"/>
      <w:sz w:val="16"/>
      <w:szCs w:val="16"/>
    </w:rPr>
  </w:style>
  <w:style w:type="paragraph" w:styleId="CommentText">
    <w:name w:val="annotation text"/>
    <w:basedOn w:val="Normal"/>
    <w:link w:val="CommentTextChar"/>
    <w:uiPriority w:val="99"/>
    <w:rsid w:val="0008392C"/>
    <w:pPr>
      <w:spacing w:line="240" w:lineRule="auto"/>
    </w:pPr>
    <w:rPr>
      <w:sz w:val="20"/>
      <w:szCs w:val="20"/>
    </w:rPr>
  </w:style>
  <w:style w:type="character" w:customStyle="1" w:styleId="CommentTextChar">
    <w:name w:val="Comment Text Char"/>
    <w:basedOn w:val="DefaultParagraphFont"/>
    <w:link w:val="CommentText"/>
    <w:uiPriority w:val="99"/>
    <w:locked/>
    <w:rsid w:val="0008392C"/>
    <w:rPr>
      <w:rFonts w:ascii="Arial" w:hAnsi="Arial" w:cs="Times New Roman"/>
      <w:lang w:val="es-BO"/>
    </w:rPr>
  </w:style>
  <w:style w:type="paragraph" w:styleId="CommentSubject">
    <w:name w:val="annotation subject"/>
    <w:basedOn w:val="CommentText"/>
    <w:next w:val="CommentText"/>
    <w:link w:val="CommentSubjectChar"/>
    <w:uiPriority w:val="99"/>
    <w:rsid w:val="0008392C"/>
    <w:rPr>
      <w:b/>
      <w:bCs/>
    </w:rPr>
  </w:style>
  <w:style w:type="character" w:customStyle="1" w:styleId="CommentSubjectChar">
    <w:name w:val="Comment Subject Char"/>
    <w:basedOn w:val="CommentTextChar"/>
    <w:link w:val="CommentSubject"/>
    <w:uiPriority w:val="99"/>
    <w:locked/>
    <w:rsid w:val="0008392C"/>
    <w:rPr>
      <w:b/>
      <w:bCs/>
    </w:rPr>
  </w:style>
  <w:style w:type="paragraph" w:styleId="List">
    <w:name w:val="List"/>
    <w:basedOn w:val="Normal"/>
    <w:uiPriority w:val="99"/>
    <w:rsid w:val="005974AA"/>
    <w:pPr>
      <w:ind w:left="283" w:hanging="283"/>
      <w:contextualSpacing/>
    </w:pPr>
  </w:style>
  <w:style w:type="paragraph" w:styleId="List2">
    <w:name w:val="List 2"/>
    <w:basedOn w:val="Normal"/>
    <w:uiPriority w:val="99"/>
    <w:rsid w:val="005974AA"/>
    <w:pPr>
      <w:ind w:left="566" w:hanging="283"/>
      <w:contextualSpacing/>
    </w:pPr>
  </w:style>
  <w:style w:type="paragraph" w:styleId="List3">
    <w:name w:val="List 3"/>
    <w:basedOn w:val="Normal"/>
    <w:uiPriority w:val="99"/>
    <w:rsid w:val="005974AA"/>
    <w:pPr>
      <w:ind w:left="849" w:hanging="283"/>
      <w:contextualSpacing/>
    </w:pPr>
  </w:style>
  <w:style w:type="paragraph" w:styleId="Salutation">
    <w:name w:val="Salutation"/>
    <w:basedOn w:val="Normal"/>
    <w:next w:val="Normal"/>
    <w:link w:val="SalutationChar"/>
    <w:uiPriority w:val="99"/>
    <w:rsid w:val="005974AA"/>
  </w:style>
  <w:style w:type="character" w:customStyle="1" w:styleId="SalutationChar">
    <w:name w:val="Salutation Char"/>
    <w:basedOn w:val="DefaultParagraphFont"/>
    <w:link w:val="Salutation"/>
    <w:uiPriority w:val="99"/>
    <w:locked/>
    <w:rsid w:val="005974AA"/>
    <w:rPr>
      <w:rFonts w:ascii="Arial" w:hAnsi="Arial" w:cs="Times New Roman"/>
      <w:sz w:val="24"/>
      <w:szCs w:val="24"/>
      <w:lang w:val="es-BO"/>
    </w:rPr>
  </w:style>
  <w:style w:type="paragraph" w:styleId="ListBullet">
    <w:name w:val="List Bullet"/>
    <w:basedOn w:val="Normal"/>
    <w:uiPriority w:val="99"/>
    <w:rsid w:val="005974AA"/>
    <w:pPr>
      <w:numPr>
        <w:numId w:val="8"/>
      </w:numPr>
      <w:tabs>
        <w:tab w:val="clear" w:pos="720"/>
        <w:tab w:val="num" w:pos="360"/>
      </w:tabs>
      <w:ind w:left="360"/>
      <w:contextualSpacing/>
    </w:pPr>
  </w:style>
  <w:style w:type="paragraph" w:styleId="ListBullet2">
    <w:name w:val="List Bullet 2"/>
    <w:basedOn w:val="Normal"/>
    <w:uiPriority w:val="99"/>
    <w:rsid w:val="005974AA"/>
    <w:pPr>
      <w:numPr>
        <w:numId w:val="9"/>
      </w:numPr>
      <w:tabs>
        <w:tab w:val="num" w:pos="643"/>
      </w:tabs>
      <w:ind w:left="643" w:hanging="360"/>
      <w:contextualSpacing/>
    </w:pPr>
  </w:style>
  <w:style w:type="paragraph" w:styleId="ListBullet3">
    <w:name w:val="List Bullet 3"/>
    <w:basedOn w:val="Normal"/>
    <w:uiPriority w:val="99"/>
    <w:rsid w:val="005974AA"/>
    <w:pPr>
      <w:numPr>
        <w:numId w:val="10"/>
      </w:numPr>
      <w:tabs>
        <w:tab w:val="num" w:pos="926"/>
      </w:tabs>
      <w:ind w:left="926"/>
      <w:contextualSpacing/>
    </w:pPr>
  </w:style>
  <w:style w:type="paragraph" w:styleId="ListContinue">
    <w:name w:val="List Continue"/>
    <w:basedOn w:val="Normal"/>
    <w:uiPriority w:val="99"/>
    <w:rsid w:val="005974AA"/>
    <w:pPr>
      <w:spacing w:after="120"/>
      <w:ind w:left="283"/>
      <w:contextualSpacing/>
    </w:pPr>
  </w:style>
  <w:style w:type="paragraph" w:styleId="ListContinue2">
    <w:name w:val="List Continue 2"/>
    <w:basedOn w:val="Normal"/>
    <w:uiPriority w:val="99"/>
    <w:rsid w:val="005974AA"/>
    <w:pPr>
      <w:spacing w:after="120"/>
      <w:ind w:left="566"/>
      <w:contextualSpacing/>
    </w:pPr>
  </w:style>
  <w:style w:type="paragraph" w:customStyle="1" w:styleId="Infodocumentosadjuntos">
    <w:name w:val="Info documentos adjuntos"/>
    <w:basedOn w:val="Normal"/>
    <w:uiPriority w:val="99"/>
    <w:rsid w:val="005974AA"/>
  </w:style>
  <w:style w:type="paragraph" w:styleId="NormalIndent">
    <w:name w:val="Normal Indent"/>
    <w:basedOn w:val="Normal"/>
    <w:uiPriority w:val="99"/>
    <w:rsid w:val="005974AA"/>
    <w:pPr>
      <w:ind w:left="708"/>
    </w:pPr>
  </w:style>
  <w:style w:type="paragraph" w:styleId="BodyTextFirstIndent2">
    <w:name w:val="Body Text First Indent 2"/>
    <w:basedOn w:val="BodyTextIndent"/>
    <w:link w:val="BodyTextFirstIndent2Char"/>
    <w:uiPriority w:val="99"/>
    <w:rsid w:val="005974AA"/>
    <w:pPr>
      <w:spacing w:after="240"/>
      <w:ind w:left="360" w:firstLine="360"/>
    </w:pPr>
  </w:style>
  <w:style w:type="character" w:customStyle="1" w:styleId="BodyTextFirstIndent2Char">
    <w:name w:val="Body Text First Indent 2 Char"/>
    <w:basedOn w:val="BodyTextIndentChar"/>
    <w:link w:val="BodyTextFirstIndent2"/>
    <w:uiPriority w:val="99"/>
    <w:locked/>
    <w:rsid w:val="005974AA"/>
  </w:style>
  <w:style w:type="paragraph" w:styleId="NoteHeading">
    <w:name w:val="Note Heading"/>
    <w:basedOn w:val="Normal"/>
    <w:next w:val="Normal"/>
    <w:link w:val="NoteHeadingChar"/>
    <w:uiPriority w:val="99"/>
    <w:rsid w:val="005974AA"/>
    <w:pPr>
      <w:spacing w:before="0" w:after="0" w:line="240" w:lineRule="auto"/>
    </w:pPr>
  </w:style>
  <w:style w:type="character" w:customStyle="1" w:styleId="NoteHeadingChar">
    <w:name w:val="Note Heading Char"/>
    <w:basedOn w:val="DefaultParagraphFont"/>
    <w:link w:val="NoteHeading"/>
    <w:uiPriority w:val="99"/>
    <w:locked/>
    <w:rsid w:val="005974AA"/>
    <w:rPr>
      <w:rFonts w:ascii="Arial" w:hAnsi="Arial" w:cs="Times New Roman"/>
      <w:sz w:val="24"/>
      <w:szCs w:val="24"/>
      <w:lang w:val="es-BO"/>
    </w:rPr>
  </w:style>
  <w:style w:type="paragraph" w:customStyle="1" w:styleId="DatosdeTablas">
    <w:name w:val="Datos de Tablas"/>
    <w:basedOn w:val="Normal"/>
    <w:uiPriority w:val="99"/>
    <w:rsid w:val="00F127D1"/>
    <w:pPr>
      <w:spacing w:before="0" w:after="0"/>
      <w:jc w:val="center"/>
    </w:pPr>
    <w:rPr>
      <w:sz w:val="18"/>
      <w:szCs w:val="20"/>
    </w:rPr>
  </w:style>
  <w:style w:type="paragraph" w:customStyle="1" w:styleId="TitulosdeTablas">
    <w:name w:val="Titulos de Tablas"/>
    <w:basedOn w:val="Normal"/>
    <w:link w:val="TitulosdeTablasCar"/>
    <w:uiPriority w:val="99"/>
    <w:rsid w:val="00F127D1"/>
    <w:pPr>
      <w:spacing w:before="0" w:after="0"/>
      <w:jc w:val="center"/>
    </w:pPr>
    <w:rPr>
      <w:b/>
      <w:bCs/>
      <w:sz w:val="18"/>
      <w:szCs w:val="20"/>
    </w:rPr>
  </w:style>
  <w:style w:type="character" w:customStyle="1" w:styleId="TitulosdeTablasCar">
    <w:name w:val="Titulos de Tablas Car"/>
    <w:basedOn w:val="DefaultParagraphFont"/>
    <w:link w:val="TitulosdeTablas"/>
    <w:uiPriority w:val="99"/>
    <w:locked/>
    <w:rsid w:val="00F127D1"/>
    <w:rPr>
      <w:rFonts w:ascii="Arial" w:hAnsi="Arial" w:cs="Times New Roman"/>
      <w:b/>
      <w:bCs/>
      <w:sz w:val="18"/>
      <w:lang w:val="es-BO"/>
    </w:rPr>
  </w:style>
  <w:style w:type="paragraph" w:customStyle="1" w:styleId="actividad">
    <w:name w:val="actividad"/>
    <w:basedOn w:val="Normal"/>
    <w:uiPriority w:val="99"/>
    <w:rsid w:val="00B02141"/>
    <w:pPr>
      <w:numPr>
        <w:numId w:val="14"/>
      </w:numPr>
      <w:ind w:left="1430" w:hanging="1430"/>
    </w:pPr>
    <w:rPr>
      <w:b/>
      <w:bCs/>
      <w:iCs/>
      <w:szCs w:val="22"/>
      <w:lang w:val="es-MX" w:eastAsia="en-US"/>
    </w:rPr>
  </w:style>
  <w:style w:type="character" w:customStyle="1" w:styleId="CaptionChar">
    <w:name w:val="Caption Char"/>
    <w:aliases w:val="GRÁFICOS Char,CUADROS Char,CUADROS Car Car Car Char,CUADROS Car Car Car Car Char"/>
    <w:link w:val="Caption"/>
    <w:uiPriority w:val="99"/>
    <w:locked/>
    <w:rsid w:val="00B02141"/>
    <w:rPr>
      <w:b/>
    </w:rPr>
  </w:style>
  <w:style w:type="paragraph" w:customStyle="1" w:styleId="TextoTabla">
    <w:name w:val="TextoTabla"/>
    <w:basedOn w:val="Normal"/>
    <w:uiPriority w:val="99"/>
    <w:rsid w:val="00B02141"/>
    <w:pPr>
      <w:spacing w:before="0" w:after="0" w:line="240" w:lineRule="auto"/>
    </w:pPr>
    <w:rPr>
      <w:rFonts w:cs="Arial"/>
      <w:sz w:val="16"/>
      <w:szCs w:val="20"/>
      <w:lang w:val="es-ES"/>
    </w:rPr>
  </w:style>
  <w:style w:type="paragraph" w:customStyle="1" w:styleId="Nfuente">
    <w:name w:val="Nfuente"/>
    <w:basedOn w:val="Normal"/>
    <w:uiPriority w:val="99"/>
    <w:rsid w:val="00B02141"/>
    <w:pPr>
      <w:spacing w:before="40" w:after="160" w:line="240" w:lineRule="auto"/>
      <w:ind w:left="1701"/>
    </w:pPr>
    <w:rPr>
      <w:sz w:val="18"/>
      <w:lang w:val="es-ES"/>
    </w:rPr>
  </w:style>
  <w:style w:type="paragraph" w:customStyle="1" w:styleId="Ntexformulas">
    <w:name w:val="Ntexformulas"/>
    <w:basedOn w:val="Normal"/>
    <w:uiPriority w:val="99"/>
    <w:rsid w:val="00B02141"/>
    <w:pPr>
      <w:spacing w:before="60" w:after="60" w:line="240" w:lineRule="auto"/>
      <w:ind w:left="709"/>
    </w:pPr>
    <w:rPr>
      <w:sz w:val="18"/>
    </w:rPr>
  </w:style>
  <w:style w:type="paragraph" w:customStyle="1" w:styleId="Vietas">
    <w:name w:val="Viñetas"/>
    <w:autoRedefine/>
    <w:uiPriority w:val="99"/>
    <w:rsid w:val="009C5575"/>
    <w:pPr>
      <w:numPr>
        <w:numId w:val="15"/>
      </w:numPr>
      <w:spacing w:after="240" w:line="288" w:lineRule="auto"/>
      <w:ind w:left="1077" w:hanging="357"/>
      <w:contextualSpacing/>
      <w:jc w:val="both"/>
    </w:pPr>
    <w:rPr>
      <w:rFonts w:ascii="Arial" w:hAnsi="Arial"/>
      <w:szCs w:val="20"/>
      <w:lang w:val="es-ES" w:eastAsia="es-ES"/>
    </w:rPr>
  </w:style>
  <w:style w:type="paragraph" w:customStyle="1" w:styleId="TablasWordCentrado">
    <w:name w:val="Tablas Word Centrado"/>
    <w:uiPriority w:val="99"/>
    <w:rsid w:val="009C5575"/>
    <w:pPr>
      <w:spacing w:line="240" w:lineRule="atLeast"/>
      <w:jc w:val="center"/>
    </w:pPr>
    <w:rPr>
      <w:rFonts w:ascii="Arial" w:hAnsi="Arial"/>
      <w:sz w:val="16"/>
      <w:szCs w:val="20"/>
      <w:lang w:val="es-ES" w:eastAsia="es-ES"/>
    </w:rPr>
  </w:style>
  <w:style w:type="paragraph" w:customStyle="1" w:styleId="TablasWordEncabezado">
    <w:name w:val="Tablas Word Encabezado"/>
    <w:autoRedefine/>
    <w:uiPriority w:val="99"/>
    <w:rsid w:val="009C5575"/>
    <w:pPr>
      <w:tabs>
        <w:tab w:val="left" w:pos="2209"/>
      </w:tabs>
      <w:ind w:right="113"/>
      <w:jc w:val="center"/>
    </w:pPr>
    <w:rPr>
      <w:rFonts w:ascii="Arial" w:hAnsi="Arial"/>
      <w:b/>
      <w:sz w:val="16"/>
      <w:szCs w:val="16"/>
      <w:lang w:val="es-ES" w:eastAsia="es-ES"/>
    </w:rPr>
  </w:style>
  <w:style w:type="paragraph" w:customStyle="1" w:styleId="EstiloEpgrafeTabla">
    <w:name w:val="Estilo Epígrafe Tabla"/>
    <w:link w:val="EstiloEpgrafeTablaCar"/>
    <w:autoRedefine/>
    <w:uiPriority w:val="99"/>
    <w:rsid w:val="009C5575"/>
    <w:pPr>
      <w:spacing w:before="240" w:line="288" w:lineRule="auto"/>
      <w:jc w:val="center"/>
    </w:pPr>
    <w:rPr>
      <w:rFonts w:ascii="Arial" w:hAnsi="Arial"/>
      <w:b/>
      <w:bCs/>
      <w:noProof/>
      <w:sz w:val="20"/>
      <w:szCs w:val="20"/>
      <w:lang w:val="es-ES" w:eastAsia="es-ES"/>
    </w:rPr>
  </w:style>
  <w:style w:type="character" w:customStyle="1" w:styleId="EstiloEpgrafeTablaCar">
    <w:name w:val="Estilo Epígrafe Tabla Car"/>
    <w:basedOn w:val="DefaultParagraphFont"/>
    <w:link w:val="EstiloEpgrafeTabla"/>
    <w:uiPriority w:val="99"/>
    <w:locked/>
    <w:rsid w:val="009C5575"/>
    <w:rPr>
      <w:rFonts w:ascii="Arial" w:hAnsi="Arial" w:cs="Times New Roman"/>
      <w:b/>
      <w:bCs/>
      <w:noProof/>
      <w:lang w:val="es-ES" w:eastAsia="es-ES" w:bidi="ar-SA"/>
    </w:rPr>
  </w:style>
  <w:style w:type="paragraph" w:customStyle="1" w:styleId="Fuente">
    <w:name w:val="Fuente"/>
    <w:link w:val="FuenteCar"/>
    <w:autoRedefine/>
    <w:uiPriority w:val="99"/>
    <w:rsid w:val="009C5575"/>
    <w:pPr>
      <w:spacing w:before="60" w:after="240" w:line="288" w:lineRule="auto"/>
    </w:pPr>
    <w:rPr>
      <w:rFonts w:ascii="Arial" w:hAnsi="Arial"/>
      <w:bCs/>
      <w:sz w:val="16"/>
      <w:szCs w:val="18"/>
      <w:lang w:val="es-ES" w:eastAsia="es-ES"/>
    </w:rPr>
  </w:style>
  <w:style w:type="character" w:customStyle="1" w:styleId="FuenteCar">
    <w:name w:val="Fuente Car"/>
    <w:basedOn w:val="DefaultParagraphFont"/>
    <w:link w:val="Fuente"/>
    <w:uiPriority w:val="99"/>
    <w:locked/>
    <w:rsid w:val="009C5575"/>
    <w:rPr>
      <w:rFonts w:ascii="Arial" w:hAnsi="Arial" w:cs="Times New Roman"/>
      <w:bCs/>
      <w:sz w:val="18"/>
      <w:szCs w:val="18"/>
      <w:lang w:val="es-ES" w:eastAsia="es-ES" w:bidi="ar-SA"/>
    </w:rPr>
  </w:style>
  <w:style w:type="paragraph" w:customStyle="1" w:styleId="xl19">
    <w:name w:val="xl19"/>
    <w:basedOn w:val="Normal"/>
    <w:uiPriority w:val="99"/>
    <w:rsid w:val="009C55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20">
    <w:name w:val="xl20"/>
    <w:basedOn w:val="Normal"/>
    <w:uiPriority w:val="99"/>
    <w:rsid w:val="009C55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21">
    <w:name w:val="xl21"/>
    <w:basedOn w:val="Normal"/>
    <w:uiPriority w:val="99"/>
    <w:rsid w:val="009C55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22">
    <w:name w:val="xl22"/>
    <w:basedOn w:val="Normal"/>
    <w:uiPriority w:val="99"/>
    <w:rsid w:val="009C55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23">
    <w:name w:val="xl23"/>
    <w:basedOn w:val="Normal"/>
    <w:uiPriority w:val="99"/>
    <w:rsid w:val="009C55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25">
    <w:name w:val="xl25"/>
    <w:basedOn w:val="Normal"/>
    <w:uiPriority w:val="99"/>
    <w:rsid w:val="009C55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26">
    <w:name w:val="xl26"/>
    <w:basedOn w:val="Normal"/>
    <w:uiPriority w:val="99"/>
    <w:rsid w:val="009C557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cs="Arial"/>
      <w:b/>
      <w:bCs/>
      <w:sz w:val="12"/>
      <w:szCs w:val="12"/>
      <w:lang w:val="es-ES"/>
    </w:rPr>
  </w:style>
  <w:style w:type="paragraph" w:customStyle="1" w:styleId="xl27">
    <w:name w:val="xl27"/>
    <w:basedOn w:val="Normal"/>
    <w:uiPriority w:val="99"/>
    <w:rsid w:val="009C557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cs="Arial"/>
      <w:b/>
      <w:bCs/>
      <w:sz w:val="12"/>
      <w:szCs w:val="12"/>
      <w:lang w:val="es-ES"/>
    </w:rPr>
  </w:style>
  <w:style w:type="paragraph" w:customStyle="1" w:styleId="xl28">
    <w:name w:val="xl28"/>
    <w:basedOn w:val="Normal"/>
    <w:uiPriority w:val="99"/>
    <w:rsid w:val="009C557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cs="Arial"/>
      <w:b/>
      <w:bCs/>
      <w:sz w:val="12"/>
      <w:szCs w:val="12"/>
      <w:lang w:val="es-ES"/>
    </w:rPr>
  </w:style>
  <w:style w:type="paragraph" w:customStyle="1" w:styleId="xl29">
    <w:name w:val="xl29"/>
    <w:basedOn w:val="Normal"/>
    <w:uiPriority w:val="99"/>
    <w:rsid w:val="009C557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cs="Arial"/>
      <w:b/>
      <w:bCs/>
      <w:sz w:val="12"/>
      <w:szCs w:val="12"/>
      <w:lang w:val="es-ES"/>
    </w:rPr>
  </w:style>
  <w:style w:type="paragraph" w:customStyle="1" w:styleId="xl30">
    <w:name w:val="xl30"/>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2"/>
      <w:szCs w:val="12"/>
      <w:lang w:val="es-ES"/>
    </w:rPr>
  </w:style>
  <w:style w:type="paragraph" w:customStyle="1" w:styleId="xl31">
    <w:name w:val="xl31"/>
    <w:basedOn w:val="Normal"/>
    <w:uiPriority w:val="99"/>
    <w:rsid w:val="009C55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2"/>
      <w:szCs w:val="12"/>
      <w:lang w:val="es-ES"/>
    </w:rPr>
  </w:style>
  <w:style w:type="paragraph" w:customStyle="1" w:styleId="xl33">
    <w:name w:val="xl33"/>
    <w:basedOn w:val="Normal"/>
    <w:uiPriority w:val="99"/>
    <w:rsid w:val="009C55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2"/>
      <w:szCs w:val="12"/>
      <w:lang w:val="es-ES"/>
    </w:rPr>
  </w:style>
  <w:style w:type="paragraph" w:customStyle="1" w:styleId="xl34">
    <w:name w:val="xl34"/>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2"/>
      <w:szCs w:val="12"/>
      <w:lang w:val="es-ES"/>
    </w:rPr>
  </w:style>
  <w:style w:type="paragraph" w:customStyle="1" w:styleId="xl35">
    <w:name w:val="xl35"/>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2"/>
      <w:szCs w:val="12"/>
      <w:lang w:val="es-ES"/>
    </w:rPr>
  </w:style>
  <w:style w:type="paragraph" w:customStyle="1" w:styleId="xl36">
    <w:name w:val="xl36"/>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2"/>
      <w:szCs w:val="12"/>
      <w:lang w:val="es-ES"/>
    </w:rPr>
  </w:style>
  <w:style w:type="paragraph" w:customStyle="1" w:styleId="xl37">
    <w:name w:val="xl37"/>
    <w:basedOn w:val="Normal"/>
    <w:uiPriority w:val="99"/>
    <w:rsid w:val="009C55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2"/>
      <w:szCs w:val="12"/>
      <w:lang w:val="es-ES"/>
    </w:rPr>
  </w:style>
  <w:style w:type="paragraph" w:customStyle="1" w:styleId="xl38">
    <w:name w:val="xl38"/>
    <w:basedOn w:val="Normal"/>
    <w:uiPriority w:val="99"/>
    <w:rsid w:val="009C5575"/>
    <w:pPr>
      <w:pBdr>
        <w:top w:val="single" w:sz="4" w:space="0" w:color="auto"/>
        <w:left w:val="single" w:sz="4" w:space="0" w:color="auto"/>
        <w:bottom w:val="single" w:sz="8" w:space="0" w:color="FF0000"/>
        <w:right w:val="single" w:sz="4" w:space="0" w:color="auto"/>
      </w:pBdr>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39">
    <w:name w:val="xl39"/>
    <w:basedOn w:val="Normal"/>
    <w:uiPriority w:val="99"/>
    <w:rsid w:val="009C5575"/>
    <w:pPr>
      <w:pBdr>
        <w:top w:val="single" w:sz="4" w:space="0" w:color="auto"/>
        <w:left w:val="single" w:sz="4" w:space="0" w:color="auto"/>
        <w:bottom w:val="single" w:sz="8" w:space="0" w:color="FF0000"/>
        <w:right w:val="single" w:sz="4" w:space="0" w:color="auto"/>
      </w:pBdr>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40">
    <w:name w:val="xl40"/>
    <w:basedOn w:val="Normal"/>
    <w:uiPriority w:val="99"/>
    <w:rsid w:val="009C5575"/>
    <w:pPr>
      <w:pBdr>
        <w:top w:val="single" w:sz="4" w:space="0" w:color="auto"/>
        <w:left w:val="single" w:sz="4" w:space="0" w:color="auto"/>
        <w:bottom w:val="single" w:sz="8" w:space="0" w:color="FF0000"/>
        <w:right w:val="single" w:sz="4" w:space="0" w:color="auto"/>
      </w:pBdr>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41">
    <w:name w:val="xl41"/>
    <w:basedOn w:val="Normal"/>
    <w:uiPriority w:val="99"/>
    <w:rsid w:val="009C5575"/>
    <w:pPr>
      <w:pBdr>
        <w:top w:val="single" w:sz="4" w:space="0" w:color="auto"/>
        <w:left w:val="single" w:sz="4" w:space="0" w:color="auto"/>
        <w:bottom w:val="single" w:sz="8" w:space="0" w:color="FF0000"/>
        <w:right w:val="single" w:sz="4" w:space="0" w:color="auto"/>
      </w:pBdr>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42">
    <w:name w:val="xl42"/>
    <w:basedOn w:val="Normal"/>
    <w:uiPriority w:val="99"/>
    <w:rsid w:val="009C5575"/>
    <w:pPr>
      <w:pBdr>
        <w:top w:val="single" w:sz="4" w:space="0" w:color="auto"/>
        <w:left w:val="single" w:sz="4" w:space="0" w:color="auto"/>
        <w:bottom w:val="single" w:sz="8" w:space="0" w:color="FF0000"/>
        <w:right w:val="single" w:sz="4" w:space="0" w:color="auto"/>
      </w:pBdr>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43">
    <w:name w:val="xl43"/>
    <w:basedOn w:val="Normal"/>
    <w:uiPriority w:val="99"/>
    <w:rsid w:val="009C5575"/>
    <w:pPr>
      <w:pBdr>
        <w:top w:val="single" w:sz="4" w:space="0" w:color="auto"/>
        <w:left w:val="single" w:sz="4" w:space="0" w:color="auto"/>
        <w:bottom w:val="single" w:sz="8" w:space="0" w:color="FF0000"/>
        <w:right w:val="single" w:sz="4" w:space="0" w:color="auto"/>
      </w:pBdr>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44">
    <w:name w:val="xl44"/>
    <w:basedOn w:val="Normal"/>
    <w:uiPriority w:val="99"/>
    <w:rsid w:val="009C557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45">
    <w:name w:val="xl45"/>
    <w:basedOn w:val="Normal"/>
    <w:uiPriority w:val="99"/>
    <w:rsid w:val="009C55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46">
    <w:name w:val="xl46"/>
    <w:basedOn w:val="Normal"/>
    <w:uiPriority w:val="99"/>
    <w:rsid w:val="009C55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47">
    <w:name w:val="xl47"/>
    <w:basedOn w:val="Normal"/>
    <w:uiPriority w:val="99"/>
    <w:rsid w:val="009C55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48">
    <w:name w:val="xl48"/>
    <w:basedOn w:val="Normal"/>
    <w:uiPriority w:val="99"/>
    <w:rsid w:val="009C55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49">
    <w:name w:val="xl49"/>
    <w:basedOn w:val="Normal"/>
    <w:uiPriority w:val="99"/>
    <w:rsid w:val="009C55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50">
    <w:name w:val="xl50"/>
    <w:basedOn w:val="Normal"/>
    <w:uiPriority w:val="99"/>
    <w:rsid w:val="009C55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51">
    <w:name w:val="xl51"/>
    <w:basedOn w:val="Normal"/>
    <w:uiPriority w:val="99"/>
    <w:rsid w:val="009C5575"/>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cs="Arial"/>
      <w:b/>
      <w:bCs/>
      <w:sz w:val="12"/>
      <w:szCs w:val="12"/>
      <w:lang w:val="es-ES"/>
    </w:rPr>
  </w:style>
  <w:style w:type="paragraph" w:customStyle="1" w:styleId="xl52">
    <w:name w:val="xl52"/>
    <w:basedOn w:val="Normal"/>
    <w:uiPriority w:val="99"/>
    <w:rsid w:val="009C5575"/>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cs="Arial"/>
      <w:b/>
      <w:bCs/>
      <w:sz w:val="12"/>
      <w:szCs w:val="12"/>
      <w:lang w:val="es-ES"/>
    </w:rPr>
  </w:style>
  <w:style w:type="paragraph" w:customStyle="1" w:styleId="xl53">
    <w:name w:val="xl53"/>
    <w:basedOn w:val="Normal"/>
    <w:uiPriority w:val="99"/>
    <w:rsid w:val="009C557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cs="Arial"/>
      <w:b/>
      <w:bCs/>
      <w:sz w:val="12"/>
      <w:szCs w:val="12"/>
      <w:lang w:val="es-ES"/>
    </w:rPr>
  </w:style>
  <w:style w:type="paragraph" w:customStyle="1" w:styleId="xl54">
    <w:name w:val="xl54"/>
    <w:basedOn w:val="Normal"/>
    <w:uiPriority w:val="99"/>
    <w:rsid w:val="009C557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cs="Arial"/>
      <w:b/>
      <w:bCs/>
      <w:sz w:val="12"/>
      <w:szCs w:val="12"/>
      <w:lang w:val="es-ES"/>
    </w:rPr>
  </w:style>
  <w:style w:type="paragraph" w:customStyle="1" w:styleId="xl55">
    <w:name w:val="xl55"/>
    <w:basedOn w:val="Normal"/>
    <w:uiPriority w:val="99"/>
    <w:rsid w:val="009C5575"/>
    <w:pPr>
      <w:pBdr>
        <w:top w:val="single" w:sz="4" w:space="0" w:color="auto"/>
        <w:left w:val="single" w:sz="4" w:space="0" w:color="auto"/>
        <w:bottom w:val="single" w:sz="8" w:space="0" w:color="FF0000"/>
        <w:right w:val="single" w:sz="4" w:space="0" w:color="auto"/>
      </w:pBdr>
      <w:shd w:val="clear" w:color="auto" w:fill="FFFF99"/>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56">
    <w:name w:val="xl56"/>
    <w:basedOn w:val="Normal"/>
    <w:uiPriority w:val="99"/>
    <w:rsid w:val="009C5575"/>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57">
    <w:name w:val="xl57"/>
    <w:basedOn w:val="Normal"/>
    <w:uiPriority w:val="99"/>
    <w:rsid w:val="009C557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58">
    <w:name w:val="xl58"/>
    <w:basedOn w:val="Normal"/>
    <w:uiPriority w:val="99"/>
    <w:rsid w:val="009C5575"/>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2"/>
      <w:szCs w:val="12"/>
      <w:lang w:val="es-ES"/>
    </w:rPr>
  </w:style>
  <w:style w:type="paragraph" w:customStyle="1" w:styleId="xl59">
    <w:name w:val="xl59"/>
    <w:basedOn w:val="Normal"/>
    <w:uiPriority w:val="99"/>
    <w:rsid w:val="009C557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cs="Arial"/>
      <w:b/>
      <w:bCs/>
      <w:sz w:val="12"/>
      <w:szCs w:val="12"/>
      <w:lang w:val="es-ES"/>
    </w:rPr>
  </w:style>
  <w:style w:type="paragraph" w:customStyle="1" w:styleId="xl60">
    <w:name w:val="xl60"/>
    <w:basedOn w:val="Normal"/>
    <w:uiPriority w:val="99"/>
    <w:rsid w:val="009C5575"/>
    <w:pPr>
      <w:pBdr>
        <w:top w:val="single" w:sz="4" w:space="0" w:color="auto"/>
        <w:bottom w:val="single" w:sz="4" w:space="0" w:color="auto"/>
      </w:pBdr>
      <w:spacing w:before="100" w:beforeAutospacing="1" w:after="100" w:afterAutospacing="1" w:line="240" w:lineRule="auto"/>
      <w:jc w:val="center"/>
      <w:textAlignment w:val="center"/>
    </w:pPr>
    <w:rPr>
      <w:rFonts w:cs="Arial"/>
      <w:b/>
      <w:bCs/>
      <w:sz w:val="12"/>
      <w:szCs w:val="12"/>
      <w:lang w:val="es-ES"/>
    </w:rPr>
  </w:style>
  <w:style w:type="paragraph" w:customStyle="1" w:styleId="xl61">
    <w:name w:val="xl61"/>
    <w:basedOn w:val="Normal"/>
    <w:uiPriority w:val="99"/>
    <w:rsid w:val="009C557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2"/>
      <w:szCs w:val="12"/>
      <w:lang w:val="es-ES"/>
    </w:rPr>
  </w:style>
  <w:style w:type="paragraph" w:customStyle="1" w:styleId="xl62">
    <w:name w:val="xl62"/>
    <w:basedOn w:val="Normal"/>
    <w:uiPriority w:val="99"/>
    <w:rsid w:val="009C55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2"/>
      <w:szCs w:val="12"/>
      <w:lang w:val="es-ES"/>
    </w:rPr>
  </w:style>
  <w:style w:type="paragraph" w:customStyle="1" w:styleId="EstiloEpgrafeFigura">
    <w:name w:val="Estilo Epígrafe Figura"/>
    <w:autoRedefine/>
    <w:uiPriority w:val="99"/>
    <w:rsid w:val="009C5575"/>
    <w:pPr>
      <w:jc w:val="center"/>
    </w:pPr>
    <w:rPr>
      <w:rFonts w:ascii="Arial" w:hAnsi="Arial"/>
      <w:b/>
      <w:bCs/>
      <w:noProof/>
      <w:sz w:val="20"/>
      <w:szCs w:val="20"/>
      <w:lang w:val="es-ES" w:eastAsia="es-ES"/>
    </w:rPr>
  </w:style>
  <w:style w:type="paragraph" w:customStyle="1" w:styleId="LISTADONIVEL1">
    <w:name w:val="LISTADO NIVEL 1"/>
    <w:autoRedefine/>
    <w:uiPriority w:val="99"/>
    <w:rsid w:val="009C5575"/>
    <w:pPr>
      <w:jc w:val="both"/>
    </w:pPr>
    <w:rPr>
      <w:rFonts w:ascii="Arial Narrow" w:eastAsia="MS Mincho" w:hAnsi="Arial Narrow"/>
      <w:b/>
      <w:sz w:val="18"/>
      <w:lang w:val="es-ES" w:eastAsia="es-ES"/>
    </w:rPr>
  </w:style>
  <w:style w:type="character" w:customStyle="1" w:styleId="ReferenciaObjetos">
    <w:name w:val="Referencia Objetos"/>
    <w:basedOn w:val="DefaultParagraphFont"/>
    <w:uiPriority w:val="99"/>
    <w:rsid w:val="009C5575"/>
    <w:rPr>
      <w:rFonts w:cs="Times New Roman"/>
      <w:i/>
      <w:color w:val="1F497D"/>
    </w:rPr>
  </w:style>
  <w:style w:type="paragraph" w:customStyle="1" w:styleId="font5">
    <w:name w:val="font5"/>
    <w:basedOn w:val="Normal"/>
    <w:uiPriority w:val="99"/>
    <w:rsid w:val="009C5575"/>
    <w:pPr>
      <w:spacing w:before="100" w:beforeAutospacing="1" w:after="100" w:afterAutospacing="1" w:line="240" w:lineRule="auto"/>
      <w:jc w:val="left"/>
    </w:pPr>
    <w:rPr>
      <w:rFonts w:ascii="Tahoma" w:hAnsi="Tahoma" w:cs="Tahoma"/>
      <w:color w:val="000000"/>
      <w:sz w:val="16"/>
      <w:szCs w:val="16"/>
      <w:lang w:val="es-ES"/>
    </w:rPr>
  </w:style>
  <w:style w:type="paragraph" w:customStyle="1" w:styleId="font6">
    <w:name w:val="font6"/>
    <w:basedOn w:val="Normal"/>
    <w:uiPriority w:val="99"/>
    <w:rsid w:val="009C5575"/>
    <w:pPr>
      <w:spacing w:before="100" w:beforeAutospacing="1" w:after="100" w:afterAutospacing="1" w:line="240" w:lineRule="auto"/>
      <w:jc w:val="left"/>
    </w:pPr>
    <w:rPr>
      <w:rFonts w:ascii="Tahoma" w:hAnsi="Tahoma" w:cs="Tahoma"/>
      <w:b/>
      <w:bCs/>
      <w:color w:val="000000"/>
      <w:sz w:val="16"/>
      <w:szCs w:val="16"/>
      <w:lang w:val="es-ES"/>
    </w:rPr>
  </w:style>
  <w:style w:type="paragraph" w:customStyle="1" w:styleId="font7">
    <w:name w:val="font7"/>
    <w:basedOn w:val="Normal"/>
    <w:uiPriority w:val="99"/>
    <w:rsid w:val="009C5575"/>
    <w:pPr>
      <w:spacing w:before="100" w:beforeAutospacing="1" w:after="100" w:afterAutospacing="1" w:line="240" w:lineRule="auto"/>
      <w:jc w:val="left"/>
    </w:pPr>
    <w:rPr>
      <w:rFonts w:cs="Arial"/>
      <w:b/>
      <w:bCs/>
      <w:szCs w:val="22"/>
      <w:lang w:val="es-ES"/>
    </w:rPr>
  </w:style>
  <w:style w:type="paragraph" w:customStyle="1" w:styleId="xl99">
    <w:name w:val="xl99"/>
    <w:basedOn w:val="Normal"/>
    <w:uiPriority w:val="99"/>
    <w:rsid w:val="009C557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cs="Arial"/>
      <w:b/>
      <w:bCs/>
      <w:sz w:val="20"/>
      <w:szCs w:val="20"/>
      <w:lang w:val="es-ES"/>
    </w:rPr>
  </w:style>
  <w:style w:type="paragraph" w:customStyle="1" w:styleId="xl100">
    <w:name w:val="xl100"/>
    <w:basedOn w:val="Normal"/>
    <w:uiPriority w:val="99"/>
    <w:rsid w:val="009C5575"/>
    <w:pPr>
      <w:pBdr>
        <w:top w:val="single" w:sz="4" w:space="0" w:color="auto"/>
        <w:left w:val="single" w:sz="4" w:space="0" w:color="auto"/>
        <w:right w:val="single" w:sz="4" w:space="0" w:color="auto"/>
      </w:pBdr>
      <w:spacing w:before="100" w:beforeAutospacing="1" w:after="100" w:afterAutospacing="1" w:line="240" w:lineRule="auto"/>
      <w:jc w:val="center"/>
    </w:pPr>
    <w:rPr>
      <w:rFonts w:cs="Arial"/>
      <w:sz w:val="24"/>
      <w:lang w:val="es-ES"/>
    </w:rPr>
  </w:style>
  <w:style w:type="paragraph" w:customStyle="1" w:styleId="xl101">
    <w:name w:val="xl101"/>
    <w:basedOn w:val="Normal"/>
    <w:uiPriority w:val="99"/>
    <w:rsid w:val="009C557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538ED5"/>
      <w:sz w:val="24"/>
      <w:lang w:val="es-ES"/>
    </w:rPr>
  </w:style>
  <w:style w:type="paragraph" w:customStyle="1" w:styleId="xl102">
    <w:name w:val="xl102"/>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03">
    <w:name w:val="xl103"/>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04">
    <w:name w:val="xl104"/>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05">
    <w:name w:val="xl105"/>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06">
    <w:name w:val="xl106"/>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07">
    <w:name w:val="xl107"/>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0"/>
      <w:szCs w:val="20"/>
      <w:lang w:val="es-ES"/>
    </w:rPr>
  </w:style>
  <w:style w:type="paragraph" w:customStyle="1" w:styleId="xl108">
    <w:name w:val="xl108"/>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538ED5"/>
      <w:sz w:val="24"/>
      <w:lang w:val="es-ES"/>
    </w:rPr>
  </w:style>
  <w:style w:type="paragraph" w:customStyle="1" w:styleId="xl109">
    <w:name w:val="xl109"/>
    <w:basedOn w:val="Normal"/>
    <w:uiPriority w:val="99"/>
    <w:rsid w:val="009C557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538ED5"/>
      <w:sz w:val="24"/>
      <w:lang w:val="es-ES"/>
    </w:rPr>
  </w:style>
  <w:style w:type="paragraph" w:customStyle="1" w:styleId="xl110">
    <w:name w:val="xl110"/>
    <w:basedOn w:val="Normal"/>
    <w:uiPriority w:val="99"/>
    <w:rsid w:val="009C557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11">
    <w:name w:val="xl111"/>
    <w:basedOn w:val="Normal"/>
    <w:uiPriority w:val="99"/>
    <w:rsid w:val="009C5575"/>
    <w:pPr>
      <w:pBdr>
        <w:bottom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12">
    <w:name w:val="xl112"/>
    <w:basedOn w:val="Normal"/>
    <w:uiPriority w:val="99"/>
    <w:rsid w:val="009C5575"/>
    <w:pPr>
      <w:pBdr>
        <w:left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13">
    <w:name w:val="xl113"/>
    <w:basedOn w:val="Normal"/>
    <w:uiPriority w:val="99"/>
    <w:rsid w:val="009C5575"/>
    <w:pPr>
      <w:pBdr>
        <w:left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14">
    <w:name w:val="xl114"/>
    <w:basedOn w:val="Normal"/>
    <w:uiPriority w:val="99"/>
    <w:rsid w:val="009C5575"/>
    <w:pPr>
      <w:pBdr>
        <w:left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15">
    <w:name w:val="xl115"/>
    <w:basedOn w:val="Normal"/>
    <w:uiPriority w:val="99"/>
    <w:rsid w:val="009C5575"/>
    <w:pPr>
      <w:pBdr>
        <w:left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16">
    <w:name w:val="xl116"/>
    <w:basedOn w:val="Normal"/>
    <w:uiPriority w:val="99"/>
    <w:rsid w:val="009C5575"/>
    <w:pPr>
      <w:pBdr>
        <w:left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17">
    <w:name w:val="xl117"/>
    <w:basedOn w:val="Normal"/>
    <w:uiPriority w:val="99"/>
    <w:rsid w:val="009C5575"/>
    <w:pPr>
      <w:pBdr>
        <w:left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18">
    <w:name w:val="xl118"/>
    <w:basedOn w:val="Normal"/>
    <w:uiPriority w:val="99"/>
    <w:rsid w:val="009C5575"/>
    <w:pPr>
      <w:pBdr>
        <w:left w:val="single" w:sz="4" w:space="0" w:color="auto"/>
        <w:right w:val="single" w:sz="4" w:space="0" w:color="auto"/>
      </w:pBdr>
      <w:spacing w:before="100" w:beforeAutospacing="1" w:after="100" w:afterAutospacing="1" w:line="240" w:lineRule="auto"/>
      <w:jc w:val="center"/>
      <w:textAlignment w:val="center"/>
    </w:pPr>
    <w:rPr>
      <w:rFonts w:cs="Arial"/>
      <w:b/>
      <w:bCs/>
      <w:sz w:val="20"/>
      <w:szCs w:val="20"/>
      <w:lang w:val="es-ES"/>
    </w:rPr>
  </w:style>
  <w:style w:type="paragraph" w:customStyle="1" w:styleId="xl119">
    <w:name w:val="xl119"/>
    <w:basedOn w:val="Normal"/>
    <w:uiPriority w:val="99"/>
    <w:rsid w:val="009C5575"/>
    <w:pPr>
      <w:pBdr>
        <w:left w:val="single" w:sz="4" w:space="0" w:color="auto"/>
        <w:right w:val="single" w:sz="4" w:space="0" w:color="auto"/>
      </w:pBdr>
      <w:spacing w:before="100" w:beforeAutospacing="1" w:after="100" w:afterAutospacing="1" w:line="240" w:lineRule="auto"/>
      <w:jc w:val="center"/>
    </w:pPr>
    <w:rPr>
      <w:rFonts w:cs="Arial"/>
      <w:sz w:val="24"/>
      <w:lang w:val="es-ES"/>
    </w:rPr>
  </w:style>
  <w:style w:type="paragraph" w:customStyle="1" w:styleId="xl120">
    <w:name w:val="xl120"/>
    <w:basedOn w:val="Normal"/>
    <w:uiPriority w:val="99"/>
    <w:rsid w:val="009C5575"/>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538ED5"/>
      <w:sz w:val="24"/>
      <w:lang w:val="es-ES"/>
    </w:rPr>
  </w:style>
  <w:style w:type="paragraph" w:customStyle="1" w:styleId="xl121">
    <w:name w:val="xl121"/>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0"/>
      <w:szCs w:val="20"/>
      <w:lang w:val="es-ES"/>
    </w:rPr>
  </w:style>
  <w:style w:type="paragraph" w:customStyle="1" w:styleId="xl122">
    <w:name w:val="xl122"/>
    <w:basedOn w:val="Normal"/>
    <w:uiPriority w:val="99"/>
    <w:rsid w:val="009C5575"/>
    <w:pPr>
      <w:pBdr>
        <w:top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23">
    <w:name w:val="xl123"/>
    <w:basedOn w:val="Normal"/>
    <w:uiPriority w:val="99"/>
    <w:rsid w:val="009C5575"/>
    <w:pPr>
      <w:pBdr>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24">
    <w:name w:val="xl124"/>
    <w:basedOn w:val="Normal"/>
    <w:uiPriority w:val="99"/>
    <w:rsid w:val="009C55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25">
    <w:name w:val="xl125"/>
    <w:basedOn w:val="Normal"/>
    <w:uiPriority w:val="99"/>
    <w:rsid w:val="009C557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26">
    <w:name w:val="xl126"/>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27">
    <w:name w:val="xl127"/>
    <w:basedOn w:val="Normal"/>
    <w:uiPriority w:val="99"/>
    <w:rsid w:val="009C5575"/>
    <w:pPr>
      <w:pBdr>
        <w:left w:val="single" w:sz="4" w:space="0" w:color="auto"/>
        <w:right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28">
    <w:name w:val="xl128"/>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pPr>
    <w:rPr>
      <w:rFonts w:cs="Arial"/>
      <w:sz w:val="24"/>
      <w:lang w:val="es-ES"/>
    </w:rPr>
  </w:style>
  <w:style w:type="paragraph" w:customStyle="1" w:styleId="xl129">
    <w:name w:val="xl129"/>
    <w:basedOn w:val="Normal"/>
    <w:uiPriority w:val="99"/>
    <w:rsid w:val="009C557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cs="Arial"/>
      <w:sz w:val="20"/>
      <w:szCs w:val="20"/>
      <w:lang w:val="es-ES"/>
    </w:rPr>
  </w:style>
  <w:style w:type="paragraph" w:customStyle="1" w:styleId="xl130">
    <w:name w:val="xl130"/>
    <w:basedOn w:val="Normal"/>
    <w:uiPriority w:val="99"/>
    <w:rsid w:val="009C55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538ED5"/>
      <w:sz w:val="24"/>
      <w:lang w:val="es-ES"/>
    </w:rPr>
  </w:style>
  <w:style w:type="paragraph" w:customStyle="1" w:styleId="xl131">
    <w:name w:val="xl131"/>
    <w:basedOn w:val="Normal"/>
    <w:uiPriority w:val="99"/>
    <w:rsid w:val="009C557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mbol" w:hAnsi="Symbol"/>
      <w:b/>
      <w:bCs/>
      <w:sz w:val="24"/>
      <w:lang w:val="es-ES"/>
    </w:rPr>
  </w:style>
  <w:style w:type="paragraph" w:customStyle="1" w:styleId="xl132">
    <w:name w:val="xl132"/>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mbol" w:hAnsi="Symbol"/>
      <w:b/>
      <w:bCs/>
      <w:sz w:val="24"/>
      <w:lang w:val="es-ES"/>
    </w:rPr>
  </w:style>
  <w:style w:type="paragraph" w:customStyle="1" w:styleId="xl133">
    <w:name w:val="xl133"/>
    <w:basedOn w:val="Normal"/>
    <w:uiPriority w:val="99"/>
    <w:rsid w:val="009C5575"/>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Symbol" w:hAnsi="Symbol"/>
      <w:b/>
      <w:bCs/>
      <w:sz w:val="24"/>
      <w:lang w:val="es-ES"/>
    </w:rPr>
  </w:style>
  <w:style w:type="paragraph" w:customStyle="1" w:styleId="xl134">
    <w:name w:val="xl134"/>
    <w:basedOn w:val="Normal"/>
    <w:uiPriority w:val="99"/>
    <w:rsid w:val="009C5575"/>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Symbol" w:hAnsi="Symbol"/>
      <w:b/>
      <w:bCs/>
      <w:sz w:val="24"/>
      <w:lang w:val="es-ES"/>
    </w:rPr>
  </w:style>
  <w:style w:type="paragraph" w:customStyle="1" w:styleId="xl135">
    <w:name w:val="xl135"/>
    <w:basedOn w:val="Normal"/>
    <w:uiPriority w:val="99"/>
    <w:rsid w:val="009C5575"/>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hAnsi="Times New Roman"/>
      <w:b/>
      <w:bCs/>
      <w:sz w:val="24"/>
      <w:lang w:val="es-ES"/>
    </w:rPr>
  </w:style>
  <w:style w:type="paragraph" w:customStyle="1" w:styleId="xl136">
    <w:name w:val="xl136"/>
    <w:basedOn w:val="Normal"/>
    <w:uiPriority w:val="99"/>
    <w:rsid w:val="009C5575"/>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hAnsi="Times New Roman"/>
      <w:b/>
      <w:bCs/>
      <w:sz w:val="24"/>
      <w:lang w:val="es-ES"/>
    </w:rPr>
  </w:style>
  <w:style w:type="paragraph" w:customStyle="1" w:styleId="xl137">
    <w:name w:val="xl137"/>
    <w:basedOn w:val="Normal"/>
    <w:uiPriority w:val="99"/>
    <w:rsid w:val="009C557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lang w:val="es-ES"/>
    </w:rPr>
  </w:style>
  <w:style w:type="paragraph" w:customStyle="1" w:styleId="xl138">
    <w:name w:val="xl138"/>
    <w:basedOn w:val="Normal"/>
    <w:uiPriority w:val="99"/>
    <w:rsid w:val="009C55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lang w:val="es-ES"/>
    </w:rPr>
  </w:style>
  <w:style w:type="paragraph" w:customStyle="1" w:styleId="xl139">
    <w:name w:val="xl139"/>
    <w:basedOn w:val="Normal"/>
    <w:uiPriority w:val="99"/>
    <w:rsid w:val="009C5575"/>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hAnsi="Times New Roman"/>
      <w:b/>
      <w:bCs/>
      <w:sz w:val="24"/>
      <w:lang w:val="es-ES"/>
    </w:rPr>
  </w:style>
  <w:style w:type="paragraph" w:customStyle="1" w:styleId="xl140">
    <w:name w:val="xl140"/>
    <w:basedOn w:val="Normal"/>
    <w:uiPriority w:val="99"/>
    <w:rsid w:val="009C5575"/>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hAnsi="Times New Roman"/>
      <w:b/>
      <w:bCs/>
      <w:sz w:val="24"/>
      <w:lang w:val="es-ES"/>
    </w:rPr>
  </w:style>
  <w:style w:type="paragraph" w:customStyle="1" w:styleId="xl141">
    <w:name w:val="xl141"/>
    <w:basedOn w:val="Normal"/>
    <w:uiPriority w:val="99"/>
    <w:rsid w:val="009C557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cs="Arial"/>
      <w:b/>
      <w:bCs/>
      <w:sz w:val="20"/>
      <w:szCs w:val="20"/>
      <w:lang w:val="es-ES"/>
    </w:rPr>
  </w:style>
  <w:style w:type="paragraph" w:customStyle="1" w:styleId="xl142">
    <w:name w:val="xl142"/>
    <w:basedOn w:val="Normal"/>
    <w:uiPriority w:val="99"/>
    <w:rsid w:val="009C5575"/>
    <w:pPr>
      <w:pBdr>
        <w:top w:val="single" w:sz="4" w:space="0" w:color="auto"/>
        <w:left w:val="single" w:sz="4" w:space="0" w:color="auto"/>
      </w:pBdr>
      <w:spacing w:before="100" w:beforeAutospacing="1" w:after="100" w:afterAutospacing="1" w:line="240" w:lineRule="auto"/>
      <w:jc w:val="center"/>
      <w:textAlignment w:val="center"/>
    </w:pPr>
    <w:rPr>
      <w:rFonts w:cs="Arial"/>
      <w:b/>
      <w:bCs/>
      <w:sz w:val="20"/>
      <w:szCs w:val="20"/>
      <w:lang w:val="es-ES"/>
    </w:rPr>
  </w:style>
  <w:style w:type="paragraph" w:customStyle="1" w:styleId="xl143">
    <w:name w:val="xl143"/>
    <w:basedOn w:val="Normal"/>
    <w:uiPriority w:val="99"/>
    <w:rsid w:val="009C5575"/>
    <w:pPr>
      <w:pBdr>
        <w:top w:val="single" w:sz="4" w:space="0" w:color="auto"/>
        <w:right w:val="single" w:sz="4" w:space="0" w:color="auto"/>
      </w:pBdr>
      <w:spacing w:before="100" w:beforeAutospacing="1" w:after="100" w:afterAutospacing="1" w:line="240" w:lineRule="auto"/>
      <w:jc w:val="center"/>
      <w:textAlignment w:val="center"/>
    </w:pPr>
    <w:rPr>
      <w:rFonts w:cs="Arial"/>
      <w:b/>
      <w:bCs/>
      <w:sz w:val="20"/>
      <w:szCs w:val="20"/>
      <w:lang w:val="es-ES"/>
    </w:rPr>
  </w:style>
  <w:style w:type="paragraph" w:customStyle="1" w:styleId="Numerales">
    <w:name w:val="Numerales"/>
    <w:autoRedefine/>
    <w:uiPriority w:val="99"/>
    <w:rsid w:val="009C5575"/>
    <w:pPr>
      <w:numPr>
        <w:numId w:val="17"/>
      </w:numPr>
      <w:spacing w:after="240" w:line="288" w:lineRule="auto"/>
      <w:contextualSpacing/>
      <w:jc w:val="both"/>
    </w:pPr>
    <w:rPr>
      <w:rFonts w:ascii="Arial" w:hAnsi="Arial"/>
      <w:szCs w:val="20"/>
      <w:lang w:val="es-ES" w:eastAsia="es-ES"/>
    </w:rPr>
  </w:style>
  <w:style w:type="paragraph" w:customStyle="1" w:styleId="TtulodeCuadro">
    <w:name w:val="Título de Cuadro"/>
    <w:basedOn w:val="Normal"/>
    <w:uiPriority w:val="99"/>
    <w:rsid w:val="009C5575"/>
    <w:pPr>
      <w:numPr>
        <w:numId w:val="18"/>
      </w:numPr>
      <w:tabs>
        <w:tab w:val="left" w:pos="567"/>
        <w:tab w:val="left" w:pos="1134"/>
        <w:tab w:val="left" w:pos="1701"/>
        <w:tab w:val="left" w:pos="2268"/>
      </w:tabs>
      <w:spacing w:before="0" w:after="0" w:line="240" w:lineRule="auto"/>
      <w:ind w:left="0" w:firstLine="0"/>
      <w:jc w:val="center"/>
    </w:pPr>
    <w:rPr>
      <w:b/>
      <w:sz w:val="20"/>
      <w:szCs w:val="20"/>
    </w:rPr>
  </w:style>
  <w:style w:type="paragraph" w:customStyle="1" w:styleId="tablas0">
    <w:name w:val="tablas"/>
    <w:basedOn w:val="Normal"/>
    <w:uiPriority w:val="99"/>
    <w:rsid w:val="009C5575"/>
    <w:pPr>
      <w:widowControl w:val="0"/>
      <w:spacing w:after="0"/>
      <w:jc w:val="center"/>
    </w:pPr>
    <w:rPr>
      <w:b/>
      <w:bCs/>
      <w:sz w:val="20"/>
      <w:szCs w:val="20"/>
    </w:rPr>
  </w:style>
  <w:style w:type="paragraph" w:customStyle="1" w:styleId="CaratulaTitulo1">
    <w:name w:val="Caratula Titulo 1"/>
    <w:next w:val="Normal"/>
    <w:autoRedefine/>
    <w:uiPriority w:val="99"/>
    <w:rsid w:val="009C5575"/>
    <w:pPr>
      <w:pBdr>
        <w:top w:val="double" w:sz="4" w:space="1" w:color="auto"/>
        <w:left w:val="double" w:sz="4" w:space="4" w:color="auto"/>
        <w:bottom w:val="double" w:sz="4" w:space="1" w:color="auto"/>
        <w:right w:val="double" w:sz="4" w:space="4" w:color="auto"/>
      </w:pBdr>
      <w:jc w:val="center"/>
    </w:pPr>
    <w:rPr>
      <w:rFonts w:ascii="Arial" w:hAnsi="Arial"/>
      <w:b/>
      <w:bCs/>
      <w:sz w:val="32"/>
      <w:lang w:val="es-ES" w:eastAsia="es-ES"/>
    </w:rPr>
  </w:style>
  <w:style w:type="paragraph" w:customStyle="1" w:styleId="NORMALTABLAS">
    <w:name w:val="NORMAL TABLAS"/>
    <w:basedOn w:val="Normal"/>
    <w:uiPriority w:val="99"/>
    <w:rsid w:val="009C5575"/>
    <w:pPr>
      <w:spacing w:before="40" w:after="40" w:line="240" w:lineRule="auto"/>
      <w:jc w:val="center"/>
    </w:pPr>
    <w:rPr>
      <w:sz w:val="18"/>
      <w:szCs w:val="20"/>
      <w:lang w:val="es-MX" w:eastAsia="es-MX"/>
    </w:rPr>
  </w:style>
  <w:style w:type="paragraph" w:customStyle="1" w:styleId="NOMAL125">
    <w:name w:val="NOMAL1.25"/>
    <w:basedOn w:val="Normal"/>
    <w:uiPriority w:val="99"/>
    <w:rsid w:val="009C5575"/>
    <w:pPr>
      <w:spacing w:before="180" w:after="180" w:line="240" w:lineRule="auto"/>
      <w:ind w:left="709"/>
    </w:pPr>
    <w:rPr>
      <w:lang w:val="es-ES"/>
    </w:rPr>
  </w:style>
  <w:style w:type="character" w:customStyle="1" w:styleId="Heading1Char1">
    <w:name w:val="Heading 1 Char1"/>
    <w:aliases w:val="Titulo 1 Char1,título 1 Char1,Chapter Char1,H1 Char1,1 ghost Char1,g Char1,Heading 0 Char1,título1 Char1,(F2) Char1,TITULO 1 Char1,titulo 1 Char1,h1 Car Char1,ninguno Char1,ninguno Car Car Car Char1,ninguno Car Car Car Car Char1"/>
    <w:basedOn w:val="DefaultParagraphFont"/>
    <w:link w:val="Heading1"/>
    <w:uiPriority w:val="99"/>
    <w:locked/>
    <w:rsid w:val="000C01BD"/>
    <w:rPr>
      <w:rFonts w:ascii="Arial" w:hAnsi="Arial" w:cs="Arial"/>
      <w:b/>
      <w:bCs/>
      <w:color w:val="FFFFFF"/>
      <w:kern w:val="32"/>
      <w:sz w:val="32"/>
      <w:szCs w:val="32"/>
      <w:shd w:val="clear" w:color="auto" w:fill="C2D69B"/>
      <w:lang w:val="es-BO" w:eastAsia="es-ES"/>
    </w:rPr>
  </w:style>
  <w:style w:type="numbering" w:customStyle="1" w:styleId="Alfabetico">
    <w:name w:val="Alfabetico"/>
    <w:rsid w:val="00605DB4"/>
    <w:pPr>
      <w:numPr>
        <w:numId w:val="16"/>
      </w:numPr>
    </w:pPr>
  </w:style>
  <w:style w:type="numbering" w:customStyle="1" w:styleId="EstiloConvietasSymbolsmboloIzquierda025Sangrafra">
    <w:name w:val="Estilo Con viñetas Symbol (símbolo) Izquierda:  0.25&quot; Sangría fra..."/>
    <w:rsid w:val="00605DB4"/>
    <w:pPr>
      <w:numPr>
        <w:numId w:val="8"/>
      </w:numPr>
    </w:pPr>
  </w:style>
</w:styles>
</file>

<file path=word/webSettings.xml><?xml version="1.0" encoding="utf-8"?>
<w:webSettings xmlns:r="http://schemas.openxmlformats.org/officeDocument/2006/relationships" xmlns:w="http://schemas.openxmlformats.org/wordprocessingml/2006/main">
  <w:divs>
    <w:div w:id="1586765406">
      <w:marLeft w:val="0"/>
      <w:marRight w:val="0"/>
      <w:marTop w:val="0"/>
      <w:marBottom w:val="0"/>
      <w:divBdr>
        <w:top w:val="none" w:sz="0" w:space="0" w:color="auto"/>
        <w:left w:val="none" w:sz="0" w:space="0" w:color="auto"/>
        <w:bottom w:val="none" w:sz="0" w:space="0" w:color="auto"/>
        <w:right w:val="none" w:sz="0" w:space="0" w:color="auto"/>
      </w:divBdr>
    </w:div>
    <w:div w:id="1586765408">
      <w:marLeft w:val="0"/>
      <w:marRight w:val="0"/>
      <w:marTop w:val="0"/>
      <w:marBottom w:val="0"/>
      <w:divBdr>
        <w:top w:val="none" w:sz="0" w:space="0" w:color="auto"/>
        <w:left w:val="none" w:sz="0" w:space="0" w:color="auto"/>
        <w:bottom w:val="none" w:sz="0" w:space="0" w:color="auto"/>
        <w:right w:val="none" w:sz="0" w:space="0" w:color="auto"/>
      </w:divBdr>
    </w:div>
    <w:div w:id="1586765409">
      <w:marLeft w:val="0"/>
      <w:marRight w:val="0"/>
      <w:marTop w:val="0"/>
      <w:marBottom w:val="0"/>
      <w:divBdr>
        <w:top w:val="none" w:sz="0" w:space="0" w:color="auto"/>
        <w:left w:val="none" w:sz="0" w:space="0" w:color="auto"/>
        <w:bottom w:val="none" w:sz="0" w:space="0" w:color="auto"/>
        <w:right w:val="none" w:sz="0" w:space="0" w:color="auto"/>
      </w:divBdr>
    </w:div>
    <w:div w:id="1586765410">
      <w:marLeft w:val="0"/>
      <w:marRight w:val="0"/>
      <w:marTop w:val="0"/>
      <w:marBottom w:val="0"/>
      <w:divBdr>
        <w:top w:val="none" w:sz="0" w:space="0" w:color="auto"/>
        <w:left w:val="none" w:sz="0" w:space="0" w:color="auto"/>
        <w:bottom w:val="none" w:sz="0" w:space="0" w:color="auto"/>
        <w:right w:val="none" w:sz="0" w:space="0" w:color="auto"/>
      </w:divBdr>
    </w:div>
    <w:div w:id="1586765411">
      <w:marLeft w:val="0"/>
      <w:marRight w:val="0"/>
      <w:marTop w:val="0"/>
      <w:marBottom w:val="0"/>
      <w:divBdr>
        <w:top w:val="none" w:sz="0" w:space="0" w:color="auto"/>
        <w:left w:val="none" w:sz="0" w:space="0" w:color="auto"/>
        <w:bottom w:val="none" w:sz="0" w:space="0" w:color="auto"/>
        <w:right w:val="none" w:sz="0" w:space="0" w:color="auto"/>
      </w:divBdr>
    </w:div>
    <w:div w:id="1586765412">
      <w:marLeft w:val="0"/>
      <w:marRight w:val="0"/>
      <w:marTop w:val="0"/>
      <w:marBottom w:val="0"/>
      <w:divBdr>
        <w:top w:val="none" w:sz="0" w:space="0" w:color="auto"/>
        <w:left w:val="none" w:sz="0" w:space="0" w:color="auto"/>
        <w:bottom w:val="none" w:sz="0" w:space="0" w:color="auto"/>
        <w:right w:val="none" w:sz="0" w:space="0" w:color="auto"/>
      </w:divBdr>
    </w:div>
    <w:div w:id="1586765413">
      <w:marLeft w:val="0"/>
      <w:marRight w:val="0"/>
      <w:marTop w:val="0"/>
      <w:marBottom w:val="0"/>
      <w:divBdr>
        <w:top w:val="none" w:sz="0" w:space="0" w:color="auto"/>
        <w:left w:val="none" w:sz="0" w:space="0" w:color="auto"/>
        <w:bottom w:val="none" w:sz="0" w:space="0" w:color="auto"/>
        <w:right w:val="none" w:sz="0" w:space="0" w:color="auto"/>
      </w:divBdr>
    </w:div>
    <w:div w:id="1586765414">
      <w:marLeft w:val="0"/>
      <w:marRight w:val="0"/>
      <w:marTop w:val="0"/>
      <w:marBottom w:val="0"/>
      <w:divBdr>
        <w:top w:val="none" w:sz="0" w:space="0" w:color="auto"/>
        <w:left w:val="none" w:sz="0" w:space="0" w:color="auto"/>
        <w:bottom w:val="none" w:sz="0" w:space="0" w:color="auto"/>
        <w:right w:val="none" w:sz="0" w:space="0" w:color="auto"/>
      </w:divBdr>
    </w:div>
    <w:div w:id="1586765415">
      <w:marLeft w:val="0"/>
      <w:marRight w:val="0"/>
      <w:marTop w:val="0"/>
      <w:marBottom w:val="0"/>
      <w:divBdr>
        <w:top w:val="none" w:sz="0" w:space="0" w:color="auto"/>
        <w:left w:val="none" w:sz="0" w:space="0" w:color="auto"/>
        <w:bottom w:val="none" w:sz="0" w:space="0" w:color="auto"/>
        <w:right w:val="none" w:sz="0" w:space="0" w:color="auto"/>
      </w:divBdr>
    </w:div>
    <w:div w:id="1586765416">
      <w:marLeft w:val="0"/>
      <w:marRight w:val="0"/>
      <w:marTop w:val="0"/>
      <w:marBottom w:val="0"/>
      <w:divBdr>
        <w:top w:val="none" w:sz="0" w:space="0" w:color="auto"/>
        <w:left w:val="none" w:sz="0" w:space="0" w:color="auto"/>
        <w:bottom w:val="none" w:sz="0" w:space="0" w:color="auto"/>
        <w:right w:val="none" w:sz="0" w:space="0" w:color="auto"/>
      </w:divBdr>
    </w:div>
    <w:div w:id="1586765417">
      <w:marLeft w:val="0"/>
      <w:marRight w:val="0"/>
      <w:marTop w:val="0"/>
      <w:marBottom w:val="0"/>
      <w:divBdr>
        <w:top w:val="none" w:sz="0" w:space="0" w:color="auto"/>
        <w:left w:val="none" w:sz="0" w:space="0" w:color="auto"/>
        <w:bottom w:val="none" w:sz="0" w:space="0" w:color="auto"/>
        <w:right w:val="none" w:sz="0" w:space="0" w:color="auto"/>
      </w:divBdr>
    </w:div>
    <w:div w:id="1586765418">
      <w:marLeft w:val="0"/>
      <w:marRight w:val="0"/>
      <w:marTop w:val="0"/>
      <w:marBottom w:val="0"/>
      <w:divBdr>
        <w:top w:val="none" w:sz="0" w:space="0" w:color="auto"/>
        <w:left w:val="none" w:sz="0" w:space="0" w:color="auto"/>
        <w:bottom w:val="none" w:sz="0" w:space="0" w:color="auto"/>
        <w:right w:val="none" w:sz="0" w:space="0" w:color="auto"/>
      </w:divBdr>
    </w:div>
    <w:div w:id="1586765419">
      <w:marLeft w:val="0"/>
      <w:marRight w:val="0"/>
      <w:marTop w:val="0"/>
      <w:marBottom w:val="0"/>
      <w:divBdr>
        <w:top w:val="none" w:sz="0" w:space="0" w:color="auto"/>
        <w:left w:val="none" w:sz="0" w:space="0" w:color="auto"/>
        <w:bottom w:val="none" w:sz="0" w:space="0" w:color="auto"/>
        <w:right w:val="none" w:sz="0" w:space="0" w:color="auto"/>
      </w:divBdr>
      <w:divsChild>
        <w:div w:id="1586765438">
          <w:marLeft w:val="0"/>
          <w:marRight w:val="0"/>
          <w:marTop w:val="0"/>
          <w:marBottom w:val="0"/>
          <w:divBdr>
            <w:top w:val="none" w:sz="0" w:space="0" w:color="auto"/>
            <w:left w:val="none" w:sz="0" w:space="0" w:color="auto"/>
            <w:bottom w:val="none" w:sz="0" w:space="0" w:color="auto"/>
            <w:right w:val="none" w:sz="0" w:space="0" w:color="auto"/>
          </w:divBdr>
          <w:divsChild>
            <w:div w:id="1586765462">
              <w:marLeft w:val="0"/>
              <w:marRight w:val="0"/>
              <w:marTop w:val="0"/>
              <w:marBottom w:val="0"/>
              <w:divBdr>
                <w:top w:val="none" w:sz="0" w:space="0" w:color="auto"/>
                <w:left w:val="none" w:sz="0" w:space="0" w:color="auto"/>
                <w:bottom w:val="none" w:sz="0" w:space="0" w:color="auto"/>
                <w:right w:val="none" w:sz="0" w:space="0" w:color="auto"/>
              </w:divBdr>
              <w:divsChild>
                <w:div w:id="1586765452">
                  <w:marLeft w:val="0"/>
                  <w:marRight w:val="0"/>
                  <w:marTop w:val="0"/>
                  <w:marBottom w:val="0"/>
                  <w:divBdr>
                    <w:top w:val="none" w:sz="0" w:space="0" w:color="auto"/>
                    <w:left w:val="none" w:sz="0" w:space="0" w:color="auto"/>
                    <w:bottom w:val="none" w:sz="0" w:space="0" w:color="auto"/>
                    <w:right w:val="none" w:sz="0" w:space="0" w:color="auto"/>
                  </w:divBdr>
                  <w:divsChild>
                    <w:div w:id="1586765502">
                      <w:marLeft w:val="0"/>
                      <w:marRight w:val="0"/>
                      <w:marTop w:val="0"/>
                      <w:marBottom w:val="0"/>
                      <w:divBdr>
                        <w:top w:val="none" w:sz="0" w:space="0" w:color="auto"/>
                        <w:left w:val="none" w:sz="0" w:space="0" w:color="auto"/>
                        <w:bottom w:val="none" w:sz="0" w:space="0" w:color="auto"/>
                        <w:right w:val="none" w:sz="0" w:space="0" w:color="auto"/>
                      </w:divBdr>
                      <w:divsChild>
                        <w:div w:id="1586765499">
                          <w:marLeft w:val="0"/>
                          <w:marRight w:val="0"/>
                          <w:marTop w:val="0"/>
                          <w:marBottom w:val="0"/>
                          <w:divBdr>
                            <w:top w:val="none" w:sz="0" w:space="0" w:color="auto"/>
                            <w:left w:val="none" w:sz="0" w:space="0" w:color="auto"/>
                            <w:bottom w:val="none" w:sz="0" w:space="0" w:color="auto"/>
                            <w:right w:val="none" w:sz="0" w:space="0" w:color="auto"/>
                          </w:divBdr>
                          <w:divsChild>
                            <w:div w:id="1586765493">
                              <w:marLeft w:val="0"/>
                              <w:marRight w:val="0"/>
                              <w:marTop w:val="0"/>
                              <w:marBottom w:val="0"/>
                              <w:divBdr>
                                <w:top w:val="none" w:sz="0" w:space="0" w:color="auto"/>
                                <w:left w:val="none" w:sz="0" w:space="0" w:color="auto"/>
                                <w:bottom w:val="none" w:sz="0" w:space="0" w:color="auto"/>
                                <w:right w:val="none" w:sz="0" w:space="0" w:color="auto"/>
                              </w:divBdr>
                              <w:divsChild>
                                <w:div w:id="1586765455">
                                  <w:marLeft w:val="0"/>
                                  <w:marRight w:val="0"/>
                                  <w:marTop w:val="0"/>
                                  <w:marBottom w:val="0"/>
                                  <w:divBdr>
                                    <w:top w:val="none" w:sz="0" w:space="0" w:color="auto"/>
                                    <w:left w:val="none" w:sz="0" w:space="0" w:color="auto"/>
                                    <w:bottom w:val="none" w:sz="0" w:space="0" w:color="auto"/>
                                    <w:right w:val="none" w:sz="0" w:space="0" w:color="auto"/>
                                  </w:divBdr>
                                  <w:divsChild>
                                    <w:div w:id="1586765457">
                                      <w:marLeft w:val="0"/>
                                      <w:marRight w:val="0"/>
                                      <w:marTop w:val="0"/>
                                      <w:marBottom w:val="0"/>
                                      <w:divBdr>
                                        <w:top w:val="none" w:sz="0" w:space="0" w:color="auto"/>
                                        <w:left w:val="none" w:sz="0" w:space="0" w:color="auto"/>
                                        <w:bottom w:val="none" w:sz="0" w:space="0" w:color="auto"/>
                                        <w:right w:val="none" w:sz="0" w:space="0" w:color="auto"/>
                                      </w:divBdr>
                                      <w:divsChild>
                                        <w:div w:id="1586765477">
                                          <w:marLeft w:val="0"/>
                                          <w:marRight w:val="0"/>
                                          <w:marTop w:val="0"/>
                                          <w:marBottom w:val="0"/>
                                          <w:divBdr>
                                            <w:top w:val="none" w:sz="0" w:space="0" w:color="auto"/>
                                            <w:left w:val="none" w:sz="0" w:space="0" w:color="auto"/>
                                            <w:bottom w:val="none" w:sz="0" w:space="0" w:color="auto"/>
                                            <w:right w:val="none" w:sz="0" w:space="0" w:color="auto"/>
                                          </w:divBdr>
                                          <w:divsChild>
                                            <w:div w:id="1586765446">
                                              <w:marLeft w:val="0"/>
                                              <w:marRight w:val="0"/>
                                              <w:marTop w:val="0"/>
                                              <w:marBottom w:val="0"/>
                                              <w:divBdr>
                                                <w:top w:val="none" w:sz="0" w:space="0" w:color="auto"/>
                                                <w:left w:val="none" w:sz="0" w:space="0" w:color="auto"/>
                                                <w:bottom w:val="none" w:sz="0" w:space="0" w:color="auto"/>
                                                <w:right w:val="none" w:sz="0" w:space="0" w:color="auto"/>
                                              </w:divBdr>
                                              <w:divsChild>
                                                <w:div w:id="1586765456">
                                                  <w:marLeft w:val="0"/>
                                                  <w:marRight w:val="0"/>
                                                  <w:marTop w:val="0"/>
                                                  <w:marBottom w:val="0"/>
                                                  <w:divBdr>
                                                    <w:top w:val="none" w:sz="0" w:space="0" w:color="auto"/>
                                                    <w:left w:val="none" w:sz="0" w:space="0" w:color="auto"/>
                                                    <w:bottom w:val="none" w:sz="0" w:space="0" w:color="auto"/>
                                                    <w:right w:val="none" w:sz="0" w:space="0" w:color="auto"/>
                                                  </w:divBdr>
                                                  <w:divsChild>
                                                    <w:div w:id="1586765486">
                                                      <w:marLeft w:val="0"/>
                                                      <w:marRight w:val="0"/>
                                                      <w:marTop w:val="0"/>
                                                      <w:marBottom w:val="0"/>
                                                      <w:divBdr>
                                                        <w:top w:val="none" w:sz="0" w:space="0" w:color="auto"/>
                                                        <w:left w:val="none" w:sz="0" w:space="0" w:color="auto"/>
                                                        <w:bottom w:val="none" w:sz="0" w:space="0" w:color="auto"/>
                                                        <w:right w:val="none" w:sz="0" w:space="0" w:color="auto"/>
                                                      </w:divBdr>
                                                      <w:divsChild>
                                                        <w:div w:id="1586765405">
                                                          <w:marLeft w:val="0"/>
                                                          <w:marRight w:val="0"/>
                                                          <w:marTop w:val="0"/>
                                                          <w:marBottom w:val="0"/>
                                                          <w:divBdr>
                                                            <w:top w:val="none" w:sz="0" w:space="0" w:color="auto"/>
                                                            <w:left w:val="none" w:sz="0" w:space="0" w:color="auto"/>
                                                            <w:bottom w:val="none" w:sz="0" w:space="0" w:color="auto"/>
                                                            <w:right w:val="none" w:sz="0" w:space="0" w:color="auto"/>
                                                          </w:divBdr>
                                                        </w:div>
                                                        <w:div w:id="15867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5420">
      <w:marLeft w:val="0"/>
      <w:marRight w:val="0"/>
      <w:marTop w:val="0"/>
      <w:marBottom w:val="0"/>
      <w:divBdr>
        <w:top w:val="none" w:sz="0" w:space="0" w:color="auto"/>
        <w:left w:val="none" w:sz="0" w:space="0" w:color="auto"/>
        <w:bottom w:val="none" w:sz="0" w:space="0" w:color="auto"/>
        <w:right w:val="none" w:sz="0" w:space="0" w:color="auto"/>
      </w:divBdr>
    </w:div>
    <w:div w:id="1586765421">
      <w:marLeft w:val="0"/>
      <w:marRight w:val="0"/>
      <w:marTop w:val="0"/>
      <w:marBottom w:val="0"/>
      <w:divBdr>
        <w:top w:val="none" w:sz="0" w:space="0" w:color="auto"/>
        <w:left w:val="none" w:sz="0" w:space="0" w:color="auto"/>
        <w:bottom w:val="none" w:sz="0" w:space="0" w:color="auto"/>
        <w:right w:val="none" w:sz="0" w:space="0" w:color="auto"/>
      </w:divBdr>
    </w:div>
    <w:div w:id="1586765423">
      <w:marLeft w:val="0"/>
      <w:marRight w:val="0"/>
      <w:marTop w:val="0"/>
      <w:marBottom w:val="0"/>
      <w:divBdr>
        <w:top w:val="none" w:sz="0" w:space="0" w:color="auto"/>
        <w:left w:val="none" w:sz="0" w:space="0" w:color="auto"/>
        <w:bottom w:val="none" w:sz="0" w:space="0" w:color="auto"/>
        <w:right w:val="none" w:sz="0" w:space="0" w:color="auto"/>
      </w:divBdr>
    </w:div>
    <w:div w:id="1586765424">
      <w:marLeft w:val="0"/>
      <w:marRight w:val="0"/>
      <w:marTop w:val="0"/>
      <w:marBottom w:val="0"/>
      <w:divBdr>
        <w:top w:val="none" w:sz="0" w:space="0" w:color="auto"/>
        <w:left w:val="none" w:sz="0" w:space="0" w:color="auto"/>
        <w:bottom w:val="none" w:sz="0" w:space="0" w:color="auto"/>
        <w:right w:val="none" w:sz="0" w:space="0" w:color="auto"/>
      </w:divBdr>
    </w:div>
    <w:div w:id="1586765425">
      <w:marLeft w:val="0"/>
      <w:marRight w:val="0"/>
      <w:marTop w:val="0"/>
      <w:marBottom w:val="0"/>
      <w:divBdr>
        <w:top w:val="none" w:sz="0" w:space="0" w:color="auto"/>
        <w:left w:val="none" w:sz="0" w:space="0" w:color="auto"/>
        <w:bottom w:val="none" w:sz="0" w:space="0" w:color="auto"/>
        <w:right w:val="none" w:sz="0" w:space="0" w:color="auto"/>
      </w:divBdr>
    </w:div>
    <w:div w:id="1586765426">
      <w:marLeft w:val="0"/>
      <w:marRight w:val="0"/>
      <w:marTop w:val="0"/>
      <w:marBottom w:val="0"/>
      <w:divBdr>
        <w:top w:val="none" w:sz="0" w:space="0" w:color="auto"/>
        <w:left w:val="none" w:sz="0" w:space="0" w:color="auto"/>
        <w:bottom w:val="none" w:sz="0" w:space="0" w:color="auto"/>
        <w:right w:val="none" w:sz="0" w:space="0" w:color="auto"/>
      </w:divBdr>
    </w:div>
    <w:div w:id="1586765427">
      <w:marLeft w:val="0"/>
      <w:marRight w:val="0"/>
      <w:marTop w:val="0"/>
      <w:marBottom w:val="0"/>
      <w:divBdr>
        <w:top w:val="none" w:sz="0" w:space="0" w:color="auto"/>
        <w:left w:val="none" w:sz="0" w:space="0" w:color="auto"/>
        <w:bottom w:val="none" w:sz="0" w:space="0" w:color="auto"/>
        <w:right w:val="none" w:sz="0" w:space="0" w:color="auto"/>
      </w:divBdr>
    </w:div>
    <w:div w:id="1586765429">
      <w:marLeft w:val="0"/>
      <w:marRight w:val="0"/>
      <w:marTop w:val="0"/>
      <w:marBottom w:val="0"/>
      <w:divBdr>
        <w:top w:val="none" w:sz="0" w:space="0" w:color="auto"/>
        <w:left w:val="none" w:sz="0" w:space="0" w:color="auto"/>
        <w:bottom w:val="none" w:sz="0" w:space="0" w:color="auto"/>
        <w:right w:val="none" w:sz="0" w:space="0" w:color="auto"/>
      </w:divBdr>
    </w:div>
    <w:div w:id="1586765430">
      <w:marLeft w:val="0"/>
      <w:marRight w:val="0"/>
      <w:marTop w:val="0"/>
      <w:marBottom w:val="0"/>
      <w:divBdr>
        <w:top w:val="none" w:sz="0" w:space="0" w:color="auto"/>
        <w:left w:val="none" w:sz="0" w:space="0" w:color="auto"/>
        <w:bottom w:val="none" w:sz="0" w:space="0" w:color="auto"/>
        <w:right w:val="none" w:sz="0" w:space="0" w:color="auto"/>
      </w:divBdr>
    </w:div>
    <w:div w:id="1586765431">
      <w:marLeft w:val="0"/>
      <w:marRight w:val="0"/>
      <w:marTop w:val="0"/>
      <w:marBottom w:val="0"/>
      <w:divBdr>
        <w:top w:val="none" w:sz="0" w:space="0" w:color="auto"/>
        <w:left w:val="none" w:sz="0" w:space="0" w:color="auto"/>
        <w:bottom w:val="none" w:sz="0" w:space="0" w:color="auto"/>
        <w:right w:val="none" w:sz="0" w:space="0" w:color="auto"/>
      </w:divBdr>
    </w:div>
    <w:div w:id="1586765432">
      <w:marLeft w:val="0"/>
      <w:marRight w:val="0"/>
      <w:marTop w:val="0"/>
      <w:marBottom w:val="0"/>
      <w:divBdr>
        <w:top w:val="none" w:sz="0" w:space="0" w:color="auto"/>
        <w:left w:val="none" w:sz="0" w:space="0" w:color="auto"/>
        <w:bottom w:val="none" w:sz="0" w:space="0" w:color="auto"/>
        <w:right w:val="none" w:sz="0" w:space="0" w:color="auto"/>
      </w:divBdr>
    </w:div>
    <w:div w:id="1586765434">
      <w:marLeft w:val="0"/>
      <w:marRight w:val="0"/>
      <w:marTop w:val="0"/>
      <w:marBottom w:val="0"/>
      <w:divBdr>
        <w:top w:val="none" w:sz="0" w:space="0" w:color="auto"/>
        <w:left w:val="none" w:sz="0" w:space="0" w:color="auto"/>
        <w:bottom w:val="none" w:sz="0" w:space="0" w:color="auto"/>
        <w:right w:val="none" w:sz="0" w:space="0" w:color="auto"/>
      </w:divBdr>
    </w:div>
    <w:div w:id="1586765435">
      <w:marLeft w:val="0"/>
      <w:marRight w:val="0"/>
      <w:marTop w:val="0"/>
      <w:marBottom w:val="0"/>
      <w:divBdr>
        <w:top w:val="none" w:sz="0" w:space="0" w:color="auto"/>
        <w:left w:val="none" w:sz="0" w:space="0" w:color="auto"/>
        <w:bottom w:val="none" w:sz="0" w:space="0" w:color="auto"/>
        <w:right w:val="none" w:sz="0" w:space="0" w:color="auto"/>
      </w:divBdr>
    </w:div>
    <w:div w:id="1586765436">
      <w:marLeft w:val="0"/>
      <w:marRight w:val="0"/>
      <w:marTop w:val="0"/>
      <w:marBottom w:val="0"/>
      <w:divBdr>
        <w:top w:val="none" w:sz="0" w:space="0" w:color="auto"/>
        <w:left w:val="none" w:sz="0" w:space="0" w:color="auto"/>
        <w:bottom w:val="none" w:sz="0" w:space="0" w:color="auto"/>
        <w:right w:val="none" w:sz="0" w:space="0" w:color="auto"/>
      </w:divBdr>
    </w:div>
    <w:div w:id="1586765437">
      <w:marLeft w:val="0"/>
      <w:marRight w:val="0"/>
      <w:marTop w:val="0"/>
      <w:marBottom w:val="0"/>
      <w:divBdr>
        <w:top w:val="none" w:sz="0" w:space="0" w:color="auto"/>
        <w:left w:val="none" w:sz="0" w:space="0" w:color="auto"/>
        <w:bottom w:val="none" w:sz="0" w:space="0" w:color="auto"/>
        <w:right w:val="none" w:sz="0" w:space="0" w:color="auto"/>
      </w:divBdr>
    </w:div>
    <w:div w:id="1586765439">
      <w:marLeft w:val="0"/>
      <w:marRight w:val="0"/>
      <w:marTop w:val="0"/>
      <w:marBottom w:val="0"/>
      <w:divBdr>
        <w:top w:val="none" w:sz="0" w:space="0" w:color="auto"/>
        <w:left w:val="none" w:sz="0" w:space="0" w:color="auto"/>
        <w:bottom w:val="none" w:sz="0" w:space="0" w:color="auto"/>
        <w:right w:val="none" w:sz="0" w:space="0" w:color="auto"/>
      </w:divBdr>
    </w:div>
    <w:div w:id="1586765440">
      <w:marLeft w:val="0"/>
      <w:marRight w:val="0"/>
      <w:marTop w:val="0"/>
      <w:marBottom w:val="0"/>
      <w:divBdr>
        <w:top w:val="none" w:sz="0" w:space="0" w:color="auto"/>
        <w:left w:val="none" w:sz="0" w:space="0" w:color="auto"/>
        <w:bottom w:val="none" w:sz="0" w:space="0" w:color="auto"/>
        <w:right w:val="none" w:sz="0" w:space="0" w:color="auto"/>
      </w:divBdr>
    </w:div>
    <w:div w:id="1586765441">
      <w:marLeft w:val="0"/>
      <w:marRight w:val="0"/>
      <w:marTop w:val="0"/>
      <w:marBottom w:val="0"/>
      <w:divBdr>
        <w:top w:val="none" w:sz="0" w:space="0" w:color="auto"/>
        <w:left w:val="none" w:sz="0" w:space="0" w:color="auto"/>
        <w:bottom w:val="none" w:sz="0" w:space="0" w:color="auto"/>
        <w:right w:val="none" w:sz="0" w:space="0" w:color="auto"/>
      </w:divBdr>
    </w:div>
    <w:div w:id="1586765442">
      <w:marLeft w:val="0"/>
      <w:marRight w:val="0"/>
      <w:marTop w:val="0"/>
      <w:marBottom w:val="0"/>
      <w:divBdr>
        <w:top w:val="none" w:sz="0" w:space="0" w:color="auto"/>
        <w:left w:val="none" w:sz="0" w:space="0" w:color="auto"/>
        <w:bottom w:val="none" w:sz="0" w:space="0" w:color="auto"/>
        <w:right w:val="none" w:sz="0" w:space="0" w:color="auto"/>
      </w:divBdr>
    </w:div>
    <w:div w:id="1586765443">
      <w:marLeft w:val="0"/>
      <w:marRight w:val="0"/>
      <w:marTop w:val="0"/>
      <w:marBottom w:val="0"/>
      <w:divBdr>
        <w:top w:val="none" w:sz="0" w:space="0" w:color="auto"/>
        <w:left w:val="none" w:sz="0" w:space="0" w:color="auto"/>
        <w:bottom w:val="none" w:sz="0" w:space="0" w:color="auto"/>
        <w:right w:val="none" w:sz="0" w:space="0" w:color="auto"/>
      </w:divBdr>
    </w:div>
    <w:div w:id="1586765444">
      <w:marLeft w:val="0"/>
      <w:marRight w:val="0"/>
      <w:marTop w:val="0"/>
      <w:marBottom w:val="0"/>
      <w:divBdr>
        <w:top w:val="none" w:sz="0" w:space="0" w:color="auto"/>
        <w:left w:val="none" w:sz="0" w:space="0" w:color="auto"/>
        <w:bottom w:val="none" w:sz="0" w:space="0" w:color="auto"/>
        <w:right w:val="none" w:sz="0" w:space="0" w:color="auto"/>
      </w:divBdr>
    </w:div>
    <w:div w:id="1586765445">
      <w:marLeft w:val="0"/>
      <w:marRight w:val="0"/>
      <w:marTop w:val="0"/>
      <w:marBottom w:val="0"/>
      <w:divBdr>
        <w:top w:val="none" w:sz="0" w:space="0" w:color="auto"/>
        <w:left w:val="none" w:sz="0" w:space="0" w:color="auto"/>
        <w:bottom w:val="none" w:sz="0" w:space="0" w:color="auto"/>
        <w:right w:val="none" w:sz="0" w:space="0" w:color="auto"/>
      </w:divBdr>
    </w:div>
    <w:div w:id="1586765447">
      <w:marLeft w:val="0"/>
      <w:marRight w:val="0"/>
      <w:marTop w:val="0"/>
      <w:marBottom w:val="0"/>
      <w:divBdr>
        <w:top w:val="none" w:sz="0" w:space="0" w:color="auto"/>
        <w:left w:val="none" w:sz="0" w:space="0" w:color="auto"/>
        <w:bottom w:val="none" w:sz="0" w:space="0" w:color="auto"/>
        <w:right w:val="none" w:sz="0" w:space="0" w:color="auto"/>
      </w:divBdr>
    </w:div>
    <w:div w:id="1586765448">
      <w:marLeft w:val="0"/>
      <w:marRight w:val="0"/>
      <w:marTop w:val="0"/>
      <w:marBottom w:val="0"/>
      <w:divBdr>
        <w:top w:val="none" w:sz="0" w:space="0" w:color="auto"/>
        <w:left w:val="none" w:sz="0" w:space="0" w:color="auto"/>
        <w:bottom w:val="none" w:sz="0" w:space="0" w:color="auto"/>
        <w:right w:val="none" w:sz="0" w:space="0" w:color="auto"/>
      </w:divBdr>
    </w:div>
    <w:div w:id="1586765449">
      <w:marLeft w:val="0"/>
      <w:marRight w:val="0"/>
      <w:marTop w:val="0"/>
      <w:marBottom w:val="0"/>
      <w:divBdr>
        <w:top w:val="none" w:sz="0" w:space="0" w:color="auto"/>
        <w:left w:val="none" w:sz="0" w:space="0" w:color="auto"/>
        <w:bottom w:val="none" w:sz="0" w:space="0" w:color="auto"/>
        <w:right w:val="none" w:sz="0" w:space="0" w:color="auto"/>
      </w:divBdr>
    </w:div>
    <w:div w:id="1586765450">
      <w:marLeft w:val="0"/>
      <w:marRight w:val="0"/>
      <w:marTop w:val="0"/>
      <w:marBottom w:val="0"/>
      <w:divBdr>
        <w:top w:val="none" w:sz="0" w:space="0" w:color="auto"/>
        <w:left w:val="none" w:sz="0" w:space="0" w:color="auto"/>
        <w:bottom w:val="none" w:sz="0" w:space="0" w:color="auto"/>
        <w:right w:val="none" w:sz="0" w:space="0" w:color="auto"/>
      </w:divBdr>
    </w:div>
    <w:div w:id="1586765451">
      <w:marLeft w:val="0"/>
      <w:marRight w:val="0"/>
      <w:marTop w:val="0"/>
      <w:marBottom w:val="0"/>
      <w:divBdr>
        <w:top w:val="none" w:sz="0" w:space="0" w:color="auto"/>
        <w:left w:val="none" w:sz="0" w:space="0" w:color="auto"/>
        <w:bottom w:val="none" w:sz="0" w:space="0" w:color="auto"/>
        <w:right w:val="none" w:sz="0" w:space="0" w:color="auto"/>
      </w:divBdr>
    </w:div>
    <w:div w:id="1586765453">
      <w:marLeft w:val="0"/>
      <w:marRight w:val="0"/>
      <w:marTop w:val="0"/>
      <w:marBottom w:val="0"/>
      <w:divBdr>
        <w:top w:val="none" w:sz="0" w:space="0" w:color="auto"/>
        <w:left w:val="none" w:sz="0" w:space="0" w:color="auto"/>
        <w:bottom w:val="none" w:sz="0" w:space="0" w:color="auto"/>
        <w:right w:val="none" w:sz="0" w:space="0" w:color="auto"/>
      </w:divBdr>
    </w:div>
    <w:div w:id="1586765454">
      <w:marLeft w:val="0"/>
      <w:marRight w:val="0"/>
      <w:marTop w:val="0"/>
      <w:marBottom w:val="0"/>
      <w:divBdr>
        <w:top w:val="none" w:sz="0" w:space="0" w:color="auto"/>
        <w:left w:val="none" w:sz="0" w:space="0" w:color="auto"/>
        <w:bottom w:val="none" w:sz="0" w:space="0" w:color="auto"/>
        <w:right w:val="none" w:sz="0" w:space="0" w:color="auto"/>
      </w:divBdr>
    </w:div>
    <w:div w:id="1586765458">
      <w:marLeft w:val="0"/>
      <w:marRight w:val="0"/>
      <w:marTop w:val="0"/>
      <w:marBottom w:val="0"/>
      <w:divBdr>
        <w:top w:val="none" w:sz="0" w:space="0" w:color="auto"/>
        <w:left w:val="none" w:sz="0" w:space="0" w:color="auto"/>
        <w:bottom w:val="none" w:sz="0" w:space="0" w:color="auto"/>
        <w:right w:val="none" w:sz="0" w:space="0" w:color="auto"/>
      </w:divBdr>
    </w:div>
    <w:div w:id="1586765459">
      <w:marLeft w:val="0"/>
      <w:marRight w:val="0"/>
      <w:marTop w:val="0"/>
      <w:marBottom w:val="0"/>
      <w:divBdr>
        <w:top w:val="none" w:sz="0" w:space="0" w:color="auto"/>
        <w:left w:val="none" w:sz="0" w:space="0" w:color="auto"/>
        <w:bottom w:val="none" w:sz="0" w:space="0" w:color="auto"/>
        <w:right w:val="none" w:sz="0" w:space="0" w:color="auto"/>
      </w:divBdr>
    </w:div>
    <w:div w:id="1586765460">
      <w:marLeft w:val="0"/>
      <w:marRight w:val="0"/>
      <w:marTop w:val="0"/>
      <w:marBottom w:val="0"/>
      <w:divBdr>
        <w:top w:val="none" w:sz="0" w:space="0" w:color="auto"/>
        <w:left w:val="none" w:sz="0" w:space="0" w:color="auto"/>
        <w:bottom w:val="none" w:sz="0" w:space="0" w:color="auto"/>
        <w:right w:val="none" w:sz="0" w:space="0" w:color="auto"/>
      </w:divBdr>
    </w:div>
    <w:div w:id="1586765461">
      <w:marLeft w:val="0"/>
      <w:marRight w:val="0"/>
      <w:marTop w:val="0"/>
      <w:marBottom w:val="0"/>
      <w:divBdr>
        <w:top w:val="none" w:sz="0" w:space="0" w:color="auto"/>
        <w:left w:val="none" w:sz="0" w:space="0" w:color="auto"/>
        <w:bottom w:val="none" w:sz="0" w:space="0" w:color="auto"/>
        <w:right w:val="none" w:sz="0" w:space="0" w:color="auto"/>
      </w:divBdr>
    </w:div>
    <w:div w:id="1586765463">
      <w:marLeft w:val="0"/>
      <w:marRight w:val="0"/>
      <w:marTop w:val="0"/>
      <w:marBottom w:val="0"/>
      <w:divBdr>
        <w:top w:val="none" w:sz="0" w:space="0" w:color="auto"/>
        <w:left w:val="none" w:sz="0" w:space="0" w:color="auto"/>
        <w:bottom w:val="none" w:sz="0" w:space="0" w:color="auto"/>
        <w:right w:val="none" w:sz="0" w:space="0" w:color="auto"/>
      </w:divBdr>
    </w:div>
    <w:div w:id="1586765464">
      <w:marLeft w:val="0"/>
      <w:marRight w:val="0"/>
      <w:marTop w:val="0"/>
      <w:marBottom w:val="0"/>
      <w:divBdr>
        <w:top w:val="none" w:sz="0" w:space="0" w:color="auto"/>
        <w:left w:val="none" w:sz="0" w:space="0" w:color="auto"/>
        <w:bottom w:val="none" w:sz="0" w:space="0" w:color="auto"/>
        <w:right w:val="none" w:sz="0" w:space="0" w:color="auto"/>
      </w:divBdr>
    </w:div>
    <w:div w:id="1586765465">
      <w:marLeft w:val="0"/>
      <w:marRight w:val="0"/>
      <w:marTop w:val="0"/>
      <w:marBottom w:val="0"/>
      <w:divBdr>
        <w:top w:val="none" w:sz="0" w:space="0" w:color="auto"/>
        <w:left w:val="none" w:sz="0" w:space="0" w:color="auto"/>
        <w:bottom w:val="none" w:sz="0" w:space="0" w:color="auto"/>
        <w:right w:val="none" w:sz="0" w:space="0" w:color="auto"/>
      </w:divBdr>
    </w:div>
    <w:div w:id="1586765466">
      <w:marLeft w:val="0"/>
      <w:marRight w:val="0"/>
      <w:marTop w:val="0"/>
      <w:marBottom w:val="0"/>
      <w:divBdr>
        <w:top w:val="none" w:sz="0" w:space="0" w:color="auto"/>
        <w:left w:val="none" w:sz="0" w:space="0" w:color="auto"/>
        <w:bottom w:val="none" w:sz="0" w:space="0" w:color="auto"/>
        <w:right w:val="none" w:sz="0" w:space="0" w:color="auto"/>
      </w:divBdr>
      <w:divsChild>
        <w:div w:id="1586765495">
          <w:marLeft w:val="0"/>
          <w:marRight w:val="0"/>
          <w:marTop w:val="0"/>
          <w:marBottom w:val="0"/>
          <w:divBdr>
            <w:top w:val="none" w:sz="0" w:space="0" w:color="auto"/>
            <w:left w:val="none" w:sz="0" w:space="0" w:color="auto"/>
            <w:bottom w:val="none" w:sz="0" w:space="0" w:color="auto"/>
            <w:right w:val="none" w:sz="0" w:space="0" w:color="auto"/>
          </w:divBdr>
          <w:divsChild>
            <w:div w:id="1586765472">
              <w:marLeft w:val="0"/>
              <w:marRight w:val="0"/>
              <w:marTop w:val="0"/>
              <w:marBottom w:val="0"/>
              <w:divBdr>
                <w:top w:val="none" w:sz="0" w:space="0" w:color="auto"/>
                <w:left w:val="none" w:sz="0" w:space="0" w:color="auto"/>
                <w:bottom w:val="none" w:sz="0" w:space="0" w:color="auto"/>
                <w:right w:val="none" w:sz="0" w:space="0" w:color="auto"/>
              </w:divBdr>
              <w:divsChild>
                <w:div w:id="1586765433">
                  <w:marLeft w:val="0"/>
                  <w:marRight w:val="0"/>
                  <w:marTop w:val="0"/>
                  <w:marBottom w:val="0"/>
                  <w:divBdr>
                    <w:top w:val="none" w:sz="0" w:space="0" w:color="auto"/>
                    <w:left w:val="none" w:sz="0" w:space="0" w:color="auto"/>
                    <w:bottom w:val="none" w:sz="0" w:space="0" w:color="auto"/>
                    <w:right w:val="none" w:sz="0" w:space="0" w:color="auto"/>
                  </w:divBdr>
                  <w:divsChild>
                    <w:div w:id="1586765407">
                      <w:marLeft w:val="0"/>
                      <w:marRight w:val="0"/>
                      <w:marTop w:val="0"/>
                      <w:marBottom w:val="0"/>
                      <w:divBdr>
                        <w:top w:val="none" w:sz="0" w:space="0" w:color="auto"/>
                        <w:left w:val="none" w:sz="0" w:space="0" w:color="auto"/>
                        <w:bottom w:val="none" w:sz="0" w:space="0" w:color="auto"/>
                        <w:right w:val="none" w:sz="0" w:space="0" w:color="auto"/>
                      </w:divBdr>
                      <w:divsChild>
                        <w:div w:id="158676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467">
      <w:marLeft w:val="0"/>
      <w:marRight w:val="0"/>
      <w:marTop w:val="0"/>
      <w:marBottom w:val="0"/>
      <w:divBdr>
        <w:top w:val="none" w:sz="0" w:space="0" w:color="auto"/>
        <w:left w:val="none" w:sz="0" w:space="0" w:color="auto"/>
        <w:bottom w:val="none" w:sz="0" w:space="0" w:color="auto"/>
        <w:right w:val="none" w:sz="0" w:space="0" w:color="auto"/>
      </w:divBdr>
    </w:div>
    <w:div w:id="1586765468">
      <w:marLeft w:val="0"/>
      <w:marRight w:val="0"/>
      <w:marTop w:val="0"/>
      <w:marBottom w:val="0"/>
      <w:divBdr>
        <w:top w:val="none" w:sz="0" w:space="0" w:color="auto"/>
        <w:left w:val="none" w:sz="0" w:space="0" w:color="auto"/>
        <w:bottom w:val="none" w:sz="0" w:space="0" w:color="auto"/>
        <w:right w:val="none" w:sz="0" w:space="0" w:color="auto"/>
      </w:divBdr>
    </w:div>
    <w:div w:id="1586765469">
      <w:marLeft w:val="0"/>
      <w:marRight w:val="0"/>
      <w:marTop w:val="0"/>
      <w:marBottom w:val="0"/>
      <w:divBdr>
        <w:top w:val="none" w:sz="0" w:space="0" w:color="auto"/>
        <w:left w:val="none" w:sz="0" w:space="0" w:color="auto"/>
        <w:bottom w:val="none" w:sz="0" w:space="0" w:color="auto"/>
        <w:right w:val="none" w:sz="0" w:space="0" w:color="auto"/>
      </w:divBdr>
    </w:div>
    <w:div w:id="1586765470">
      <w:marLeft w:val="0"/>
      <w:marRight w:val="0"/>
      <w:marTop w:val="0"/>
      <w:marBottom w:val="0"/>
      <w:divBdr>
        <w:top w:val="none" w:sz="0" w:space="0" w:color="auto"/>
        <w:left w:val="none" w:sz="0" w:space="0" w:color="auto"/>
        <w:bottom w:val="none" w:sz="0" w:space="0" w:color="auto"/>
        <w:right w:val="none" w:sz="0" w:space="0" w:color="auto"/>
      </w:divBdr>
    </w:div>
    <w:div w:id="1586765471">
      <w:marLeft w:val="0"/>
      <w:marRight w:val="0"/>
      <w:marTop w:val="0"/>
      <w:marBottom w:val="0"/>
      <w:divBdr>
        <w:top w:val="none" w:sz="0" w:space="0" w:color="auto"/>
        <w:left w:val="none" w:sz="0" w:space="0" w:color="auto"/>
        <w:bottom w:val="none" w:sz="0" w:space="0" w:color="auto"/>
        <w:right w:val="none" w:sz="0" w:space="0" w:color="auto"/>
      </w:divBdr>
    </w:div>
    <w:div w:id="1586765473">
      <w:marLeft w:val="0"/>
      <w:marRight w:val="0"/>
      <w:marTop w:val="0"/>
      <w:marBottom w:val="0"/>
      <w:divBdr>
        <w:top w:val="none" w:sz="0" w:space="0" w:color="auto"/>
        <w:left w:val="none" w:sz="0" w:space="0" w:color="auto"/>
        <w:bottom w:val="none" w:sz="0" w:space="0" w:color="auto"/>
        <w:right w:val="none" w:sz="0" w:space="0" w:color="auto"/>
      </w:divBdr>
    </w:div>
    <w:div w:id="1586765474">
      <w:marLeft w:val="0"/>
      <w:marRight w:val="0"/>
      <w:marTop w:val="0"/>
      <w:marBottom w:val="0"/>
      <w:divBdr>
        <w:top w:val="none" w:sz="0" w:space="0" w:color="auto"/>
        <w:left w:val="none" w:sz="0" w:space="0" w:color="auto"/>
        <w:bottom w:val="none" w:sz="0" w:space="0" w:color="auto"/>
        <w:right w:val="none" w:sz="0" w:space="0" w:color="auto"/>
      </w:divBdr>
    </w:div>
    <w:div w:id="1586765475">
      <w:marLeft w:val="0"/>
      <w:marRight w:val="0"/>
      <w:marTop w:val="0"/>
      <w:marBottom w:val="0"/>
      <w:divBdr>
        <w:top w:val="none" w:sz="0" w:space="0" w:color="auto"/>
        <w:left w:val="none" w:sz="0" w:space="0" w:color="auto"/>
        <w:bottom w:val="none" w:sz="0" w:space="0" w:color="auto"/>
        <w:right w:val="none" w:sz="0" w:space="0" w:color="auto"/>
      </w:divBdr>
    </w:div>
    <w:div w:id="1586765476">
      <w:marLeft w:val="0"/>
      <w:marRight w:val="0"/>
      <w:marTop w:val="0"/>
      <w:marBottom w:val="0"/>
      <w:divBdr>
        <w:top w:val="none" w:sz="0" w:space="0" w:color="auto"/>
        <w:left w:val="none" w:sz="0" w:space="0" w:color="auto"/>
        <w:bottom w:val="none" w:sz="0" w:space="0" w:color="auto"/>
        <w:right w:val="none" w:sz="0" w:space="0" w:color="auto"/>
      </w:divBdr>
    </w:div>
    <w:div w:id="1586765478">
      <w:marLeft w:val="0"/>
      <w:marRight w:val="0"/>
      <w:marTop w:val="0"/>
      <w:marBottom w:val="0"/>
      <w:divBdr>
        <w:top w:val="none" w:sz="0" w:space="0" w:color="auto"/>
        <w:left w:val="none" w:sz="0" w:space="0" w:color="auto"/>
        <w:bottom w:val="none" w:sz="0" w:space="0" w:color="auto"/>
        <w:right w:val="none" w:sz="0" w:space="0" w:color="auto"/>
      </w:divBdr>
    </w:div>
    <w:div w:id="1586765479">
      <w:marLeft w:val="0"/>
      <w:marRight w:val="0"/>
      <w:marTop w:val="0"/>
      <w:marBottom w:val="0"/>
      <w:divBdr>
        <w:top w:val="none" w:sz="0" w:space="0" w:color="auto"/>
        <w:left w:val="none" w:sz="0" w:space="0" w:color="auto"/>
        <w:bottom w:val="none" w:sz="0" w:space="0" w:color="auto"/>
        <w:right w:val="none" w:sz="0" w:space="0" w:color="auto"/>
      </w:divBdr>
    </w:div>
    <w:div w:id="1586765480">
      <w:marLeft w:val="0"/>
      <w:marRight w:val="0"/>
      <w:marTop w:val="0"/>
      <w:marBottom w:val="0"/>
      <w:divBdr>
        <w:top w:val="none" w:sz="0" w:space="0" w:color="auto"/>
        <w:left w:val="none" w:sz="0" w:space="0" w:color="auto"/>
        <w:bottom w:val="none" w:sz="0" w:space="0" w:color="auto"/>
        <w:right w:val="none" w:sz="0" w:space="0" w:color="auto"/>
      </w:divBdr>
    </w:div>
    <w:div w:id="1586765481">
      <w:marLeft w:val="0"/>
      <w:marRight w:val="0"/>
      <w:marTop w:val="0"/>
      <w:marBottom w:val="0"/>
      <w:divBdr>
        <w:top w:val="none" w:sz="0" w:space="0" w:color="auto"/>
        <w:left w:val="none" w:sz="0" w:space="0" w:color="auto"/>
        <w:bottom w:val="none" w:sz="0" w:space="0" w:color="auto"/>
        <w:right w:val="none" w:sz="0" w:space="0" w:color="auto"/>
      </w:divBdr>
    </w:div>
    <w:div w:id="1586765482">
      <w:marLeft w:val="0"/>
      <w:marRight w:val="0"/>
      <w:marTop w:val="0"/>
      <w:marBottom w:val="0"/>
      <w:divBdr>
        <w:top w:val="none" w:sz="0" w:space="0" w:color="auto"/>
        <w:left w:val="none" w:sz="0" w:space="0" w:color="auto"/>
        <w:bottom w:val="none" w:sz="0" w:space="0" w:color="auto"/>
        <w:right w:val="none" w:sz="0" w:space="0" w:color="auto"/>
      </w:divBdr>
    </w:div>
    <w:div w:id="1586765483">
      <w:marLeft w:val="0"/>
      <w:marRight w:val="0"/>
      <w:marTop w:val="0"/>
      <w:marBottom w:val="0"/>
      <w:divBdr>
        <w:top w:val="none" w:sz="0" w:space="0" w:color="auto"/>
        <w:left w:val="none" w:sz="0" w:space="0" w:color="auto"/>
        <w:bottom w:val="none" w:sz="0" w:space="0" w:color="auto"/>
        <w:right w:val="none" w:sz="0" w:space="0" w:color="auto"/>
      </w:divBdr>
    </w:div>
    <w:div w:id="1586765484">
      <w:marLeft w:val="0"/>
      <w:marRight w:val="0"/>
      <w:marTop w:val="0"/>
      <w:marBottom w:val="0"/>
      <w:divBdr>
        <w:top w:val="none" w:sz="0" w:space="0" w:color="auto"/>
        <w:left w:val="none" w:sz="0" w:space="0" w:color="auto"/>
        <w:bottom w:val="none" w:sz="0" w:space="0" w:color="auto"/>
        <w:right w:val="none" w:sz="0" w:space="0" w:color="auto"/>
      </w:divBdr>
    </w:div>
    <w:div w:id="1586765485">
      <w:marLeft w:val="0"/>
      <w:marRight w:val="0"/>
      <w:marTop w:val="0"/>
      <w:marBottom w:val="0"/>
      <w:divBdr>
        <w:top w:val="none" w:sz="0" w:space="0" w:color="auto"/>
        <w:left w:val="none" w:sz="0" w:space="0" w:color="auto"/>
        <w:bottom w:val="none" w:sz="0" w:space="0" w:color="auto"/>
        <w:right w:val="none" w:sz="0" w:space="0" w:color="auto"/>
      </w:divBdr>
    </w:div>
    <w:div w:id="1586765487">
      <w:marLeft w:val="0"/>
      <w:marRight w:val="0"/>
      <w:marTop w:val="0"/>
      <w:marBottom w:val="0"/>
      <w:divBdr>
        <w:top w:val="none" w:sz="0" w:space="0" w:color="auto"/>
        <w:left w:val="none" w:sz="0" w:space="0" w:color="auto"/>
        <w:bottom w:val="none" w:sz="0" w:space="0" w:color="auto"/>
        <w:right w:val="none" w:sz="0" w:space="0" w:color="auto"/>
      </w:divBdr>
    </w:div>
    <w:div w:id="1586765488">
      <w:marLeft w:val="0"/>
      <w:marRight w:val="0"/>
      <w:marTop w:val="0"/>
      <w:marBottom w:val="0"/>
      <w:divBdr>
        <w:top w:val="none" w:sz="0" w:space="0" w:color="auto"/>
        <w:left w:val="none" w:sz="0" w:space="0" w:color="auto"/>
        <w:bottom w:val="none" w:sz="0" w:space="0" w:color="auto"/>
        <w:right w:val="none" w:sz="0" w:space="0" w:color="auto"/>
      </w:divBdr>
    </w:div>
    <w:div w:id="1586765489">
      <w:marLeft w:val="0"/>
      <w:marRight w:val="0"/>
      <w:marTop w:val="0"/>
      <w:marBottom w:val="0"/>
      <w:divBdr>
        <w:top w:val="none" w:sz="0" w:space="0" w:color="auto"/>
        <w:left w:val="none" w:sz="0" w:space="0" w:color="auto"/>
        <w:bottom w:val="none" w:sz="0" w:space="0" w:color="auto"/>
        <w:right w:val="none" w:sz="0" w:space="0" w:color="auto"/>
      </w:divBdr>
    </w:div>
    <w:div w:id="1586765490">
      <w:marLeft w:val="0"/>
      <w:marRight w:val="0"/>
      <w:marTop w:val="0"/>
      <w:marBottom w:val="0"/>
      <w:divBdr>
        <w:top w:val="none" w:sz="0" w:space="0" w:color="auto"/>
        <w:left w:val="none" w:sz="0" w:space="0" w:color="auto"/>
        <w:bottom w:val="none" w:sz="0" w:space="0" w:color="auto"/>
        <w:right w:val="none" w:sz="0" w:space="0" w:color="auto"/>
      </w:divBdr>
    </w:div>
    <w:div w:id="1586765491">
      <w:marLeft w:val="0"/>
      <w:marRight w:val="0"/>
      <w:marTop w:val="0"/>
      <w:marBottom w:val="0"/>
      <w:divBdr>
        <w:top w:val="none" w:sz="0" w:space="0" w:color="auto"/>
        <w:left w:val="none" w:sz="0" w:space="0" w:color="auto"/>
        <w:bottom w:val="none" w:sz="0" w:space="0" w:color="auto"/>
        <w:right w:val="none" w:sz="0" w:space="0" w:color="auto"/>
      </w:divBdr>
    </w:div>
    <w:div w:id="1586765492">
      <w:marLeft w:val="0"/>
      <w:marRight w:val="0"/>
      <w:marTop w:val="0"/>
      <w:marBottom w:val="0"/>
      <w:divBdr>
        <w:top w:val="none" w:sz="0" w:space="0" w:color="auto"/>
        <w:left w:val="none" w:sz="0" w:space="0" w:color="auto"/>
        <w:bottom w:val="none" w:sz="0" w:space="0" w:color="auto"/>
        <w:right w:val="none" w:sz="0" w:space="0" w:color="auto"/>
      </w:divBdr>
    </w:div>
    <w:div w:id="1586765494">
      <w:marLeft w:val="0"/>
      <w:marRight w:val="0"/>
      <w:marTop w:val="0"/>
      <w:marBottom w:val="0"/>
      <w:divBdr>
        <w:top w:val="none" w:sz="0" w:space="0" w:color="auto"/>
        <w:left w:val="none" w:sz="0" w:space="0" w:color="auto"/>
        <w:bottom w:val="none" w:sz="0" w:space="0" w:color="auto"/>
        <w:right w:val="none" w:sz="0" w:space="0" w:color="auto"/>
      </w:divBdr>
    </w:div>
    <w:div w:id="1586765496">
      <w:marLeft w:val="0"/>
      <w:marRight w:val="0"/>
      <w:marTop w:val="0"/>
      <w:marBottom w:val="0"/>
      <w:divBdr>
        <w:top w:val="none" w:sz="0" w:space="0" w:color="auto"/>
        <w:left w:val="none" w:sz="0" w:space="0" w:color="auto"/>
        <w:bottom w:val="none" w:sz="0" w:space="0" w:color="auto"/>
        <w:right w:val="none" w:sz="0" w:space="0" w:color="auto"/>
      </w:divBdr>
    </w:div>
    <w:div w:id="1586765497">
      <w:marLeft w:val="0"/>
      <w:marRight w:val="0"/>
      <w:marTop w:val="0"/>
      <w:marBottom w:val="0"/>
      <w:divBdr>
        <w:top w:val="none" w:sz="0" w:space="0" w:color="auto"/>
        <w:left w:val="none" w:sz="0" w:space="0" w:color="auto"/>
        <w:bottom w:val="none" w:sz="0" w:space="0" w:color="auto"/>
        <w:right w:val="none" w:sz="0" w:space="0" w:color="auto"/>
      </w:divBdr>
    </w:div>
    <w:div w:id="1586765498">
      <w:marLeft w:val="0"/>
      <w:marRight w:val="0"/>
      <w:marTop w:val="0"/>
      <w:marBottom w:val="0"/>
      <w:divBdr>
        <w:top w:val="none" w:sz="0" w:space="0" w:color="auto"/>
        <w:left w:val="none" w:sz="0" w:space="0" w:color="auto"/>
        <w:bottom w:val="none" w:sz="0" w:space="0" w:color="auto"/>
        <w:right w:val="none" w:sz="0" w:space="0" w:color="auto"/>
      </w:divBdr>
    </w:div>
    <w:div w:id="1586765500">
      <w:marLeft w:val="0"/>
      <w:marRight w:val="0"/>
      <w:marTop w:val="0"/>
      <w:marBottom w:val="0"/>
      <w:divBdr>
        <w:top w:val="none" w:sz="0" w:space="0" w:color="auto"/>
        <w:left w:val="none" w:sz="0" w:space="0" w:color="auto"/>
        <w:bottom w:val="none" w:sz="0" w:space="0" w:color="auto"/>
        <w:right w:val="none" w:sz="0" w:space="0" w:color="auto"/>
      </w:divBdr>
    </w:div>
    <w:div w:id="15867655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footer" Target="footer2.xml"/><Relationship Id="rId7" Type="http://schemas.openxmlformats.org/officeDocument/2006/relationships/header" Target="header1.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header" Target="header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emf"/><Relationship Id="rId29" Type="http://schemas.openxmlformats.org/officeDocument/2006/relationships/image" Target="media/image2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5.png"/><Relationship Id="rId32" Type="http://schemas.openxmlformats.org/officeDocument/2006/relationships/header" Target="header2.xml"/><Relationship Id="rId37"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4.xml"/><Relationship Id="rId10" Type="http://schemas.openxmlformats.org/officeDocument/2006/relationships/image" Target="media/image2.emf"/><Relationship Id="rId19" Type="http://schemas.openxmlformats.org/officeDocument/2006/relationships/hyperlink" Target="http://gdem.ersdac.jspacesystems.or.jp/search.jsp" TargetMode="External"/><Relationship Id="rId31" Type="http://schemas.openxmlformats.org/officeDocument/2006/relationships/image" Target="media/image2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72</Pages>
  <Words>15259</Words>
  <Characters>-32766</Characters>
  <Application>Microsoft Office Outlook</Application>
  <DocSecurity>0</DocSecurity>
  <Lines>0</Lines>
  <Paragraphs>0</Paragraphs>
  <ScaleCrop>false</ScaleCrop>
  <Company>Alpes /Geodelta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Final</dc:title>
  <dc:subject>Estudio de Trafico</dc:subject>
  <dc:creator>Juan Luis Maldonado</dc:creator>
  <cp:keywords/>
  <dc:description/>
  <cp:lastModifiedBy>Néstor René Espinoza Guillén</cp:lastModifiedBy>
  <cp:revision>2</cp:revision>
  <cp:lastPrinted>2011-12-27T14:02:00Z</cp:lastPrinted>
  <dcterms:created xsi:type="dcterms:W3CDTF">2013-01-24T17:08:00Z</dcterms:created>
  <dcterms:modified xsi:type="dcterms:W3CDTF">2013-01-24T17:08:00Z</dcterms:modified>
</cp:coreProperties>
</file>